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D08145" w14:textId="77777777" w:rsidR="008653B7" w:rsidRPr="00563865" w:rsidRDefault="009E6C28" w:rsidP="008653B7">
      <w:pPr>
        <w:pStyle w:val="C-headtopofpg"/>
        <w:rPr>
          <w:noProof w:val="0"/>
        </w:rPr>
      </w:pPr>
      <w:r w:rsidRPr="00563865">
        <w:rPr>
          <w:lang w:val="en-US"/>
        </w:rPr>
        <w:drawing>
          <wp:anchor distT="0" distB="0" distL="114300" distR="114300" simplePos="0" relativeHeight="251658240" behindDoc="1" locked="0" layoutInCell="1" allowOverlap="1" wp14:anchorId="4C0B25BC" wp14:editId="62B36F31">
            <wp:simplePos x="0" y="0"/>
            <wp:positionH relativeFrom="page">
              <wp:posOffset>411480</wp:posOffset>
            </wp:positionH>
            <wp:positionV relativeFrom="page">
              <wp:posOffset>556895</wp:posOffset>
            </wp:positionV>
            <wp:extent cx="499110" cy="914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8653B7" w:rsidRPr="00563865">
        <w:rPr>
          <w:noProof w:val="0"/>
        </w:rPr>
        <w:t>GUÍA PARA LA ENTREVISTA DE SELECCIÓN</w:t>
      </w:r>
    </w:p>
    <w:p w14:paraId="08FC2417" w14:textId="77777777" w:rsidR="008653B7" w:rsidRPr="00563865" w:rsidRDefault="008653B7" w:rsidP="00A47B79">
      <w:pPr>
        <w:pStyle w:val="D-head"/>
      </w:pPr>
      <w:r w:rsidRPr="00563865">
        <w:t>OBJETIVO GENERAL</w:t>
      </w:r>
    </w:p>
    <w:p w14:paraId="4C0128BF" w14:textId="77777777" w:rsidR="008653B7" w:rsidRPr="00563865" w:rsidRDefault="008653B7" w:rsidP="00066B83">
      <w:pPr>
        <w:pStyle w:val="text"/>
      </w:pPr>
      <w:r w:rsidRPr="00563865">
        <w:t>El diseño de esta guía está enfocado como instrumento de apoyo, previo y durante las entrevistas de selección, todo facilitador, consejero y mentor debe conocer la guía mediante una capacitación con la finalidad de homologar criterios sobre las pre</w:t>
      </w:r>
      <w:bookmarkStart w:id="0" w:name="_GoBack"/>
      <w:bookmarkEnd w:id="0"/>
      <w:r w:rsidRPr="00563865">
        <w:t>guntas y despejar dudas acerca de las mismas, las cuales fueron planteadas para dirigir la entrevista de manera eficiente en mejora del reclutamiento.</w:t>
      </w:r>
    </w:p>
    <w:p w14:paraId="63850F89" w14:textId="77777777" w:rsidR="008653B7" w:rsidRPr="00563865" w:rsidRDefault="008653B7" w:rsidP="008653B7">
      <w:pPr>
        <w:pStyle w:val="E-head"/>
      </w:pPr>
      <w:r w:rsidRPr="00563865">
        <w:t>¿Qué es una entrevista de selección?</w:t>
      </w:r>
    </w:p>
    <w:p w14:paraId="02B1E70C" w14:textId="77777777" w:rsidR="008653B7" w:rsidRPr="00563865" w:rsidRDefault="008653B7" w:rsidP="00066B83">
      <w:pPr>
        <w:pStyle w:val="text"/>
      </w:pPr>
      <w:r w:rsidRPr="00563865">
        <w:t>Es una conversación dirigida que se busca tener entre un joven interesado en el programa y el facilitador, consejero y/o mentor asignados a la sede de orientación en empleabilidad juvenil. Regularmente esta conversación puede tener una duración de 10 a 20 minutos.</w:t>
      </w:r>
    </w:p>
    <w:p w14:paraId="7DF95687" w14:textId="77777777" w:rsidR="008653B7" w:rsidRPr="00563865" w:rsidRDefault="008653B7" w:rsidP="008653B7">
      <w:pPr>
        <w:pStyle w:val="E-head"/>
      </w:pPr>
      <w:r w:rsidRPr="00563865">
        <w:rPr>
          <w:highlight w:val="white"/>
        </w:rPr>
        <w:t xml:space="preserve">¿Cómo se realiza </w:t>
      </w:r>
      <w:r w:rsidRPr="00563865">
        <w:t>una entrevista de selección</w:t>
      </w:r>
      <w:r w:rsidRPr="00563865">
        <w:rPr>
          <w:highlight w:val="white"/>
        </w:rPr>
        <w:t>?</w:t>
      </w:r>
    </w:p>
    <w:p w14:paraId="61796876" w14:textId="77777777" w:rsidR="008653B7" w:rsidRPr="00563865" w:rsidRDefault="008653B7" w:rsidP="009E4704">
      <w:pPr>
        <w:pStyle w:val="bulletedlist"/>
      </w:pPr>
      <w:r w:rsidRPr="00563865">
        <w:t xml:space="preserve">Las entrevistas deben ser </w:t>
      </w:r>
      <w:proofErr w:type="spellStart"/>
      <w:r w:rsidRPr="00563865">
        <w:t>agendadas</w:t>
      </w:r>
      <w:proofErr w:type="spellEnd"/>
      <w:r w:rsidRPr="00563865">
        <w:t xml:space="preserve"> oportunamente, informar al joven, a la sede y oficina de la organización, así como establecer el lugar y hora con anticipación.</w:t>
      </w:r>
    </w:p>
    <w:p w14:paraId="09A96B89" w14:textId="77777777" w:rsidR="008653B7" w:rsidRPr="00563865" w:rsidRDefault="008653B7" w:rsidP="009E4704">
      <w:pPr>
        <w:pStyle w:val="bulletedlist"/>
      </w:pPr>
      <w:r w:rsidRPr="00563865">
        <w:t>A los jóvenes que continúen interesados en entrar en el programa, se les aplica la Ficha de registro; es importante mencionar que la información será totalmente confidencial.</w:t>
      </w:r>
    </w:p>
    <w:p w14:paraId="438F1321" w14:textId="77777777" w:rsidR="008653B7" w:rsidRPr="00563865" w:rsidRDefault="008653B7" w:rsidP="009E4704">
      <w:pPr>
        <w:pStyle w:val="bulletedlist"/>
      </w:pPr>
      <w:r w:rsidRPr="00563865">
        <w:t>Pasarán a entrevista conforme han ido llegando a la hora citada.</w:t>
      </w:r>
    </w:p>
    <w:p w14:paraId="62DDA0D8" w14:textId="77777777" w:rsidR="008653B7" w:rsidRPr="00563865" w:rsidRDefault="008653B7" w:rsidP="008653B7">
      <w:pPr>
        <w:pStyle w:val="E-head"/>
      </w:pPr>
      <w:r w:rsidRPr="00563865">
        <w:t>¿</w:t>
      </w:r>
      <w:r w:rsidRPr="00563865">
        <w:rPr>
          <w:highlight w:val="white"/>
        </w:rPr>
        <w:t>Quiénes participan en</w:t>
      </w:r>
      <w:r w:rsidRPr="00563865">
        <w:t xml:space="preserve"> una entrevista de selección</w:t>
      </w:r>
      <w:r w:rsidRPr="00563865">
        <w:rPr>
          <w:highlight w:val="white"/>
        </w:rPr>
        <w:t>?</w:t>
      </w:r>
    </w:p>
    <w:p w14:paraId="6B705FB9" w14:textId="77777777" w:rsidR="008653B7" w:rsidRPr="00563865" w:rsidRDefault="008653B7" w:rsidP="00066B83">
      <w:pPr>
        <w:pStyle w:val="text"/>
      </w:pPr>
      <w:r w:rsidRPr="00563865">
        <w:rPr>
          <w:highlight w:val="white"/>
        </w:rPr>
        <w:t>El facilitador y consejero lideran el ritmo de la entrevista. El mentor puede colaborar en el proceso haciendo preguntas o anotando observaciones específicas del perfil del joven, como apoyo para que el facilitador y el consejero tomen la decisión de aceptar o no al joven.</w:t>
      </w:r>
    </w:p>
    <w:p w14:paraId="51153391" w14:textId="77777777" w:rsidR="008653B7" w:rsidRPr="00563865" w:rsidRDefault="008653B7" w:rsidP="008653B7">
      <w:pPr>
        <w:pStyle w:val="E-head"/>
      </w:pPr>
      <w:r w:rsidRPr="00563865">
        <w:rPr>
          <w:highlight w:val="white"/>
        </w:rPr>
        <w:t xml:space="preserve">¿Cuándo se realiza </w:t>
      </w:r>
      <w:r w:rsidRPr="00563865">
        <w:t>una entrevista de selección</w:t>
      </w:r>
      <w:r w:rsidRPr="00563865">
        <w:rPr>
          <w:highlight w:val="white"/>
        </w:rPr>
        <w:t>?</w:t>
      </w:r>
    </w:p>
    <w:p w14:paraId="35682927" w14:textId="77777777" w:rsidR="008653B7" w:rsidRPr="00563865" w:rsidRDefault="008653B7" w:rsidP="00066B83">
      <w:pPr>
        <w:pStyle w:val="text"/>
      </w:pPr>
      <w:r w:rsidRPr="00563865">
        <w:rPr>
          <w:highlight w:val="white"/>
        </w:rPr>
        <w:t xml:space="preserve">Durante las tres semanas programadas para la etapa de difusión y reclutamiento; se recomienda al finalizar cada semana </w:t>
      </w:r>
      <w:proofErr w:type="spellStart"/>
      <w:r w:rsidRPr="00563865">
        <w:rPr>
          <w:highlight w:val="white"/>
        </w:rPr>
        <w:t>agendar</w:t>
      </w:r>
      <w:proofErr w:type="spellEnd"/>
      <w:r w:rsidRPr="00563865">
        <w:rPr>
          <w:highlight w:val="white"/>
        </w:rPr>
        <w:t xml:space="preserve"> entrevistas, siempre y cuando se cuente con suficiente número de registros de jóvenes interesados desde la primera semana. </w:t>
      </w:r>
    </w:p>
    <w:p w14:paraId="77FF9116" w14:textId="77777777" w:rsidR="008653B7" w:rsidRPr="00563865" w:rsidRDefault="008653B7" w:rsidP="008653B7">
      <w:pPr>
        <w:pStyle w:val="E-head"/>
      </w:pPr>
      <w:r w:rsidRPr="00563865">
        <w:rPr>
          <w:highlight w:val="white"/>
        </w:rPr>
        <w:t xml:space="preserve">¿Dónde se elabora </w:t>
      </w:r>
      <w:r w:rsidRPr="00563865">
        <w:t>una entrevista de selección</w:t>
      </w:r>
      <w:r w:rsidRPr="00563865">
        <w:rPr>
          <w:highlight w:val="white"/>
        </w:rPr>
        <w:t xml:space="preserve">? </w:t>
      </w:r>
    </w:p>
    <w:p w14:paraId="226DE39E" w14:textId="77777777" w:rsidR="008653B7" w:rsidRPr="00563865" w:rsidRDefault="008653B7" w:rsidP="00066B83">
      <w:pPr>
        <w:pStyle w:val="text"/>
      </w:pPr>
      <w:r w:rsidRPr="00563865">
        <w:rPr>
          <w:highlight w:val="white"/>
        </w:rPr>
        <w:t>El lugar debe ser en la sede de servicios asignado, el único requisito es que haya privacidad para que el joven se sienta cómodo. De preferencia, estar presentes facilitador y consejero durante la entrevista completa.</w:t>
      </w:r>
    </w:p>
    <w:p w14:paraId="6CC1EA27" w14:textId="77777777" w:rsidR="008653B7" w:rsidRPr="00563865" w:rsidRDefault="008653B7" w:rsidP="008653B7">
      <w:pPr>
        <w:pStyle w:val="E-head"/>
      </w:pPr>
      <w:r w:rsidRPr="00563865">
        <w:t>¿</w:t>
      </w:r>
      <w:r w:rsidRPr="00563865">
        <w:rPr>
          <w:highlight w:val="white"/>
        </w:rPr>
        <w:t xml:space="preserve">Por qué se debe de realizar </w:t>
      </w:r>
      <w:r w:rsidRPr="00563865">
        <w:t>una entrevista de selección</w:t>
      </w:r>
      <w:r w:rsidRPr="00563865">
        <w:rPr>
          <w:highlight w:val="white"/>
        </w:rPr>
        <w:t>?  </w:t>
      </w:r>
    </w:p>
    <w:p w14:paraId="6640DE7D" w14:textId="55E1BCC8" w:rsidR="008653B7" w:rsidRPr="00563865" w:rsidRDefault="008653B7" w:rsidP="00066B83">
      <w:pPr>
        <w:pStyle w:val="text"/>
      </w:pPr>
      <w:r w:rsidRPr="00563865">
        <w:t>El objetivo es indagar el perfil y nivel de compromiso de l</w:t>
      </w:r>
      <w:r w:rsidR="00066B83">
        <w:t>os participantes en el programa</w:t>
      </w:r>
      <w:r w:rsidRPr="00563865">
        <w:t xml:space="preserve"> y en base al desenvolvimiento en la entrevista, elegir si es candidato indicado para recibir el taller de formación y los servicios de intermediación laboral.</w:t>
      </w:r>
    </w:p>
    <w:p w14:paraId="61A45938" w14:textId="77777777" w:rsidR="008653B7" w:rsidRPr="00563865" w:rsidRDefault="008653B7" w:rsidP="008653B7">
      <w:pPr>
        <w:pStyle w:val="E-head"/>
      </w:pPr>
      <w:r w:rsidRPr="00563865">
        <w:rPr>
          <w:highlight w:val="white"/>
        </w:rPr>
        <w:t xml:space="preserve">¿Para qué se realiza </w:t>
      </w:r>
      <w:r w:rsidRPr="00563865">
        <w:t>una entrevista de selección</w:t>
      </w:r>
      <w:r w:rsidRPr="00563865">
        <w:rPr>
          <w:highlight w:val="white"/>
        </w:rPr>
        <w:t xml:space="preserve">? </w:t>
      </w:r>
    </w:p>
    <w:p w14:paraId="78FFA430" w14:textId="77777777" w:rsidR="008653B7" w:rsidRPr="00563865" w:rsidRDefault="008653B7" w:rsidP="00066B83">
      <w:pPr>
        <w:pStyle w:val="text"/>
      </w:pPr>
      <w:r w:rsidRPr="00563865">
        <w:t>Minimizar lo más posible el nivel de deserción una vez matriculado en el programa.</w:t>
      </w:r>
    </w:p>
    <w:p w14:paraId="3F63E708" w14:textId="77777777" w:rsidR="009E4704" w:rsidRDefault="009E4704" w:rsidP="008653B7">
      <w:pPr>
        <w:pStyle w:val="E-head"/>
        <w:rPr>
          <w:highlight w:val="white"/>
        </w:rPr>
      </w:pPr>
    </w:p>
    <w:p w14:paraId="024AC665" w14:textId="77777777" w:rsidR="008653B7" w:rsidRPr="00563865" w:rsidRDefault="008653B7" w:rsidP="008653B7">
      <w:pPr>
        <w:pStyle w:val="E-head"/>
      </w:pPr>
      <w:r w:rsidRPr="00563865">
        <w:rPr>
          <w:highlight w:val="white"/>
        </w:rPr>
        <w:lastRenderedPageBreak/>
        <w:t xml:space="preserve">¿Cómo se ejecuta </w:t>
      </w:r>
      <w:r w:rsidRPr="00563865">
        <w:t>una entrevista de selección</w:t>
      </w:r>
      <w:r w:rsidRPr="00563865">
        <w:rPr>
          <w:highlight w:val="white"/>
        </w:rPr>
        <w:t>?</w:t>
      </w:r>
    </w:p>
    <w:p w14:paraId="09A9B509" w14:textId="77777777" w:rsidR="008653B7" w:rsidRPr="00563865" w:rsidRDefault="008653B7" w:rsidP="00066B83">
      <w:pPr>
        <w:pStyle w:val="text"/>
      </w:pPr>
      <w:r w:rsidRPr="00563865">
        <w:rPr>
          <w:highlight w:val="white"/>
        </w:rPr>
        <w:t>A continuación mostramos una serie de posibles preguntas a realizar durante la entrevista de selección con algunas observaciones incluidas:</w:t>
      </w:r>
    </w:p>
    <w:p w14:paraId="4E92D16B" w14:textId="77777777" w:rsidR="008653B7" w:rsidRPr="00563865" w:rsidRDefault="00563865" w:rsidP="008653B7">
      <w:pPr>
        <w:pStyle w:val="numberedlist"/>
      </w:pPr>
      <w:r w:rsidRPr="00563865">
        <w:rPr>
          <w:noProof/>
          <w:lang w:val="en-US"/>
        </w:rPr>
        <w:drawing>
          <wp:anchor distT="0" distB="0" distL="114300" distR="114300" simplePos="0" relativeHeight="251662336" behindDoc="1" locked="0" layoutInCell="1" allowOverlap="1" wp14:anchorId="18BD9919" wp14:editId="3CA715F2">
            <wp:simplePos x="0" y="0"/>
            <wp:positionH relativeFrom="page">
              <wp:posOffset>411480</wp:posOffset>
            </wp:positionH>
            <wp:positionV relativeFrom="page">
              <wp:posOffset>557530</wp:posOffset>
            </wp:positionV>
            <wp:extent cx="499110" cy="914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8653B7" w:rsidRPr="00563865">
        <w:t>¿Cuál es tu nombre?</w:t>
      </w:r>
    </w:p>
    <w:p w14:paraId="7178DAB6" w14:textId="76619177" w:rsidR="008653B7" w:rsidRPr="00563865" w:rsidRDefault="008653B7" w:rsidP="00066B83">
      <w:pPr>
        <w:pStyle w:val="text-indented"/>
      </w:pPr>
      <w:r w:rsidRPr="00563865">
        <w:t>Aunque ya conozcamos sus datos p</w:t>
      </w:r>
      <w:r w:rsidR="00066B83">
        <w:t xml:space="preserve">ersonales, verificar su nombre </w:t>
      </w:r>
      <w:r w:rsidRPr="00563865">
        <w:t>y realizar esta pregunta para  comenzar a crear confianza.</w:t>
      </w:r>
    </w:p>
    <w:p w14:paraId="446B7BC4" w14:textId="77777777" w:rsidR="008653B7" w:rsidRPr="00563865" w:rsidRDefault="008653B7" w:rsidP="008653B7">
      <w:pPr>
        <w:pStyle w:val="numberedlist"/>
      </w:pPr>
      <w:r w:rsidRPr="00563865">
        <w:t>¿Cuál es tu edad?</w:t>
      </w:r>
    </w:p>
    <w:p w14:paraId="6A77ED96" w14:textId="77777777" w:rsidR="008653B7" w:rsidRPr="00563865" w:rsidRDefault="008653B7" w:rsidP="00066B83">
      <w:pPr>
        <w:pStyle w:val="text-indented"/>
      </w:pPr>
      <w:r w:rsidRPr="00563865">
        <w:t>Es importante reafirmar esta respuesta, ya que debemos verificar que el joven cumpla con la edad requerida para entrar al programa.</w:t>
      </w:r>
    </w:p>
    <w:p w14:paraId="15E2761A" w14:textId="77777777" w:rsidR="008653B7" w:rsidRPr="00563865" w:rsidRDefault="008653B7" w:rsidP="008653B7">
      <w:pPr>
        <w:pStyle w:val="numberedlist"/>
      </w:pPr>
      <w:r w:rsidRPr="00563865">
        <w:t>¿Cuál es tu estado civil? ¿Tienes hijos? ¿Cuántos hijos tienes?</w:t>
      </w:r>
    </w:p>
    <w:p w14:paraId="2BD9786C" w14:textId="77777777" w:rsidR="008653B7" w:rsidRPr="00563865" w:rsidRDefault="008653B7" w:rsidP="00066B83">
      <w:pPr>
        <w:pStyle w:val="text-indented"/>
      </w:pPr>
      <w:r w:rsidRPr="00563865">
        <w:t xml:space="preserve">Estas respuestas nos sirven para identificar la dinámica familiar que lleva el joven, si tiene hijos, esposo(a), etc. Esto nos ayuda a identificar qué tan urgente y necesario es obtener un estímulo económico. </w:t>
      </w:r>
    </w:p>
    <w:p w14:paraId="50ED8AD2" w14:textId="77777777" w:rsidR="008653B7" w:rsidRPr="00563865" w:rsidRDefault="008653B7" w:rsidP="00066B83">
      <w:pPr>
        <w:pStyle w:val="text-indented"/>
      </w:pPr>
      <w:r w:rsidRPr="00563865">
        <w:t>Saber si tiene hijos y cuántos tiene nos da una idea de quiénes dependen de él/ella, y qué tan importante es para este joven conseguir un empleo, o si tiene a alguien que lo ayude económicamente.</w:t>
      </w:r>
    </w:p>
    <w:p w14:paraId="43F36DFC" w14:textId="77777777" w:rsidR="008653B7" w:rsidRPr="00563865" w:rsidRDefault="008653B7" w:rsidP="008653B7">
      <w:pPr>
        <w:pStyle w:val="numberedlist"/>
      </w:pPr>
      <w:r w:rsidRPr="00563865">
        <w:t>¿Cuál es tu domicilio?</w:t>
      </w:r>
    </w:p>
    <w:p w14:paraId="6CCF3243" w14:textId="77777777" w:rsidR="008653B7" w:rsidRPr="00563865" w:rsidRDefault="008653B7" w:rsidP="00066B83">
      <w:pPr>
        <w:pStyle w:val="text-indented"/>
      </w:pPr>
      <w:r w:rsidRPr="00563865">
        <w:t>Es de interés identificar la vivienda del joven, y verificar que sea la sede de servicios más cercana. En caso de que se identifique que existe otra sede de servicios que se le facilita más, se deberá canalizar con el encargado de dicha sede, con el fin de que sea más accesible para el joven y evitar una pronta deserción del taller de formación por cuestiones de movilidad.</w:t>
      </w:r>
    </w:p>
    <w:p w14:paraId="63C82CBF" w14:textId="77777777" w:rsidR="008653B7" w:rsidRPr="00563865" w:rsidRDefault="008653B7" w:rsidP="008653B7">
      <w:pPr>
        <w:pStyle w:val="numberedlist"/>
      </w:pPr>
      <w:r w:rsidRPr="00563865">
        <w:t>¿Actualmente estudias o trabajas? ¿En dónde? ¿Cuál es tu horario?</w:t>
      </w:r>
    </w:p>
    <w:p w14:paraId="116997B2" w14:textId="77777777" w:rsidR="008653B7" w:rsidRPr="00563865" w:rsidRDefault="008653B7" w:rsidP="00066B83">
      <w:pPr>
        <w:pStyle w:val="text-indented"/>
      </w:pPr>
      <w:r w:rsidRPr="00563865">
        <w:t>Esto nos ayuda a identificar qué actividades realiza el joven, si está en educación formal o abierta para usar la información como criterio de aceptarlo si actualmente es estudiante.</w:t>
      </w:r>
    </w:p>
    <w:p w14:paraId="1AED4841" w14:textId="19BC7E12" w:rsidR="008653B7" w:rsidRPr="00563865" w:rsidRDefault="008653B7" w:rsidP="00066B83">
      <w:pPr>
        <w:pStyle w:val="text-indented"/>
      </w:pPr>
      <w:r w:rsidRPr="00563865">
        <w:t>Con esta pregu</w:t>
      </w:r>
      <w:r w:rsidR="009E4704">
        <w:t xml:space="preserve">nta nos podemos dar una idea y </w:t>
      </w:r>
      <w:r w:rsidRPr="00563865">
        <w:t>conocer el objetivo del joven, si ingresa al taller; continúa estudiando, conseguir un empleo, o subir de puesto en su empleo actual.</w:t>
      </w:r>
    </w:p>
    <w:p w14:paraId="1BF9AF1F" w14:textId="77777777" w:rsidR="008653B7" w:rsidRPr="00563865" w:rsidRDefault="008653B7" w:rsidP="00066B83">
      <w:pPr>
        <w:pStyle w:val="text-indented"/>
      </w:pPr>
      <w:r w:rsidRPr="00563865">
        <w:t>Si su respuesta es NO, entonces preguntar:</w:t>
      </w:r>
    </w:p>
    <w:p w14:paraId="54BFF301" w14:textId="77777777" w:rsidR="008653B7" w:rsidRPr="009E4704" w:rsidRDefault="008653B7" w:rsidP="00066B83">
      <w:pPr>
        <w:pStyle w:val="text-indented"/>
      </w:pPr>
      <w:r w:rsidRPr="009E4704">
        <w:t xml:space="preserve">¿Cuánto tiempo tienes sin trabajo? </w:t>
      </w:r>
    </w:p>
    <w:p w14:paraId="62DA56C9" w14:textId="77777777" w:rsidR="008653B7" w:rsidRPr="00563865" w:rsidRDefault="008653B7" w:rsidP="00066B83">
      <w:pPr>
        <w:pStyle w:val="text-indented"/>
      </w:pPr>
      <w:r w:rsidRPr="00563865">
        <w:t>La respuesta nos da una idea de cuánto es el tiempo que el joven lleva sin conseguir un empleo y la urgencia que tiene por trabajar. Si lleva meses desempleado nos habla de que no es tan urgente trabajar y que tiene amplias posibilidades de capacitarse durante 7 semanas del taller; si tiene poco tiempo sin trabajo, por ejemplo, menos de un mes, es importante realizar énfasis en el tiempo de duración del taller de formación y dejar clara la importancia de su asistencia y disponibilidad al taller, así como considerar otros factores que acompañan su situación de desempleo.</w:t>
      </w:r>
    </w:p>
    <w:p w14:paraId="6D404CA9" w14:textId="77777777" w:rsidR="008653B7" w:rsidRPr="00563865" w:rsidRDefault="008653B7" w:rsidP="008653B7">
      <w:pPr>
        <w:pStyle w:val="numberedlist"/>
      </w:pPr>
      <w:r w:rsidRPr="00563865">
        <w:t>¿Has tratado de conseguir trabajo antes?</w:t>
      </w:r>
    </w:p>
    <w:p w14:paraId="19EE69DE" w14:textId="50141E92" w:rsidR="008653B7" w:rsidRDefault="008653B7" w:rsidP="00066B83">
      <w:pPr>
        <w:pStyle w:val="text-indented"/>
      </w:pPr>
      <w:r w:rsidRPr="00563865">
        <w:t>El interés y la necesidad del joven es importante, ya que el programa ofrece la  oportunidad de empleabilidad y hay que indagar sobre estrategias utilizadas para saber si el joven  en verdad está interesado  en conseguir un empleo.</w:t>
      </w:r>
    </w:p>
    <w:p w14:paraId="2EE59FAE" w14:textId="77777777" w:rsidR="00066B83" w:rsidRDefault="00066B83" w:rsidP="00066B83">
      <w:pPr>
        <w:pStyle w:val="text-indented"/>
      </w:pPr>
    </w:p>
    <w:p w14:paraId="3A2BAB7B" w14:textId="77777777" w:rsidR="00066B83" w:rsidRPr="00563865" w:rsidRDefault="00066B83" w:rsidP="00066B83">
      <w:pPr>
        <w:pStyle w:val="text-indented"/>
      </w:pPr>
    </w:p>
    <w:p w14:paraId="6A6038C5" w14:textId="77777777" w:rsidR="008653B7" w:rsidRPr="00563865" w:rsidRDefault="008653B7" w:rsidP="008653B7">
      <w:pPr>
        <w:pStyle w:val="numberedlist"/>
      </w:pPr>
      <w:r w:rsidRPr="00563865">
        <w:lastRenderedPageBreak/>
        <w:t>¿A cuántos lugares has ido a pedir trabajo en el último mes?</w:t>
      </w:r>
    </w:p>
    <w:p w14:paraId="086ED694" w14:textId="170724C1" w:rsidR="008653B7" w:rsidRPr="00563865" w:rsidRDefault="008653B7" w:rsidP="00066B83">
      <w:pPr>
        <w:pStyle w:val="text-indented"/>
      </w:pPr>
      <w:r w:rsidRPr="00563865">
        <w:t>Esta pregunta  es un indicador de qué tan dedicado ha sido el jov</w:t>
      </w:r>
      <w:r w:rsidR="00066B83">
        <w:t xml:space="preserve">en en su búsqueda de empleo, y </w:t>
      </w:r>
      <w:r w:rsidRPr="00563865">
        <w:t>con esto se puede detectar uno de los puntos en los cuales está fallando al momento de buscar empleo y reforzarlo durante el taller.</w:t>
      </w:r>
    </w:p>
    <w:p w14:paraId="1F2AACA8" w14:textId="77777777" w:rsidR="008653B7" w:rsidRPr="00563865" w:rsidRDefault="00563865" w:rsidP="008653B7">
      <w:pPr>
        <w:pStyle w:val="numberedlist"/>
      </w:pPr>
      <w:r w:rsidRPr="00563865">
        <w:rPr>
          <w:noProof/>
          <w:lang w:val="en-US"/>
        </w:rPr>
        <w:drawing>
          <wp:anchor distT="0" distB="0" distL="114300" distR="114300" simplePos="0" relativeHeight="251664384" behindDoc="1" locked="0" layoutInCell="1" allowOverlap="1" wp14:anchorId="7101B1CA" wp14:editId="690E7A28">
            <wp:simplePos x="0" y="0"/>
            <wp:positionH relativeFrom="page">
              <wp:posOffset>411480</wp:posOffset>
            </wp:positionH>
            <wp:positionV relativeFrom="page">
              <wp:posOffset>557530</wp:posOffset>
            </wp:positionV>
            <wp:extent cx="499110" cy="9144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8653B7" w:rsidRPr="00563865">
        <w:t>¿Por qué crees que no te han contratado?</w:t>
      </w:r>
    </w:p>
    <w:p w14:paraId="432E680C" w14:textId="77777777" w:rsidR="008653B7" w:rsidRPr="00563865" w:rsidRDefault="008653B7" w:rsidP="00066B83">
      <w:pPr>
        <w:pStyle w:val="text-indented"/>
      </w:pPr>
      <w:r w:rsidRPr="00563865">
        <w:t>En el momento de que el joven se da cuenta de las posibles razones por las cuales no consigue empleo nos da información de qué aspectos se deben de trabajar con él/ella.</w:t>
      </w:r>
    </w:p>
    <w:p w14:paraId="665A64FB" w14:textId="77777777" w:rsidR="008653B7" w:rsidRPr="00563865" w:rsidRDefault="008653B7" w:rsidP="00066B83">
      <w:pPr>
        <w:pStyle w:val="text-indented"/>
      </w:pPr>
      <w:r w:rsidRPr="00563865">
        <w:t>Se le menciona que el taller refuerza aspectos en los que se está fallando actualmente durante la búsqueda de empleo, además de que podrá identificar sus propias debilidades para transformarlas en fortalezas.</w:t>
      </w:r>
    </w:p>
    <w:p w14:paraId="34E0DC1B" w14:textId="77777777" w:rsidR="008653B7" w:rsidRPr="00563865" w:rsidRDefault="008653B7" w:rsidP="00066B83">
      <w:pPr>
        <w:pStyle w:val="text"/>
      </w:pPr>
    </w:p>
    <w:p w14:paraId="3168D95E" w14:textId="77777777" w:rsidR="008653B7" w:rsidRPr="00A47B79" w:rsidRDefault="008653B7" w:rsidP="00066B83">
      <w:pPr>
        <w:pStyle w:val="instructions"/>
        <w:rPr>
          <w:b/>
        </w:rPr>
      </w:pPr>
      <w:r w:rsidRPr="00A47B79">
        <w:rPr>
          <w:b/>
        </w:rPr>
        <w:t xml:space="preserve"> (Las preguntas 9,10, 11 y 12 indagan sobre el tema de continuidad laboral)</w:t>
      </w:r>
    </w:p>
    <w:p w14:paraId="1E67B1A9" w14:textId="77777777" w:rsidR="008653B7" w:rsidRPr="00563865" w:rsidRDefault="008653B7" w:rsidP="008653B7">
      <w:pPr>
        <w:pStyle w:val="numberedlist"/>
      </w:pPr>
      <w:r w:rsidRPr="00563865">
        <w:t xml:space="preserve">¿Cuánto duraste en tu último trabajo? </w:t>
      </w:r>
    </w:p>
    <w:p w14:paraId="0B1750F4" w14:textId="77777777" w:rsidR="008653B7" w:rsidRPr="00563865" w:rsidRDefault="008653B7" w:rsidP="008653B7">
      <w:pPr>
        <w:pStyle w:val="numberedlist"/>
      </w:pPr>
      <w:r w:rsidRPr="00563865">
        <w:t>¿Por qué razón terminaste en tu último trabajo?</w:t>
      </w:r>
    </w:p>
    <w:p w14:paraId="188948BB" w14:textId="77777777" w:rsidR="008653B7" w:rsidRPr="00563865" w:rsidRDefault="008653B7" w:rsidP="008653B7">
      <w:pPr>
        <w:pStyle w:val="numberedlist"/>
      </w:pPr>
      <w:r w:rsidRPr="00563865">
        <w:t>¿Qué labores desarrollabas en tu último trabajo?</w:t>
      </w:r>
    </w:p>
    <w:p w14:paraId="65B7E83A" w14:textId="77777777" w:rsidR="008653B7" w:rsidRPr="00563865" w:rsidRDefault="008653B7" w:rsidP="008653B7">
      <w:pPr>
        <w:pStyle w:val="numberedlist"/>
      </w:pPr>
      <w:r w:rsidRPr="00563865">
        <w:t>¿Estás dispuesto a trabajar sábados y domingos?</w:t>
      </w:r>
    </w:p>
    <w:p w14:paraId="5B54DF0C" w14:textId="41567125" w:rsidR="008653B7" w:rsidRPr="00563865" w:rsidRDefault="008653B7" w:rsidP="00066B83">
      <w:pPr>
        <w:pStyle w:val="text-indented"/>
      </w:pPr>
      <w:r w:rsidRPr="00563865">
        <w:t>Este momento es oportuno para generar información sobre qué tan grande es el deseo y necesidad de trabajar; a partir de estas preguntas podem</w:t>
      </w:r>
      <w:r w:rsidR="009E4704">
        <w:t>os comenzar a medir el nivel de</w:t>
      </w:r>
      <w:r w:rsidRPr="00563865">
        <w:t xml:space="preserve"> responsabilidad y habilidades que el joven ya ha desarrollado. También nos ofrece un parámetro para identificar su disponibilidad al momento de derivarlo a un empleo, ya que la mayoría de los empleos también se trabaja los fines de semana.</w:t>
      </w:r>
    </w:p>
    <w:p w14:paraId="61FDB15D" w14:textId="77777777" w:rsidR="008653B7" w:rsidRPr="00563865" w:rsidRDefault="008653B7" w:rsidP="008653B7">
      <w:pPr>
        <w:pStyle w:val="numberedlist"/>
      </w:pPr>
      <w:r w:rsidRPr="00563865">
        <w:t>Si abandonó los estudios, ¿por qué no continuaste estudiando?</w:t>
      </w:r>
    </w:p>
    <w:p w14:paraId="5C8A2D1A" w14:textId="77777777" w:rsidR="008653B7" w:rsidRPr="00563865" w:rsidRDefault="008653B7" w:rsidP="00066B83">
      <w:pPr>
        <w:pStyle w:val="text-indented"/>
      </w:pPr>
      <w:r w:rsidRPr="00563865">
        <w:t xml:space="preserve">Conocer la situación sociocultural del joven nos brinda información sobre su vulnerabilidad en cuestiones económicas, de tiempos, y también esta pregunta nos ayuda a darnos cuenta en dónde está parado el joven actualmente, en qué puntos puede ayudarlo el tomar este taller. </w:t>
      </w:r>
    </w:p>
    <w:p w14:paraId="3BF12300" w14:textId="77777777" w:rsidR="008653B7" w:rsidRPr="00563865" w:rsidRDefault="008653B7" w:rsidP="008653B7">
      <w:pPr>
        <w:pStyle w:val="numberedlist"/>
      </w:pPr>
      <w:r w:rsidRPr="00563865">
        <w:t>¿Te gustaría  continuar tus estudios?</w:t>
      </w:r>
    </w:p>
    <w:p w14:paraId="2CD887B3" w14:textId="77777777" w:rsidR="008653B7" w:rsidRPr="00563865" w:rsidRDefault="008653B7" w:rsidP="00066B83">
      <w:pPr>
        <w:pStyle w:val="text-indented"/>
      </w:pPr>
      <w:r w:rsidRPr="00563865">
        <w:t>Es relevante saber si el joven es un posible candidato de derivar a estudios, ya que la preparación es algo importante para en algún futuro conseguir un mejor empleo.</w:t>
      </w:r>
    </w:p>
    <w:p w14:paraId="09DAA98F" w14:textId="77777777" w:rsidR="008653B7" w:rsidRPr="00563865" w:rsidRDefault="008653B7" w:rsidP="008653B7">
      <w:pPr>
        <w:pStyle w:val="numberedlist"/>
      </w:pPr>
      <w:r w:rsidRPr="00563865">
        <w:t>¿Cuánto tiempo haces en trasladarte de tu casa a la sede de servicios y cómo te trasladas?</w:t>
      </w:r>
    </w:p>
    <w:p w14:paraId="24A78A06" w14:textId="77777777" w:rsidR="008653B7" w:rsidRPr="00563865" w:rsidRDefault="008653B7" w:rsidP="00066B83">
      <w:pPr>
        <w:pStyle w:val="text-indented"/>
      </w:pPr>
      <w:r w:rsidRPr="00563865">
        <w:t>Esto nos brinda una idea de qué tanto recorrido realiza el joven de la sede de servicios a su casa y viceversa; tener una noción de cuántos autobuses debe tomar el joven y cuál sería su gasto por día, o si el traslado lo realiza caminando, qué tan seguro es para él ese traslado.</w:t>
      </w:r>
    </w:p>
    <w:p w14:paraId="7FE064F1" w14:textId="5DA0F2CD" w:rsidR="009E4704" w:rsidRPr="00563865" w:rsidRDefault="008653B7" w:rsidP="00066B83">
      <w:pPr>
        <w:pStyle w:val="text-indented"/>
      </w:pPr>
      <w:r w:rsidRPr="00563865">
        <w:t>Y si el tiempo de traslado es mucho, reafirmar con el joven si está dispuesto durante 7 semanas a realizar ese recorrido.</w:t>
      </w:r>
    </w:p>
    <w:p w14:paraId="65226C35" w14:textId="77777777" w:rsidR="008653B7" w:rsidRPr="00563865" w:rsidRDefault="008653B7" w:rsidP="008653B7">
      <w:pPr>
        <w:pStyle w:val="numberedlist"/>
      </w:pPr>
      <w:r w:rsidRPr="00563865">
        <w:t>¿Tendrías algún problema para tramitar tu carta de no antecedentes penales?</w:t>
      </w:r>
    </w:p>
    <w:p w14:paraId="749E0D75" w14:textId="4200CACA" w:rsidR="008653B7" w:rsidRPr="00563865" w:rsidRDefault="008653B7" w:rsidP="00066B83">
      <w:pPr>
        <w:pStyle w:val="text-indented"/>
      </w:pPr>
      <w:r w:rsidRPr="00563865">
        <w:t xml:space="preserve">Al momento de realizar esta pregunta se le menciona al joven que la respuesta de ésta no afectará su </w:t>
      </w:r>
      <w:r w:rsidR="009E4704">
        <w:t xml:space="preserve">entrada al programa, </w:t>
      </w:r>
      <w:r w:rsidRPr="00563865">
        <w:t xml:space="preserve">que </w:t>
      </w:r>
      <w:r w:rsidR="009E4704">
        <w:t>es con el mero fin de conocer</w:t>
      </w:r>
      <w:r w:rsidRPr="00563865">
        <w:t xml:space="preserve"> a qué tipo de empleo podría ser derivado en un futuro.</w:t>
      </w:r>
    </w:p>
    <w:p w14:paraId="028F8BC0" w14:textId="77777777" w:rsidR="00066B83" w:rsidRDefault="00066B83" w:rsidP="00066B83">
      <w:pPr>
        <w:pStyle w:val="text-indented"/>
      </w:pPr>
    </w:p>
    <w:p w14:paraId="6E774A65" w14:textId="7368C9D3" w:rsidR="008653B7" w:rsidRPr="00563865" w:rsidRDefault="008653B7" w:rsidP="00066B83">
      <w:pPr>
        <w:pStyle w:val="text-indented"/>
      </w:pPr>
      <w:r w:rsidRPr="00563865">
        <w:lastRenderedPageBreak/>
        <w:t xml:space="preserve">Si el joven no puede obtener esta carta, a nosotros nos da la información que al momento de la derivación muy posiblemente se tendría que </w:t>
      </w:r>
      <w:r w:rsidR="009E4704">
        <w:t>buscar incorporarlo a un empleo</w:t>
      </w:r>
      <w:r w:rsidRPr="00563865">
        <w:t xml:space="preserve"> donde esta carta no sea un requisito.</w:t>
      </w:r>
    </w:p>
    <w:p w14:paraId="716DFF7F" w14:textId="77777777" w:rsidR="008653B7" w:rsidRPr="00563865" w:rsidRDefault="008653B7" w:rsidP="008653B7">
      <w:pPr>
        <w:pStyle w:val="numberedlist"/>
      </w:pPr>
      <w:r w:rsidRPr="00563865">
        <w:t xml:space="preserve">¿En dónde te gustaría trabajar? </w:t>
      </w:r>
    </w:p>
    <w:p w14:paraId="23EFA040" w14:textId="77777777" w:rsidR="008653B7" w:rsidRPr="00563865" w:rsidRDefault="008653B7" w:rsidP="00066B83">
      <w:pPr>
        <w:pStyle w:val="text-indented"/>
      </w:pPr>
      <w:r w:rsidRPr="00563865">
        <w:t>En este momento el consejero puede ir creando un abanico de posibilidades para la intermediación laboral de este joven.</w:t>
      </w:r>
    </w:p>
    <w:p w14:paraId="3AE38D7E" w14:textId="77777777" w:rsidR="008653B7" w:rsidRPr="00563865" w:rsidRDefault="00563865" w:rsidP="008653B7">
      <w:pPr>
        <w:pStyle w:val="numberedlist"/>
      </w:pPr>
      <w:r w:rsidRPr="00563865">
        <w:rPr>
          <w:noProof/>
          <w:lang w:val="en-US"/>
        </w:rPr>
        <w:drawing>
          <wp:anchor distT="0" distB="0" distL="114300" distR="114300" simplePos="0" relativeHeight="251666432" behindDoc="1" locked="0" layoutInCell="1" allowOverlap="1" wp14:anchorId="6B714066" wp14:editId="72C06A29">
            <wp:simplePos x="0" y="0"/>
            <wp:positionH relativeFrom="page">
              <wp:posOffset>411480</wp:posOffset>
            </wp:positionH>
            <wp:positionV relativeFrom="page">
              <wp:posOffset>557530</wp:posOffset>
            </wp:positionV>
            <wp:extent cx="499110" cy="9144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8653B7" w:rsidRPr="00563865">
        <w:t>¿Tienes algún tatuaje en tu cuerpo? (en caso de que no tenga algún tatuaje visible)</w:t>
      </w:r>
    </w:p>
    <w:p w14:paraId="46B7F73C" w14:textId="77777777" w:rsidR="008653B7" w:rsidRPr="00563865" w:rsidRDefault="008653B7" w:rsidP="00066B83">
      <w:pPr>
        <w:pStyle w:val="text-indented"/>
      </w:pPr>
      <w:r w:rsidRPr="00563865">
        <w:t>Es importante mencionarle al joven que con esta pregunta no se busca discriminar. Al contrario, es con el fin de ayudarlo en caso de que sí tenga alguno(s), ya que algunas empresas, sobre todo las relacionadas con comida y sector salud, no contratan a personas con tatuajes.</w:t>
      </w:r>
    </w:p>
    <w:p w14:paraId="1A94982F" w14:textId="77777777" w:rsidR="008653B7" w:rsidRPr="00563865" w:rsidRDefault="008653B7" w:rsidP="008653B7">
      <w:pPr>
        <w:pStyle w:val="numberedlist"/>
      </w:pPr>
      <w:r w:rsidRPr="00563865">
        <w:t>¿Consumes drogas actualmente? ¿Cuándo fue la última vez?</w:t>
      </w:r>
    </w:p>
    <w:p w14:paraId="519EFF51" w14:textId="068B2809" w:rsidR="008653B7" w:rsidRPr="00563865" w:rsidRDefault="008653B7" w:rsidP="00066B83">
      <w:pPr>
        <w:pStyle w:val="text-indented"/>
      </w:pPr>
      <w:r w:rsidRPr="00563865">
        <w:t>Al momento antes de realizar esta pregunta, se le repite al joven que las respuestas serán totalmente confidenciales y que solo son para fines del pro</w:t>
      </w:r>
      <w:r w:rsidR="009E4704">
        <w:t>grama; se debe hacer énfasis en</w:t>
      </w:r>
      <w:r w:rsidRPr="00563865">
        <w:t xml:space="preserve"> que no afecta en nada su respuesta, ya sea afirmativa o negativa.</w:t>
      </w:r>
    </w:p>
    <w:p w14:paraId="5BB5A1C3" w14:textId="539D6D2A" w:rsidR="008653B7" w:rsidRPr="00563865" w:rsidRDefault="008653B7" w:rsidP="00066B83">
      <w:pPr>
        <w:pStyle w:val="text-indented"/>
      </w:pPr>
      <w:r w:rsidRPr="00563865">
        <w:t>Esto nos da entrada para el momento de la derivación</w:t>
      </w:r>
      <w:r w:rsidR="00066B83">
        <w:t xml:space="preserve">, dado que en algunas empresas </w:t>
      </w:r>
      <w:r w:rsidRPr="00563865">
        <w:t>se les aplicará una prueba antidoping. Conociendo esta información podremos manejarlo de una mejor manera en el futuro.</w:t>
      </w:r>
    </w:p>
    <w:p w14:paraId="620B9FC9" w14:textId="77777777" w:rsidR="008653B7" w:rsidRPr="00563865" w:rsidRDefault="008653B7" w:rsidP="008653B7">
      <w:pPr>
        <w:pStyle w:val="numberedlist"/>
      </w:pPr>
      <w:r w:rsidRPr="00563865">
        <w:t>¿Cuentas con el tiempo necesario para asistir al taller?</w:t>
      </w:r>
    </w:p>
    <w:p w14:paraId="72FDDC13" w14:textId="77777777" w:rsidR="008653B7" w:rsidRPr="00563865" w:rsidRDefault="008653B7" w:rsidP="00066B83">
      <w:pPr>
        <w:pStyle w:val="text-indented"/>
      </w:pPr>
      <w:r w:rsidRPr="00563865">
        <w:t>La cuestión de la disponibilidad es muy importante, ya que el programa no busca jóvenes los cuales vayan a desertar el programa, por cuestiones de disponibilidad de tiempo.</w:t>
      </w:r>
    </w:p>
    <w:p w14:paraId="0FF0C0FD" w14:textId="77777777" w:rsidR="008653B7" w:rsidRPr="00563865" w:rsidRDefault="008653B7" w:rsidP="008653B7">
      <w:pPr>
        <w:pStyle w:val="numberedlist"/>
      </w:pPr>
      <w:r w:rsidRPr="00563865">
        <w:t>¿Cuáles son tus planes en un mes?</w:t>
      </w:r>
    </w:p>
    <w:p w14:paraId="22285598" w14:textId="77777777" w:rsidR="008653B7" w:rsidRPr="00563865" w:rsidRDefault="008653B7" w:rsidP="00066B83">
      <w:pPr>
        <w:pStyle w:val="text-indented"/>
      </w:pPr>
      <w:r w:rsidRPr="00563865">
        <w:t>El taller tiene una duración de 7 semanas y saber los planes del joven es muy importante, para que tenga la información considerando que durante ese tiempo se compromete y se estará preparando en el taller.</w:t>
      </w:r>
    </w:p>
    <w:p w14:paraId="00687E17" w14:textId="77777777" w:rsidR="008653B7" w:rsidRPr="00563865" w:rsidRDefault="008653B7" w:rsidP="008653B7">
      <w:pPr>
        <w:pStyle w:val="numberedlist"/>
      </w:pPr>
      <w:r w:rsidRPr="00563865">
        <w:t>¿Tienes programados viajes en los próximos dos meses?</w:t>
      </w:r>
    </w:p>
    <w:p w14:paraId="43B9F1FA" w14:textId="77777777" w:rsidR="008653B7" w:rsidRPr="00563865" w:rsidRDefault="008653B7" w:rsidP="00066B83">
      <w:pPr>
        <w:pStyle w:val="text-indented"/>
      </w:pPr>
      <w:r w:rsidRPr="00563865">
        <w:t>Es de valor realizar esta pregunta sobre todo si las fechas del taller coinciden con periodos vacacionales del ciclo escolar, ya que algunas de las familias programan viajes fuera de la ciudad por varias semanas y contar con esta información nos evitará deserciones en un futuro.</w:t>
      </w:r>
    </w:p>
    <w:p w14:paraId="4F84D172" w14:textId="77777777" w:rsidR="008653B7" w:rsidRPr="00563865" w:rsidRDefault="008653B7" w:rsidP="008653B7">
      <w:pPr>
        <w:pStyle w:val="numberedlist"/>
      </w:pPr>
      <w:r w:rsidRPr="00563865">
        <w:t>¿Qué te pareció lo que te mencionamos acerca del programa?</w:t>
      </w:r>
    </w:p>
    <w:p w14:paraId="3E65C315" w14:textId="5971C9EF" w:rsidR="009E4704" w:rsidRPr="00563865" w:rsidRDefault="008653B7" w:rsidP="00066B83">
      <w:pPr>
        <w:pStyle w:val="text-indented"/>
      </w:pPr>
      <w:r w:rsidRPr="00563865">
        <w:t>Es importante conocer la percepción del joven acerca del programa, y de lo que cree que podrá desarrollar dentro del mismo para no crear falsas expectativas.</w:t>
      </w:r>
    </w:p>
    <w:p w14:paraId="5635D68E" w14:textId="77777777" w:rsidR="008653B7" w:rsidRPr="00563865" w:rsidRDefault="008653B7" w:rsidP="0020146D">
      <w:pPr>
        <w:pStyle w:val="numberedlist"/>
      </w:pPr>
      <w:r w:rsidRPr="00563865">
        <w:t>¿Cuentas con documentos de tu domicilio, escuela y acta de nacimiento?</w:t>
      </w:r>
    </w:p>
    <w:p w14:paraId="6A74F1DB" w14:textId="7D5CC251" w:rsidR="008653B7" w:rsidRDefault="008653B7" w:rsidP="00066B83">
      <w:pPr>
        <w:pStyle w:val="text-indented"/>
      </w:pPr>
      <w:r w:rsidRPr="00563865">
        <w:t>Estos documentos son los que se necesitan para inscribir al joven en el programa, ya que dan veracidad a la información que nos proporcionó con anterioridad. En caso de que el joven no cuente con alguno de ellos, sí se le puede aceptar en el programa, con la condición de que se comprometa en hacerlo llegar en cuanto lo recupere y/o a más tardar durante la segunda semana del taller, además de un escrito donde explique la razón por la que no cuenta con el documento en ese momento (revisar el material de apoyo: descripción de los 3 documentos para matricular un joven).</w:t>
      </w:r>
    </w:p>
    <w:p w14:paraId="6A979E3A" w14:textId="77777777" w:rsidR="00066B83" w:rsidRDefault="00066B83" w:rsidP="00066B83">
      <w:pPr>
        <w:pStyle w:val="text-indented"/>
      </w:pPr>
    </w:p>
    <w:p w14:paraId="559DFA33" w14:textId="77777777" w:rsidR="00066B83" w:rsidRDefault="00066B83" w:rsidP="00066B83">
      <w:pPr>
        <w:pStyle w:val="text-indented"/>
      </w:pPr>
    </w:p>
    <w:p w14:paraId="28945C48" w14:textId="77777777" w:rsidR="00066B83" w:rsidRPr="00563865" w:rsidRDefault="00066B83" w:rsidP="00066B83">
      <w:pPr>
        <w:pStyle w:val="text-indented"/>
      </w:pPr>
    </w:p>
    <w:p w14:paraId="236F4A75" w14:textId="77777777" w:rsidR="008653B7" w:rsidRPr="00563865" w:rsidRDefault="008653B7" w:rsidP="0020146D">
      <w:pPr>
        <w:pStyle w:val="numberedlist"/>
      </w:pPr>
      <w:r w:rsidRPr="00563865">
        <w:lastRenderedPageBreak/>
        <w:t>¿Tienes algún problema en entrar a la sede de servicios? (por cuestiones de pandillerismo)</w:t>
      </w:r>
    </w:p>
    <w:p w14:paraId="7F88338E" w14:textId="77777777" w:rsidR="008653B7" w:rsidRPr="00563865" w:rsidRDefault="008653B7" w:rsidP="00066B83">
      <w:pPr>
        <w:pStyle w:val="text-indented"/>
      </w:pPr>
      <w:r w:rsidRPr="00563865">
        <w:t>En ocasiones existen colonias con problemas de pandillerismo, así que es importante conocer si este joven tendría problemas de esta índole al momento de trasladarse o ingresar a la colonia o la sede, ya que es importante mantener la seguridad, tanto individual como grupal, y asegurar que el joven no abandone el programa por cuestiones de este tipo.</w:t>
      </w:r>
    </w:p>
    <w:p w14:paraId="272ED29D" w14:textId="77777777" w:rsidR="008653B7" w:rsidRPr="00563865" w:rsidRDefault="008653B7" w:rsidP="0020146D">
      <w:pPr>
        <w:pStyle w:val="numberedlist"/>
      </w:pPr>
      <w:r w:rsidRPr="00563865">
        <w:t>¿Qué es lo  que más te interesa del programa?</w:t>
      </w:r>
    </w:p>
    <w:p w14:paraId="5B02E3A4" w14:textId="60F9D8A4" w:rsidR="008653B7" w:rsidRPr="00563865" w:rsidRDefault="008653B7" w:rsidP="00066B83">
      <w:pPr>
        <w:pStyle w:val="text-indented"/>
      </w:pPr>
      <w:r w:rsidRPr="00563865">
        <w:t>Esta pregunta es para reafirmar información al joven en cuanto a sus expectativas y hacerle saber que es un programa de empleabilidad en el cual se desarrollarán sus habilidades para la búsqueda del mismo.</w:t>
      </w:r>
    </w:p>
    <w:p w14:paraId="18E3E3AC" w14:textId="77777777" w:rsidR="008653B7" w:rsidRPr="00563865" w:rsidRDefault="00563865" w:rsidP="0020146D">
      <w:pPr>
        <w:pStyle w:val="numberedlist"/>
      </w:pPr>
      <w:r w:rsidRPr="00563865">
        <w:rPr>
          <w:noProof/>
          <w:lang w:val="en-US"/>
        </w:rPr>
        <w:drawing>
          <wp:anchor distT="0" distB="0" distL="114300" distR="114300" simplePos="0" relativeHeight="251668480" behindDoc="1" locked="0" layoutInCell="1" allowOverlap="1" wp14:anchorId="5AB59051" wp14:editId="026E6326">
            <wp:simplePos x="0" y="0"/>
            <wp:positionH relativeFrom="page">
              <wp:posOffset>411480</wp:posOffset>
            </wp:positionH>
            <wp:positionV relativeFrom="page">
              <wp:posOffset>557530</wp:posOffset>
            </wp:positionV>
            <wp:extent cx="499110" cy="914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r w:rsidR="008653B7" w:rsidRPr="00563865">
        <w:t>¿Estás dispuesto a participar en el programa?</w:t>
      </w:r>
    </w:p>
    <w:p w14:paraId="79A1EFD5" w14:textId="77777777" w:rsidR="008653B7" w:rsidRPr="00563865" w:rsidRDefault="008653B7" w:rsidP="00066B83">
      <w:pPr>
        <w:pStyle w:val="text-indented"/>
      </w:pPr>
      <w:r w:rsidRPr="00563865">
        <w:t>Una pregunta de compromiso, para que ellos se den cuenta explícitamente de que están a punto de iniciar este programa.</w:t>
      </w:r>
    </w:p>
    <w:p w14:paraId="547AC0FA" w14:textId="77777777" w:rsidR="008653B7" w:rsidRPr="00563865" w:rsidRDefault="008653B7" w:rsidP="0020146D">
      <w:pPr>
        <w:pStyle w:val="E-head"/>
      </w:pPr>
      <w:r w:rsidRPr="00563865">
        <w:t>Listado de preguntas:</w:t>
      </w:r>
    </w:p>
    <w:tbl>
      <w:tblPr>
        <w:tblW w:w="8640" w:type="dxa"/>
        <w:tblInd w:w="7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8" w:type="dxa"/>
          <w:left w:w="58" w:type="dxa"/>
          <w:bottom w:w="58" w:type="dxa"/>
          <w:right w:w="58" w:type="dxa"/>
        </w:tblCellMar>
        <w:tblLook w:val="0000" w:firstRow="0" w:lastRow="0" w:firstColumn="0" w:lastColumn="0" w:noHBand="0" w:noVBand="0"/>
      </w:tblPr>
      <w:tblGrid>
        <w:gridCol w:w="8640"/>
      </w:tblGrid>
      <w:tr w:rsidR="0020146D" w:rsidRPr="00563865" w14:paraId="2BE34D3C" w14:textId="77777777" w:rsidTr="0020146D">
        <w:tc>
          <w:tcPr>
            <w:tcW w:w="8640" w:type="dxa"/>
            <w:shd w:val="clear" w:color="auto" w:fill="FF9900"/>
            <w:vAlign w:val="center"/>
          </w:tcPr>
          <w:p w14:paraId="044A27BE" w14:textId="77777777" w:rsidR="0020146D" w:rsidRPr="00563865" w:rsidRDefault="0020146D" w:rsidP="0020146D">
            <w:pPr>
              <w:pStyle w:val="tablehead"/>
              <w:jc w:val="left"/>
            </w:pPr>
            <w:r w:rsidRPr="00563865">
              <w:t>Datos Personales</w:t>
            </w:r>
          </w:p>
        </w:tc>
      </w:tr>
      <w:tr w:rsidR="0020146D" w:rsidRPr="00563865" w14:paraId="67BF155A" w14:textId="77777777" w:rsidTr="00F131FF">
        <w:trPr>
          <w:trHeight w:val="319"/>
        </w:trPr>
        <w:tc>
          <w:tcPr>
            <w:tcW w:w="8640" w:type="dxa"/>
          </w:tcPr>
          <w:p w14:paraId="4A16CCE4" w14:textId="77777777" w:rsidR="0020146D" w:rsidRPr="00563865" w:rsidRDefault="0020146D" w:rsidP="00F131FF">
            <w:pPr>
              <w:pStyle w:val="tablebulletedlist"/>
              <w:numPr>
                <w:ilvl w:val="0"/>
                <w:numId w:val="6"/>
              </w:numPr>
              <w:rPr>
                <w:lang w:val="es-ES_tradnl"/>
              </w:rPr>
            </w:pPr>
            <w:r w:rsidRPr="00563865">
              <w:rPr>
                <w:lang w:val="es-ES_tradnl"/>
              </w:rPr>
              <w:t>¿Cuál es tu nombre?</w:t>
            </w:r>
          </w:p>
        </w:tc>
      </w:tr>
      <w:tr w:rsidR="0020146D" w:rsidRPr="00563865" w14:paraId="110FFCA6" w14:textId="77777777" w:rsidTr="0020146D">
        <w:tc>
          <w:tcPr>
            <w:tcW w:w="8640" w:type="dxa"/>
          </w:tcPr>
          <w:p w14:paraId="28A30553" w14:textId="77777777" w:rsidR="0020146D" w:rsidRPr="00563865" w:rsidRDefault="0020146D" w:rsidP="00F131FF">
            <w:pPr>
              <w:pStyle w:val="tablebulletedlist"/>
              <w:numPr>
                <w:ilvl w:val="0"/>
                <w:numId w:val="6"/>
              </w:numPr>
              <w:rPr>
                <w:lang w:val="es-ES_tradnl"/>
              </w:rPr>
            </w:pPr>
            <w:r w:rsidRPr="00563865">
              <w:rPr>
                <w:lang w:val="es-ES_tradnl"/>
              </w:rPr>
              <w:t>¿Cuál es tu edad?</w:t>
            </w:r>
          </w:p>
        </w:tc>
      </w:tr>
      <w:tr w:rsidR="0020146D" w:rsidRPr="00563865" w14:paraId="4383BE96" w14:textId="77777777" w:rsidTr="0020146D">
        <w:tc>
          <w:tcPr>
            <w:tcW w:w="8640" w:type="dxa"/>
          </w:tcPr>
          <w:p w14:paraId="2D5C2853" w14:textId="77777777" w:rsidR="0020146D" w:rsidRPr="00563865" w:rsidRDefault="0020146D" w:rsidP="00F131FF">
            <w:pPr>
              <w:pStyle w:val="tablebulletedlist"/>
              <w:numPr>
                <w:ilvl w:val="0"/>
                <w:numId w:val="6"/>
              </w:numPr>
              <w:rPr>
                <w:lang w:val="es-ES_tradnl"/>
              </w:rPr>
            </w:pPr>
            <w:r w:rsidRPr="00563865">
              <w:rPr>
                <w:lang w:val="es-ES_tradnl"/>
              </w:rPr>
              <w:t>¿Cuál es tu estado civil? ¿Tienes hijos? ¿Cuántos hijos tienes?</w:t>
            </w:r>
          </w:p>
        </w:tc>
      </w:tr>
      <w:tr w:rsidR="0020146D" w:rsidRPr="00563865" w14:paraId="3BA1D19F" w14:textId="77777777" w:rsidTr="0020146D">
        <w:tc>
          <w:tcPr>
            <w:tcW w:w="8640" w:type="dxa"/>
          </w:tcPr>
          <w:p w14:paraId="30335071" w14:textId="77777777" w:rsidR="0020146D" w:rsidRPr="00563865" w:rsidRDefault="0020146D" w:rsidP="00F131FF">
            <w:pPr>
              <w:pStyle w:val="tablebulletedlist"/>
              <w:numPr>
                <w:ilvl w:val="0"/>
                <w:numId w:val="6"/>
              </w:numPr>
              <w:rPr>
                <w:lang w:val="es-ES_tradnl"/>
              </w:rPr>
            </w:pPr>
            <w:r w:rsidRPr="00563865">
              <w:rPr>
                <w:lang w:val="es-ES_tradnl"/>
              </w:rPr>
              <w:t>¿Cuál es tu domicilio?</w:t>
            </w:r>
          </w:p>
        </w:tc>
      </w:tr>
    </w:tbl>
    <w:p w14:paraId="49F3A10B" w14:textId="77777777" w:rsidR="0020146D" w:rsidRPr="00563865" w:rsidRDefault="0020146D"/>
    <w:tbl>
      <w:tblPr>
        <w:tblW w:w="8640" w:type="dxa"/>
        <w:tblInd w:w="7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8" w:type="dxa"/>
          <w:left w:w="58" w:type="dxa"/>
          <w:bottom w:w="58" w:type="dxa"/>
          <w:right w:w="58" w:type="dxa"/>
        </w:tblCellMar>
        <w:tblLook w:val="0000" w:firstRow="0" w:lastRow="0" w:firstColumn="0" w:lastColumn="0" w:noHBand="0" w:noVBand="0"/>
      </w:tblPr>
      <w:tblGrid>
        <w:gridCol w:w="8640"/>
      </w:tblGrid>
      <w:tr w:rsidR="00F131FF" w:rsidRPr="00563865" w14:paraId="25CA3463"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9900"/>
          </w:tcPr>
          <w:p w14:paraId="22760C7F" w14:textId="77777777" w:rsidR="00F131FF" w:rsidRPr="00563865" w:rsidRDefault="00F131FF" w:rsidP="00F131FF">
            <w:pPr>
              <w:pStyle w:val="tablehead"/>
              <w:jc w:val="left"/>
            </w:pPr>
            <w:r w:rsidRPr="00563865">
              <w:t>Trabajo/estudios</w:t>
            </w:r>
          </w:p>
        </w:tc>
      </w:tr>
      <w:tr w:rsidR="00F131FF" w:rsidRPr="00563865" w14:paraId="4DB1D628"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948820B" w14:textId="77777777" w:rsidR="00F131FF" w:rsidRPr="00563865" w:rsidRDefault="00F131FF" w:rsidP="00F131FF">
            <w:pPr>
              <w:pStyle w:val="tablebulletedlist"/>
              <w:numPr>
                <w:ilvl w:val="0"/>
                <w:numId w:val="6"/>
              </w:numPr>
              <w:rPr>
                <w:lang w:val="es-ES_tradnl"/>
              </w:rPr>
            </w:pPr>
            <w:r w:rsidRPr="00563865">
              <w:rPr>
                <w:lang w:val="es-ES_tradnl"/>
              </w:rPr>
              <w:t>¿Actualmente estudias o trabajas? ¿En dónde? ¿Cuál es tu horario? *¿Cuánto tiempo tienes sin trabajo?</w:t>
            </w:r>
          </w:p>
        </w:tc>
      </w:tr>
      <w:tr w:rsidR="00F131FF" w:rsidRPr="00563865" w14:paraId="3534CE92"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A71A788" w14:textId="77777777" w:rsidR="00F131FF" w:rsidRPr="00563865" w:rsidRDefault="00F131FF" w:rsidP="00F131FF">
            <w:pPr>
              <w:pStyle w:val="tablebulletedlist"/>
              <w:numPr>
                <w:ilvl w:val="0"/>
                <w:numId w:val="6"/>
              </w:numPr>
              <w:rPr>
                <w:lang w:val="es-ES_tradnl"/>
              </w:rPr>
            </w:pPr>
            <w:r w:rsidRPr="00563865">
              <w:rPr>
                <w:lang w:val="es-ES_tradnl"/>
              </w:rPr>
              <w:t>¿Has tratado de conseguir trabajo antes?</w:t>
            </w:r>
          </w:p>
        </w:tc>
      </w:tr>
      <w:tr w:rsidR="00F131FF" w:rsidRPr="00563865" w14:paraId="0F7021E4"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5E5796D" w14:textId="77777777" w:rsidR="00F131FF" w:rsidRPr="00563865" w:rsidRDefault="00F131FF" w:rsidP="00F131FF">
            <w:pPr>
              <w:pStyle w:val="tablebulletedlist"/>
              <w:numPr>
                <w:ilvl w:val="0"/>
                <w:numId w:val="6"/>
              </w:numPr>
              <w:rPr>
                <w:lang w:val="es-ES_tradnl"/>
              </w:rPr>
            </w:pPr>
            <w:r w:rsidRPr="00563865">
              <w:rPr>
                <w:lang w:val="es-ES_tradnl"/>
              </w:rPr>
              <w:t>¿A cuántos lugares has ido a pedir trabajo en el último mes?</w:t>
            </w:r>
          </w:p>
        </w:tc>
      </w:tr>
      <w:tr w:rsidR="00F131FF" w:rsidRPr="00563865" w14:paraId="79FDC887"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BD0F2C1" w14:textId="77777777" w:rsidR="00F131FF" w:rsidRPr="00563865" w:rsidRDefault="00F131FF" w:rsidP="00F131FF">
            <w:pPr>
              <w:pStyle w:val="tablebulletedlist"/>
              <w:numPr>
                <w:ilvl w:val="0"/>
                <w:numId w:val="6"/>
              </w:numPr>
              <w:rPr>
                <w:lang w:val="es-ES_tradnl"/>
              </w:rPr>
            </w:pPr>
            <w:r w:rsidRPr="00563865">
              <w:rPr>
                <w:lang w:val="es-ES_tradnl"/>
              </w:rPr>
              <w:t>¿Por qué crees que no te han contratado?</w:t>
            </w:r>
          </w:p>
        </w:tc>
      </w:tr>
      <w:tr w:rsidR="00F131FF" w:rsidRPr="00563865" w14:paraId="3E2E83BD"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802CAE5" w14:textId="77777777" w:rsidR="00F131FF" w:rsidRPr="00563865" w:rsidRDefault="00F131FF" w:rsidP="00F131FF">
            <w:pPr>
              <w:pStyle w:val="tablebulletedlist"/>
              <w:numPr>
                <w:ilvl w:val="0"/>
                <w:numId w:val="6"/>
              </w:numPr>
              <w:rPr>
                <w:lang w:val="es-ES_tradnl"/>
              </w:rPr>
            </w:pPr>
            <w:r w:rsidRPr="00563865">
              <w:rPr>
                <w:lang w:val="es-ES_tradnl"/>
              </w:rPr>
              <w:t>¿Cuánto duraste en tu último trabajo?</w:t>
            </w:r>
          </w:p>
        </w:tc>
      </w:tr>
      <w:tr w:rsidR="00F131FF" w:rsidRPr="00563865" w14:paraId="7D5CE5B6"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80CD9E" w14:textId="77777777" w:rsidR="00F131FF" w:rsidRPr="00563865" w:rsidRDefault="00F131FF" w:rsidP="00F131FF">
            <w:pPr>
              <w:pStyle w:val="tablebulletedlist"/>
              <w:numPr>
                <w:ilvl w:val="0"/>
                <w:numId w:val="6"/>
              </w:numPr>
              <w:rPr>
                <w:lang w:val="es-ES_tradnl"/>
              </w:rPr>
            </w:pPr>
            <w:r w:rsidRPr="00563865">
              <w:rPr>
                <w:lang w:val="es-ES_tradnl"/>
              </w:rPr>
              <w:t>¿Por qué razón terminaste en tu último trabajo?</w:t>
            </w:r>
          </w:p>
        </w:tc>
      </w:tr>
      <w:tr w:rsidR="00F131FF" w:rsidRPr="00563865" w14:paraId="4E2B5879"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E5639C" w14:textId="77777777" w:rsidR="00F131FF" w:rsidRPr="00563865" w:rsidRDefault="00F131FF" w:rsidP="00F131FF">
            <w:pPr>
              <w:pStyle w:val="tablebulletedlist"/>
              <w:numPr>
                <w:ilvl w:val="0"/>
                <w:numId w:val="6"/>
              </w:numPr>
              <w:rPr>
                <w:lang w:val="es-ES_tradnl"/>
              </w:rPr>
            </w:pPr>
            <w:r w:rsidRPr="00563865">
              <w:rPr>
                <w:lang w:val="es-ES_tradnl"/>
              </w:rPr>
              <w:t>¿Qué labores desarrollabas en tu último trabajo?</w:t>
            </w:r>
          </w:p>
        </w:tc>
      </w:tr>
      <w:tr w:rsidR="00F131FF" w:rsidRPr="00563865" w14:paraId="18131ABF"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FEDFD16" w14:textId="77777777" w:rsidR="00F131FF" w:rsidRPr="00563865" w:rsidRDefault="00F131FF" w:rsidP="00F131FF">
            <w:pPr>
              <w:pStyle w:val="tablebulletedlist"/>
              <w:numPr>
                <w:ilvl w:val="0"/>
                <w:numId w:val="6"/>
              </w:numPr>
              <w:rPr>
                <w:lang w:val="es-ES_tradnl"/>
              </w:rPr>
            </w:pPr>
            <w:r w:rsidRPr="00563865">
              <w:rPr>
                <w:lang w:val="es-ES_tradnl"/>
              </w:rPr>
              <w:t>¿Estás dispuesto a trabajar sábados y domingos?</w:t>
            </w:r>
          </w:p>
        </w:tc>
      </w:tr>
      <w:tr w:rsidR="00F131FF" w:rsidRPr="00563865" w14:paraId="066AF779"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FF5DEA4" w14:textId="77777777" w:rsidR="00F131FF" w:rsidRPr="00563865" w:rsidRDefault="00F131FF" w:rsidP="00F131FF">
            <w:pPr>
              <w:pStyle w:val="tablebulletedlist"/>
              <w:numPr>
                <w:ilvl w:val="0"/>
                <w:numId w:val="6"/>
              </w:numPr>
              <w:rPr>
                <w:lang w:val="es-ES_tradnl"/>
              </w:rPr>
            </w:pPr>
            <w:r w:rsidRPr="00563865">
              <w:rPr>
                <w:lang w:val="es-ES_tradnl"/>
              </w:rPr>
              <w:t>Si abandonó los estudios, ¿Por qué no continuaste estudiando?</w:t>
            </w:r>
          </w:p>
        </w:tc>
      </w:tr>
      <w:tr w:rsidR="00F131FF" w:rsidRPr="00563865" w14:paraId="547981AB" w14:textId="77777777" w:rsidTr="0020146D">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0A491C8" w14:textId="464F27C9" w:rsidR="00F131FF" w:rsidRPr="00563865" w:rsidRDefault="00066B83" w:rsidP="00F131FF">
            <w:pPr>
              <w:pStyle w:val="tablebulletedlist"/>
              <w:numPr>
                <w:ilvl w:val="0"/>
                <w:numId w:val="6"/>
              </w:numPr>
              <w:rPr>
                <w:lang w:val="es-ES_tradnl"/>
              </w:rPr>
            </w:pPr>
            <w:r>
              <w:rPr>
                <w:lang w:val="es-ES_tradnl"/>
              </w:rPr>
              <w:t xml:space="preserve">¿Te gustaría </w:t>
            </w:r>
            <w:r w:rsidR="00F131FF" w:rsidRPr="00563865">
              <w:rPr>
                <w:lang w:val="es-ES_tradnl"/>
              </w:rPr>
              <w:t>continuar tus estudios?</w:t>
            </w:r>
          </w:p>
        </w:tc>
      </w:tr>
    </w:tbl>
    <w:p w14:paraId="5470590F" w14:textId="77777777" w:rsidR="00563865" w:rsidRPr="00563865" w:rsidRDefault="00563865"/>
    <w:tbl>
      <w:tblPr>
        <w:tblW w:w="8640" w:type="dxa"/>
        <w:tblInd w:w="77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top w:w="58" w:type="dxa"/>
          <w:left w:w="58" w:type="dxa"/>
          <w:bottom w:w="58" w:type="dxa"/>
          <w:right w:w="58" w:type="dxa"/>
        </w:tblCellMar>
        <w:tblLook w:val="0000" w:firstRow="0" w:lastRow="0" w:firstColumn="0" w:lastColumn="0" w:noHBand="0" w:noVBand="0"/>
      </w:tblPr>
      <w:tblGrid>
        <w:gridCol w:w="8640"/>
      </w:tblGrid>
      <w:tr w:rsidR="00563865" w:rsidRPr="00563865" w14:paraId="517A06F6"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9900"/>
          </w:tcPr>
          <w:p w14:paraId="7515696A" w14:textId="77777777" w:rsidR="00563865" w:rsidRPr="00563865" w:rsidRDefault="00563865" w:rsidP="00563865">
            <w:pPr>
              <w:pStyle w:val="tablehead"/>
              <w:jc w:val="left"/>
            </w:pPr>
            <w:r w:rsidRPr="00563865">
              <w:t>Generales</w:t>
            </w:r>
          </w:p>
        </w:tc>
      </w:tr>
      <w:tr w:rsidR="00563865" w:rsidRPr="00563865" w14:paraId="6662B5BC"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169E428" w14:textId="77777777" w:rsidR="00563865" w:rsidRPr="00563865" w:rsidRDefault="00563865" w:rsidP="00563865">
            <w:pPr>
              <w:pStyle w:val="tablebulletedlist"/>
              <w:numPr>
                <w:ilvl w:val="0"/>
                <w:numId w:val="6"/>
              </w:numPr>
              <w:rPr>
                <w:lang w:val="es-ES_tradnl"/>
              </w:rPr>
            </w:pPr>
            <w:r w:rsidRPr="00563865">
              <w:rPr>
                <w:lang w:val="es-ES_tradnl"/>
              </w:rPr>
              <w:t>¿Cuánto tiempo realizas en trasladarte de tu casa a la sede de servicios y cómo te trasladas?</w:t>
            </w:r>
          </w:p>
        </w:tc>
      </w:tr>
      <w:tr w:rsidR="00563865" w:rsidRPr="00563865" w14:paraId="60D2BACB"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3E2DA04" w14:textId="77777777" w:rsidR="00563865" w:rsidRPr="00563865" w:rsidRDefault="00563865" w:rsidP="00563865">
            <w:pPr>
              <w:pStyle w:val="tablebulletedlist"/>
              <w:numPr>
                <w:ilvl w:val="0"/>
                <w:numId w:val="6"/>
              </w:numPr>
              <w:rPr>
                <w:lang w:val="es-ES_tradnl"/>
              </w:rPr>
            </w:pPr>
            <w:r w:rsidRPr="00563865">
              <w:rPr>
                <w:lang w:val="es-ES_tradnl"/>
              </w:rPr>
              <w:t>¿Tendrías algún problema para tramitar tu carta de no antecedentes penales?</w:t>
            </w:r>
          </w:p>
        </w:tc>
      </w:tr>
      <w:tr w:rsidR="00563865" w:rsidRPr="00563865" w14:paraId="4A2C2A1F"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0F54FAF4" w14:textId="77777777" w:rsidR="00563865" w:rsidRPr="00563865" w:rsidRDefault="00563865" w:rsidP="00563865">
            <w:pPr>
              <w:pStyle w:val="tablebulletedlist"/>
              <w:numPr>
                <w:ilvl w:val="0"/>
                <w:numId w:val="6"/>
              </w:numPr>
              <w:rPr>
                <w:lang w:val="es-ES_tradnl"/>
              </w:rPr>
            </w:pPr>
            <w:r w:rsidRPr="00563865">
              <w:rPr>
                <w:lang w:val="es-ES_tradnl"/>
              </w:rPr>
              <w:t xml:space="preserve">¿En dónde te gustaría trabajar? </w:t>
            </w:r>
          </w:p>
        </w:tc>
      </w:tr>
      <w:tr w:rsidR="00563865" w:rsidRPr="00563865" w14:paraId="3898813D"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B58CC0B" w14:textId="77777777" w:rsidR="00563865" w:rsidRPr="00563865" w:rsidRDefault="00563865" w:rsidP="00563865">
            <w:pPr>
              <w:pStyle w:val="tablebulletedlist"/>
              <w:numPr>
                <w:ilvl w:val="0"/>
                <w:numId w:val="6"/>
              </w:numPr>
              <w:rPr>
                <w:lang w:val="es-ES_tradnl"/>
              </w:rPr>
            </w:pPr>
            <w:r w:rsidRPr="00563865">
              <w:rPr>
                <w:lang w:val="es-ES_tradnl"/>
              </w:rPr>
              <w:lastRenderedPageBreak/>
              <w:t>¿Tienes algún tatuaje en tu cuerpo? (en caso de que no tenga algún tatuaje visible)</w:t>
            </w:r>
          </w:p>
        </w:tc>
      </w:tr>
      <w:tr w:rsidR="00563865" w:rsidRPr="00563865" w14:paraId="77B90EB5"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4DA2C053" w14:textId="77777777" w:rsidR="00563865" w:rsidRPr="00563865" w:rsidRDefault="00563865" w:rsidP="00563865">
            <w:pPr>
              <w:pStyle w:val="tablebulletedlist"/>
              <w:numPr>
                <w:ilvl w:val="0"/>
                <w:numId w:val="6"/>
              </w:numPr>
              <w:rPr>
                <w:lang w:val="es-ES_tradnl"/>
              </w:rPr>
            </w:pPr>
            <w:r w:rsidRPr="00563865">
              <w:rPr>
                <w:lang w:val="es-ES_tradnl"/>
              </w:rPr>
              <w:t>¿Consumes drogas actualmente? ¿Cuándo fue la última vez?</w:t>
            </w:r>
          </w:p>
        </w:tc>
      </w:tr>
      <w:tr w:rsidR="00563865" w:rsidRPr="00563865" w14:paraId="0053FA7F"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1763ECD" w14:textId="77777777" w:rsidR="00563865" w:rsidRPr="00563865" w:rsidRDefault="00563865" w:rsidP="00563865">
            <w:pPr>
              <w:pStyle w:val="tablebulletedlist"/>
              <w:numPr>
                <w:ilvl w:val="0"/>
                <w:numId w:val="6"/>
              </w:numPr>
              <w:rPr>
                <w:lang w:val="es-ES_tradnl"/>
              </w:rPr>
            </w:pPr>
            <w:r w:rsidRPr="00563865">
              <w:rPr>
                <w:lang w:val="es-ES_tradnl"/>
              </w:rPr>
              <w:t>¿Cuentas con el tiempo necesario para asistir al taller?</w:t>
            </w:r>
          </w:p>
        </w:tc>
      </w:tr>
      <w:tr w:rsidR="00563865" w:rsidRPr="00563865" w14:paraId="70061334"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0BD7A35" w14:textId="77777777" w:rsidR="00563865" w:rsidRPr="00563865" w:rsidRDefault="00563865" w:rsidP="00563865">
            <w:pPr>
              <w:pStyle w:val="tablebulletedlist"/>
              <w:numPr>
                <w:ilvl w:val="0"/>
                <w:numId w:val="6"/>
              </w:numPr>
              <w:rPr>
                <w:lang w:val="es-ES_tradnl"/>
              </w:rPr>
            </w:pPr>
            <w:r w:rsidRPr="00563865">
              <w:rPr>
                <w:lang w:val="es-ES_tradnl"/>
              </w:rPr>
              <w:t>¿Cuáles son tus planes en un mes?</w:t>
            </w:r>
          </w:p>
        </w:tc>
      </w:tr>
      <w:tr w:rsidR="00563865" w:rsidRPr="00563865" w14:paraId="20DD6A79"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341B92D9" w14:textId="77777777" w:rsidR="00563865" w:rsidRPr="00563865" w:rsidRDefault="00563865" w:rsidP="00563865">
            <w:pPr>
              <w:pStyle w:val="tablebulletedlist"/>
              <w:numPr>
                <w:ilvl w:val="0"/>
                <w:numId w:val="6"/>
              </w:numPr>
              <w:rPr>
                <w:lang w:val="es-ES_tradnl"/>
              </w:rPr>
            </w:pPr>
            <w:r w:rsidRPr="00563865">
              <w:rPr>
                <w:lang w:val="es-ES_tradnl"/>
              </w:rPr>
              <w:t>¿Tienes programados viajes en los próximos dos meses?</w:t>
            </w:r>
          </w:p>
        </w:tc>
      </w:tr>
      <w:tr w:rsidR="00563865" w:rsidRPr="00563865" w14:paraId="64E0A54B"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94A5D0D" w14:textId="77777777" w:rsidR="00563865" w:rsidRPr="00563865" w:rsidRDefault="00563865" w:rsidP="00563865">
            <w:pPr>
              <w:pStyle w:val="tablebulletedlist"/>
              <w:numPr>
                <w:ilvl w:val="0"/>
                <w:numId w:val="6"/>
              </w:numPr>
              <w:rPr>
                <w:lang w:val="es-ES_tradnl"/>
              </w:rPr>
            </w:pPr>
            <w:r w:rsidRPr="00563865">
              <w:rPr>
                <w:lang w:val="es-ES_tradnl"/>
              </w:rPr>
              <w:t>¿Qué te pareció lo que te mencionamos acerca del programa?</w:t>
            </w:r>
          </w:p>
        </w:tc>
      </w:tr>
      <w:tr w:rsidR="00563865" w:rsidRPr="00563865" w14:paraId="34C827FA"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9322BD4" w14:textId="77777777" w:rsidR="00563865" w:rsidRPr="00563865" w:rsidRDefault="00563865" w:rsidP="00563865">
            <w:pPr>
              <w:pStyle w:val="tablebulletedlist"/>
              <w:numPr>
                <w:ilvl w:val="0"/>
                <w:numId w:val="6"/>
              </w:numPr>
              <w:rPr>
                <w:lang w:val="es-ES_tradnl"/>
              </w:rPr>
            </w:pPr>
            <w:r w:rsidRPr="00563865">
              <w:rPr>
                <w:lang w:val="es-ES_tradnl"/>
              </w:rPr>
              <w:t>¿Cuentas con documentos de tu domicilio, escuela y acta de nacimiento?</w:t>
            </w:r>
          </w:p>
        </w:tc>
      </w:tr>
      <w:tr w:rsidR="009E4704" w:rsidRPr="00563865" w14:paraId="1B7DBABA"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65D7C7E" w14:textId="7762D8BE" w:rsidR="009E4704" w:rsidRPr="00563865" w:rsidRDefault="009E4704" w:rsidP="00563865">
            <w:pPr>
              <w:pStyle w:val="tablebulletedlist"/>
              <w:numPr>
                <w:ilvl w:val="0"/>
                <w:numId w:val="6"/>
              </w:numPr>
              <w:rPr>
                <w:lang w:val="es-ES_tradnl"/>
              </w:rPr>
            </w:pPr>
            <w:r>
              <w:t>¿Tienes algún problema en entrar a la sede de servicios? (por cuestiones de pandillerismo)</w:t>
            </w:r>
          </w:p>
        </w:tc>
      </w:tr>
      <w:tr w:rsidR="009E4704" w:rsidRPr="00563865" w14:paraId="4EB5E6CA"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2FC90AF3" w14:textId="49F9A36C" w:rsidR="009E4704" w:rsidRPr="00563865" w:rsidRDefault="00066B83" w:rsidP="00563865">
            <w:pPr>
              <w:pStyle w:val="tablebulletedlist"/>
              <w:numPr>
                <w:ilvl w:val="0"/>
                <w:numId w:val="6"/>
              </w:numPr>
              <w:rPr>
                <w:lang w:val="es-ES_tradnl"/>
              </w:rPr>
            </w:pPr>
            <w:r>
              <w:t xml:space="preserve">¿Qué es lo </w:t>
            </w:r>
            <w:r w:rsidR="009E4704">
              <w:t>que más te interesa del programa?</w:t>
            </w:r>
          </w:p>
        </w:tc>
      </w:tr>
      <w:tr w:rsidR="009E4704" w:rsidRPr="00563865" w14:paraId="2BEAFC03" w14:textId="77777777" w:rsidTr="00563865">
        <w:tc>
          <w:tcPr>
            <w:tcW w:w="864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14661973" w14:textId="196B0401" w:rsidR="009E4704" w:rsidRPr="00563865" w:rsidRDefault="00066B83" w:rsidP="00563865">
            <w:pPr>
              <w:pStyle w:val="tablebulletedlist"/>
              <w:numPr>
                <w:ilvl w:val="0"/>
                <w:numId w:val="6"/>
              </w:numPr>
              <w:rPr>
                <w:lang w:val="es-ES_tradnl"/>
              </w:rPr>
            </w:pPr>
            <w:r>
              <w:t xml:space="preserve">¿Estás dispuesto a </w:t>
            </w:r>
            <w:r w:rsidR="009E4704">
              <w:t>participar en el programa?</w:t>
            </w:r>
          </w:p>
        </w:tc>
      </w:tr>
    </w:tbl>
    <w:p w14:paraId="40812CFF" w14:textId="34C13812" w:rsidR="00A47B79" w:rsidRDefault="00A47B79" w:rsidP="00A47B79">
      <w:pPr>
        <w:pStyle w:val="E-head"/>
      </w:pPr>
      <w:r>
        <w:t>Recomendaciones:</w:t>
      </w:r>
    </w:p>
    <w:p w14:paraId="36A80B47" w14:textId="77777777" w:rsidR="00A47B79" w:rsidRDefault="00A47B79" w:rsidP="00A47B79">
      <w:pPr>
        <w:pStyle w:val="bulletedlist"/>
      </w:pPr>
      <w:r>
        <w:t>Antes de entrevistar al joven, se debe conocer la información de su Ficha de registro.</w:t>
      </w:r>
    </w:p>
    <w:p w14:paraId="67C5780F" w14:textId="77777777" w:rsidR="00A47B79" w:rsidRDefault="00A47B79" w:rsidP="00A47B79">
      <w:pPr>
        <w:pStyle w:val="bulletedlist"/>
      </w:pPr>
      <w:r>
        <w:t>Es importante recibir al joven con una sonrisa y un saludo cálido para que él se sienta en confianza y no dude al momento de responder alguna pregunta.</w:t>
      </w:r>
    </w:p>
    <w:p w14:paraId="1D9BCC6A" w14:textId="1ED6E2A3" w:rsidR="00A47B79" w:rsidRDefault="00A47B79" w:rsidP="00A47B79">
      <w:pPr>
        <w:pStyle w:val="bulletedlist"/>
      </w:pPr>
      <w:r>
        <w:t>Como sugerencia, un momento antes de iniciar la en</w:t>
      </w:r>
      <w:r>
        <w:t xml:space="preserve">trevista, reunir a los jóvenes </w:t>
      </w:r>
      <w:r>
        <w:t>aspirantes al programa en un espacio en el cual todos puedan escuchar y se les dé una breve explicación sobre el objetivo del programa y de los beneficios que ellos obtendrán al momento de ser participantes, así como del perfil que se requiere para entrar.</w:t>
      </w:r>
    </w:p>
    <w:p w14:paraId="7CFDC6BC" w14:textId="77777777" w:rsidR="00A47B79" w:rsidRDefault="00A47B79" w:rsidP="00A47B79">
      <w:pPr>
        <w:pStyle w:val="bulletedlist"/>
      </w:pPr>
      <w:r>
        <w:t>Al cierre de la entrevista es importante mencionarle al joven que el proceso de selección seguirá su curso y posteriormente se comunican para hacerle saber si es aceptado o no al programa.</w:t>
      </w:r>
    </w:p>
    <w:p w14:paraId="2EBE1E66" w14:textId="77777777" w:rsidR="00A47B79" w:rsidRDefault="00A47B79" w:rsidP="00A47B79">
      <w:pPr>
        <w:pStyle w:val="bulletedlist"/>
      </w:pPr>
      <w:r>
        <w:t>Material requerido:</w:t>
      </w:r>
    </w:p>
    <w:p w14:paraId="4EA0EB85" w14:textId="77777777" w:rsidR="00A47B79" w:rsidRDefault="00A47B79" w:rsidP="00A47B79">
      <w:pPr>
        <w:pStyle w:val="bulletedlistnested"/>
        <w:numPr>
          <w:ilvl w:val="0"/>
          <w:numId w:val="12"/>
        </w:numPr>
      </w:pPr>
      <w:r>
        <w:t>Fichas de registro</w:t>
      </w:r>
    </w:p>
    <w:p w14:paraId="0E783D90" w14:textId="77777777" w:rsidR="00A47B79" w:rsidRDefault="00A47B79" w:rsidP="00A47B79">
      <w:pPr>
        <w:pStyle w:val="bulletedlistnested"/>
        <w:numPr>
          <w:ilvl w:val="0"/>
          <w:numId w:val="12"/>
        </w:numPr>
      </w:pPr>
      <w:r>
        <w:t>Gafete</w:t>
      </w:r>
    </w:p>
    <w:p w14:paraId="35DE7489" w14:textId="77777777" w:rsidR="00A47B79" w:rsidRDefault="00A47B79" w:rsidP="00A47B79">
      <w:pPr>
        <w:pStyle w:val="bulletedlistnested"/>
        <w:numPr>
          <w:ilvl w:val="0"/>
          <w:numId w:val="12"/>
        </w:numPr>
      </w:pPr>
      <w:r>
        <w:t>Plumas</w:t>
      </w:r>
    </w:p>
    <w:p w14:paraId="7DB271FD" w14:textId="58A62A89" w:rsidR="0020146D" w:rsidRPr="00A47B79" w:rsidRDefault="00A47B79" w:rsidP="00A47B79">
      <w:pPr>
        <w:pStyle w:val="bulletedlistnested"/>
        <w:numPr>
          <w:ilvl w:val="0"/>
          <w:numId w:val="12"/>
        </w:numPr>
      </w:pPr>
      <w:r>
        <w:t>Cuaderno para notas</w:t>
      </w:r>
    </w:p>
    <w:p w14:paraId="41CC04C0" w14:textId="77777777" w:rsidR="005F2BD2" w:rsidRPr="00563865" w:rsidRDefault="005F2BD2" w:rsidP="008653B7">
      <w:pPr>
        <w:pStyle w:val="C-headtopofpg"/>
        <w:rPr>
          <w:noProof w:val="0"/>
        </w:rPr>
      </w:pPr>
    </w:p>
    <w:p w14:paraId="4ADF0DBF" w14:textId="77777777" w:rsidR="008653B7" w:rsidRPr="00563865" w:rsidRDefault="00423F76" w:rsidP="00066B83">
      <w:pPr>
        <w:pStyle w:val="text"/>
      </w:pPr>
      <w:r w:rsidRPr="00563865">
        <w:t xml:space="preserve"> </w:t>
      </w:r>
    </w:p>
    <w:p w14:paraId="6A1F239D" w14:textId="77777777" w:rsidR="00423F76" w:rsidRPr="00563865" w:rsidRDefault="00423F76" w:rsidP="00066B83">
      <w:pPr>
        <w:pStyle w:val="text-indented"/>
      </w:pPr>
    </w:p>
    <w:p w14:paraId="47A625F6" w14:textId="77777777" w:rsidR="00964F4A" w:rsidRPr="00563865" w:rsidRDefault="00964F4A" w:rsidP="00066B83">
      <w:pPr>
        <w:pStyle w:val="text"/>
      </w:pPr>
      <w:r w:rsidRPr="00563865">
        <w:rPr>
          <w:noProof/>
          <w:lang w:val="en-US"/>
        </w:rPr>
        <w:drawing>
          <wp:anchor distT="0" distB="0" distL="114300" distR="114300" simplePos="0" relativeHeight="251660288" behindDoc="1" locked="0" layoutInCell="1" allowOverlap="1" wp14:anchorId="5FDE559C" wp14:editId="6F873356">
            <wp:simplePos x="0" y="0"/>
            <wp:positionH relativeFrom="page">
              <wp:posOffset>411480</wp:posOffset>
            </wp:positionH>
            <wp:positionV relativeFrom="page">
              <wp:posOffset>557530</wp:posOffset>
            </wp:positionV>
            <wp:extent cx="499110" cy="914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bar-01.tif"/>
                    <pic:cNvPicPr/>
                  </pic:nvPicPr>
                  <pic:blipFill>
                    <a:blip r:embed="rId8">
                      <a:extLst>
                        <a:ext uri="{28A0092B-C50C-407E-A947-70E740481C1C}">
                          <a14:useLocalDpi xmlns:a14="http://schemas.microsoft.com/office/drawing/2010/main" val="0"/>
                        </a:ext>
                      </a:extLst>
                    </a:blip>
                    <a:stretch>
                      <a:fillRect/>
                    </a:stretch>
                  </pic:blipFill>
                  <pic:spPr>
                    <a:xfrm>
                      <a:off x="0" y="0"/>
                      <a:ext cx="499110" cy="9144000"/>
                    </a:xfrm>
                    <a:prstGeom prst="rect">
                      <a:avLst/>
                    </a:prstGeom>
                  </pic:spPr>
                </pic:pic>
              </a:graphicData>
            </a:graphic>
            <wp14:sizeRelV relativeFrom="margin">
              <wp14:pctHeight>0</wp14:pctHeight>
            </wp14:sizeRelV>
          </wp:anchor>
        </w:drawing>
      </w:r>
    </w:p>
    <w:sectPr w:rsidR="00964F4A" w:rsidRPr="00563865" w:rsidSect="00B31628">
      <w:pgSz w:w="12240" w:h="15840"/>
      <w:pgMar w:top="990" w:right="1080" w:bottom="630" w:left="1701" w:header="544"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45404" w14:textId="77777777" w:rsidR="00066B83" w:rsidRDefault="00066B83" w:rsidP="00706B23">
      <w:r>
        <w:separator/>
      </w:r>
    </w:p>
  </w:endnote>
  <w:endnote w:type="continuationSeparator" w:id="0">
    <w:p w14:paraId="0DC45C07" w14:textId="77777777" w:rsidR="00066B83" w:rsidRDefault="00066B83" w:rsidP="00706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notTrueType/>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altName w:val="Arial"/>
    <w:panose1 w:val="020F050202020403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no Pro">
    <w:panose1 w:val="02020502040506020403"/>
    <w:charset w:val="00"/>
    <w:family w:val="auto"/>
    <w:pitch w:val="variable"/>
    <w:sig w:usb0="60000287" w:usb1="00000001" w:usb2="00000000" w:usb3="00000000" w:csb0="0000019F" w:csb1="00000000"/>
  </w:font>
  <w:font w:name="Cambria">
    <w:panose1 w:val="02040503050406030204"/>
    <w:charset w:val="00"/>
    <w:family w:val="auto"/>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DINOT-Bold">
    <w:panose1 w:val="02000503030000020004"/>
    <w:charset w:val="00"/>
    <w:family w:val="auto"/>
    <w:pitch w:val="variable"/>
    <w:sig w:usb0="800000AF" w:usb1="4000206A" w:usb2="00000000" w:usb3="00000000" w:csb0="00000001" w:csb1="00000000"/>
  </w:font>
  <w:font w:name="DINOT-Regular">
    <w:panose1 w:val="02000503030000020004"/>
    <w:charset w:val="00"/>
    <w:family w:val="auto"/>
    <w:pitch w:val="variable"/>
    <w:sig w:usb0="800000AF" w:usb1="4000206A" w:usb2="00000000" w:usb3="00000000" w:csb0="00000001" w:csb1="00000000"/>
  </w:font>
  <w:font w:name="DINOT-RegularItalic">
    <w:panose1 w:val="02000506040000020004"/>
    <w:charset w:val="00"/>
    <w:family w:val="auto"/>
    <w:pitch w:val="variable"/>
    <w:sig w:usb0="800000AF" w:usb1="4000206A"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97024" w14:textId="77777777" w:rsidR="00066B83" w:rsidRDefault="00066B83" w:rsidP="00706B23">
      <w:r>
        <w:separator/>
      </w:r>
    </w:p>
  </w:footnote>
  <w:footnote w:type="continuationSeparator" w:id="0">
    <w:p w14:paraId="398799F2" w14:textId="77777777" w:rsidR="00066B83" w:rsidRDefault="00066B83" w:rsidP="00706B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5009"/>
    <w:multiLevelType w:val="hybridMultilevel"/>
    <w:tmpl w:val="1C680EC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1">
    <w:nsid w:val="1A253D53"/>
    <w:multiLevelType w:val="multilevel"/>
    <w:tmpl w:val="D3F266BC"/>
    <w:lvl w:ilvl="0">
      <w:start w:val="1"/>
      <w:numFmt w:val="bullet"/>
      <w:lvlText w:val="●"/>
      <w:lvlJc w:val="left"/>
      <w:pPr>
        <w:ind w:left="720" w:firstLine="1080"/>
      </w:pPr>
      <w:rPr>
        <w:rFonts w:ascii="Arial" w:eastAsia="Arial" w:hAnsi="Arial" w:cs="Arial"/>
        <w:sz w:val="20"/>
      </w:rPr>
    </w:lvl>
    <w:lvl w:ilvl="1">
      <w:start w:val="1"/>
      <w:numFmt w:val="bullet"/>
      <w:lvlText w:val="o"/>
      <w:lvlJc w:val="left"/>
      <w:pPr>
        <w:ind w:left="1440" w:firstLine="2520"/>
      </w:pPr>
      <w:rPr>
        <w:rFonts w:ascii="Arial" w:eastAsia="Arial" w:hAnsi="Arial" w:cs="Arial"/>
        <w:sz w:val="20"/>
      </w:rPr>
    </w:lvl>
    <w:lvl w:ilvl="2">
      <w:start w:val="1"/>
      <w:numFmt w:val="bullet"/>
      <w:lvlText w:val="▪"/>
      <w:lvlJc w:val="left"/>
      <w:pPr>
        <w:ind w:left="2160" w:firstLine="3960"/>
      </w:pPr>
      <w:rPr>
        <w:rFonts w:ascii="Arial" w:eastAsia="Arial" w:hAnsi="Arial" w:cs="Arial"/>
        <w:sz w:val="20"/>
      </w:rPr>
    </w:lvl>
    <w:lvl w:ilvl="3">
      <w:start w:val="1"/>
      <w:numFmt w:val="bullet"/>
      <w:lvlText w:val="▪"/>
      <w:lvlJc w:val="left"/>
      <w:pPr>
        <w:ind w:left="2880" w:firstLine="5400"/>
      </w:pPr>
      <w:rPr>
        <w:rFonts w:ascii="Arial" w:eastAsia="Arial" w:hAnsi="Arial" w:cs="Arial"/>
        <w:sz w:val="20"/>
      </w:rPr>
    </w:lvl>
    <w:lvl w:ilvl="4">
      <w:start w:val="1"/>
      <w:numFmt w:val="bullet"/>
      <w:lvlText w:val="▪"/>
      <w:lvlJc w:val="left"/>
      <w:pPr>
        <w:ind w:left="3600" w:firstLine="6840"/>
      </w:pPr>
      <w:rPr>
        <w:rFonts w:ascii="Arial" w:eastAsia="Arial" w:hAnsi="Arial" w:cs="Arial"/>
        <w:sz w:val="20"/>
      </w:rPr>
    </w:lvl>
    <w:lvl w:ilvl="5">
      <w:start w:val="1"/>
      <w:numFmt w:val="bullet"/>
      <w:lvlText w:val="▪"/>
      <w:lvlJc w:val="left"/>
      <w:pPr>
        <w:ind w:left="4320" w:firstLine="8280"/>
      </w:pPr>
      <w:rPr>
        <w:rFonts w:ascii="Arial" w:eastAsia="Arial" w:hAnsi="Arial" w:cs="Arial"/>
        <w:sz w:val="20"/>
      </w:rPr>
    </w:lvl>
    <w:lvl w:ilvl="6">
      <w:start w:val="1"/>
      <w:numFmt w:val="bullet"/>
      <w:lvlText w:val="▪"/>
      <w:lvlJc w:val="left"/>
      <w:pPr>
        <w:ind w:left="5040" w:firstLine="9720"/>
      </w:pPr>
      <w:rPr>
        <w:rFonts w:ascii="Arial" w:eastAsia="Arial" w:hAnsi="Arial" w:cs="Arial"/>
        <w:sz w:val="20"/>
      </w:rPr>
    </w:lvl>
    <w:lvl w:ilvl="7">
      <w:start w:val="1"/>
      <w:numFmt w:val="bullet"/>
      <w:lvlText w:val="▪"/>
      <w:lvlJc w:val="left"/>
      <w:pPr>
        <w:ind w:left="5760" w:firstLine="11160"/>
      </w:pPr>
      <w:rPr>
        <w:rFonts w:ascii="Arial" w:eastAsia="Arial" w:hAnsi="Arial" w:cs="Arial"/>
        <w:sz w:val="20"/>
      </w:rPr>
    </w:lvl>
    <w:lvl w:ilvl="8">
      <w:start w:val="1"/>
      <w:numFmt w:val="bullet"/>
      <w:lvlText w:val="▪"/>
      <w:lvlJc w:val="left"/>
      <w:pPr>
        <w:ind w:left="6480" w:firstLine="12600"/>
      </w:pPr>
      <w:rPr>
        <w:rFonts w:ascii="Arial" w:eastAsia="Arial" w:hAnsi="Arial" w:cs="Arial"/>
        <w:sz w:val="20"/>
      </w:rPr>
    </w:lvl>
  </w:abstractNum>
  <w:abstractNum w:abstractNumId="2">
    <w:nsid w:val="1B2F1E73"/>
    <w:multiLevelType w:val="hybridMultilevel"/>
    <w:tmpl w:val="AE64B2A4"/>
    <w:lvl w:ilvl="0" w:tplc="E610A19A">
      <w:start w:val="1"/>
      <w:numFmt w:val="bullet"/>
      <w:pStyle w:val="bulletedlistnested"/>
      <w:lvlText w:val=""/>
      <w:lvlJc w:val="left"/>
      <w:pPr>
        <w:tabs>
          <w:tab w:val="num" w:pos="1296"/>
        </w:tabs>
        <w:ind w:left="1656" w:hanging="648"/>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3">
    <w:nsid w:val="30E15DBB"/>
    <w:multiLevelType w:val="hybridMultilevel"/>
    <w:tmpl w:val="352E9DE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4">
    <w:nsid w:val="34A9742C"/>
    <w:multiLevelType w:val="hybridMultilevel"/>
    <w:tmpl w:val="3760B31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5">
    <w:nsid w:val="49E10089"/>
    <w:multiLevelType w:val="multilevel"/>
    <w:tmpl w:val="1338BDD2"/>
    <w:lvl w:ilvl="0">
      <w:start w:val="1"/>
      <w:numFmt w:val="lowerLetter"/>
      <w:pStyle w:val="a"/>
      <w:lvlText w:val="%1)"/>
      <w:lvlJc w:val="left"/>
      <w:pPr>
        <w:tabs>
          <w:tab w:val="num" w:pos="1296"/>
        </w:tabs>
        <w:ind w:left="1296" w:hanging="28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7407C6E"/>
    <w:multiLevelType w:val="hybridMultilevel"/>
    <w:tmpl w:val="AB822C1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7">
    <w:nsid w:val="5D5D7B7A"/>
    <w:multiLevelType w:val="multilevel"/>
    <w:tmpl w:val="A7EA3620"/>
    <w:lvl w:ilvl="0">
      <w:start w:val="1"/>
      <w:numFmt w:val="decimal"/>
      <w:lvlText w:val="%1."/>
      <w:lvlJc w:val="left"/>
      <w:pPr>
        <w:ind w:left="720" w:firstLine="1080"/>
      </w:pPr>
    </w:lvl>
    <w:lvl w:ilvl="1">
      <w:start w:val="1"/>
      <w:numFmt w:val="decimal"/>
      <w:lvlText w:val="%2."/>
      <w:lvlJc w:val="left"/>
      <w:pPr>
        <w:ind w:left="1440" w:firstLine="2520"/>
      </w:pPr>
    </w:lvl>
    <w:lvl w:ilvl="2">
      <w:start w:val="1"/>
      <w:numFmt w:val="decimal"/>
      <w:lvlText w:val="%3."/>
      <w:lvlJc w:val="left"/>
      <w:pPr>
        <w:ind w:left="2160" w:firstLine="3960"/>
      </w:pPr>
    </w:lvl>
    <w:lvl w:ilvl="3">
      <w:start w:val="1"/>
      <w:numFmt w:val="decimal"/>
      <w:lvlText w:val="%4."/>
      <w:lvlJc w:val="left"/>
      <w:pPr>
        <w:ind w:left="2880" w:firstLine="5400"/>
      </w:pPr>
    </w:lvl>
    <w:lvl w:ilvl="4">
      <w:start w:val="1"/>
      <w:numFmt w:val="decimal"/>
      <w:lvlText w:val="%5."/>
      <w:lvlJc w:val="left"/>
      <w:pPr>
        <w:ind w:left="3600" w:firstLine="6840"/>
      </w:pPr>
    </w:lvl>
    <w:lvl w:ilvl="5">
      <w:start w:val="1"/>
      <w:numFmt w:val="decimal"/>
      <w:lvlText w:val="%6."/>
      <w:lvlJc w:val="left"/>
      <w:pPr>
        <w:ind w:left="4320" w:firstLine="8280"/>
      </w:pPr>
    </w:lvl>
    <w:lvl w:ilvl="6">
      <w:start w:val="1"/>
      <w:numFmt w:val="decimal"/>
      <w:lvlText w:val="%7."/>
      <w:lvlJc w:val="left"/>
      <w:pPr>
        <w:ind w:left="5040" w:firstLine="9720"/>
      </w:pPr>
    </w:lvl>
    <w:lvl w:ilvl="7">
      <w:start w:val="1"/>
      <w:numFmt w:val="decimal"/>
      <w:lvlText w:val="%8."/>
      <w:lvlJc w:val="left"/>
      <w:pPr>
        <w:ind w:left="5760" w:firstLine="11160"/>
      </w:pPr>
    </w:lvl>
    <w:lvl w:ilvl="8">
      <w:start w:val="1"/>
      <w:numFmt w:val="decimal"/>
      <w:lvlText w:val="%9."/>
      <w:lvlJc w:val="left"/>
      <w:pPr>
        <w:ind w:left="6480" w:firstLine="12600"/>
      </w:pPr>
    </w:lvl>
  </w:abstractNum>
  <w:abstractNum w:abstractNumId="8">
    <w:nsid w:val="62A23E06"/>
    <w:multiLevelType w:val="hybridMultilevel"/>
    <w:tmpl w:val="BBD2E8A6"/>
    <w:lvl w:ilvl="0" w:tplc="B0A06CF8">
      <w:start w:val="1"/>
      <w:numFmt w:val="bullet"/>
      <w:pStyle w:val="tablebulletedlist"/>
      <w:lvlText w:val=""/>
      <w:lvlJc w:val="left"/>
      <w:pPr>
        <w:tabs>
          <w:tab w:val="num" w:pos="144"/>
        </w:tabs>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Symbol" w:hAnsi="Symbol"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Symbol" w:hAnsi="Symbol"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Symbol" w:hAnsi="Symbol" w:hint="default"/>
      </w:rPr>
    </w:lvl>
  </w:abstractNum>
  <w:abstractNum w:abstractNumId="9">
    <w:nsid w:val="66297615"/>
    <w:multiLevelType w:val="hybridMultilevel"/>
    <w:tmpl w:val="5C581DF6"/>
    <w:lvl w:ilvl="0" w:tplc="BB7E6492">
      <w:start w:val="1"/>
      <w:numFmt w:val="decimal"/>
      <w:pStyle w:val="numberedlist"/>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6F862B17"/>
    <w:multiLevelType w:val="hybridMultilevel"/>
    <w:tmpl w:val="65723048"/>
    <w:lvl w:ilvl="0" w:tplc="9C98164A">
      <w:start w:val="1"/>
      <w:numFmt w:val="bullet"/>
      <w:pStyle w:val="bulletedlist"/>
      <w:lvlText w:val=""/>
      <w:lvlJc w:val="left"/>
      <w:pPr>
        <w:tabs>
          <w:tab w:val="num" w:pos="936"/>
        </w:tabs>
        <w:ind w:left="1152" w:hanging="216"/>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Symbol" w:hAnsi="Symbol"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Symbol" w:hAnsi="Symbol"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Symbol" w:hAnsi="Symbol" w:hint="default"/>
      </w:rPr>
    </w:lvl>
  </w:abstractNum>
  <w:abstractNum w:abstractNumId="11">
    <w:nsid w:val="7CF647F7"/>
    <w:multiLevelType w:val="hybridMultilevel"/>
    <w:tmpl w:val="0F64F0B8"/>
    <w:lvl w:ilvl="0" w:tplc="0409000F">
      <w:start w:val="1"/>
      <w:numFmt w:val="decimal"/>
      <w:lvlText w:val="%1."/>
      <w:lvlJc w:val="left"/>
      <w:pPr>
        <w:ind w:left="1512" w:hanging="360"/>
      </w:pPr>
      <w:rPr>
        <w:rFonts w:hint="default"/>
      </w:rPr>
    </w:lvl>
    <w:lvl w:ilvl="1" w:tplc="04090003" w:tentative="1">
      <w:start w:val="1"/>
      <w:numFmt w:val="bullet"/>
      <w:lvlText w:val="o"/>
      <w:lvlJc w:val="left"/>
      <w:pPr>
        <w:ind w:left="3672" w:hanging="360"/>
      </w:pPr>
      <w:rPr>
        <w:rFonts w:ascii="Courier New" w:hAnsi="Courier New" w:hint="default"/>
      </w:rPr>
    </w:lvl>
    <w:lvl w:ilvl="2" w:tplc="04090005" w:tentative="1">
      <w:start w:val="1"/>
      <w:numFmt w:val="bullet"/>
      <w:lvlText w:val=""/>
      <w:lvlJc w:val="left"/>
      <w:pPr>
        <w:ind w:left="4392" w:hanging="360"/>
      </w:pPr>
      <w:rPr>
        <w:rFonts w:ascii="Symbol" w:hAnsi="Symbol" w:hint="default"/>
      </w:rPr>
    </w:lvl>
    <w:lvl w:ilvl="3" w:tplc="04090001" w:tentative="1">
      <w:start w:val="1"/>
      <w:numFmt w:val="bullet"/>
      <w:lvlText w:val=""/>
      <w:lvlJc w:val="left"/>
      <w:pPr>
        <w:ind w:left="5112" w:hanging="360"/>
      </w:pPr>
      <w:rPr>
        <w:rFonts w:ascii="Symbol" w:hAnsi="Symbol" w:hint="default"/>
      </w:rPr>
    </w:lvl>
    <w:lvl w:ilvl="4" w:tplc="04090003" w:tentative="1">
      <w:start w:val="1"/>
      <w:numFmt w:val="bullet"/>
      <w:lvlText w:val="o"/>
      <w:lvlJc w:val="left"/>
      <w:pPr>
        <w:ind w:left="5832" w:hanging="360"/>
      </w:pPr>
      <w:rPr>
        <w:rFonts w:ascii="Courier New" w:hAnsi="Courier New" w:hint="default"/>
      </w:rPr>
    </w:lvl>
    <w:lvl w:ilvl="5" w:tplc="04090005" w:tentative="1">
      <w:start w:val="1"/>
      <w:numFmt w:val="bullet"/>
      <w:lvlText w:val=""/>
      <w:lvlJc w:val="left"/>
      <w:pPr>
        <w:ind w:left="6552" w:hanging="360"/>
      </w:pPr>
      <w:rPr>
        <w:rFonts w:ascii="Symbol" w:hAnsi="Symbol" w:hint="default"/>
      </w:rPr>
    </w:lvl>
    <w:lvl w:ilvl="6" w:tplc="04090001" w:tentative="1">
      <w:start w:val="1"/>
      <w:numFmt w:val="bullet"/>
      <w:lvlText w:val=""/>
      <w:lvlJc w:val="left"/>
      <w:pPr>
        <w:ind w:left="7272" w:hanging="360"/>
      </w:pPr>
      <w:rPr>
        <w:rFonts w:ascii="Symbol" w:hAnsi="Symbol" w:hint="default"/>
      </w:rPr>
    </w:lvl>
    <w:lvl w:ilvl="7" w:tplc="04090003" w:tentative="1">
      <w:start w:val="1"/>
      <w:numFmt w:val="bullet"/>
      <w:lvlText w:val="o"/>
      <w:lvlJc w:val="left"/>
      <w:pPr>
        <w:ind w:left="7992" w:hanging="360"/>
      </w:pPr>
      <w:rPr>
        <w:rFonts w:ascii="Courier New" w:hAnsi="Courier New" w:hint="default"/>
      </w:rPr>
    </w:lvl>
    <w:lvl w:ilvl="8" w:tplc="04090005" w:tentative="1">
      <w:start w:val="1"/>
      <w:numFmt w:val="bullet"/>
      <w:lvlText w:val=""/>
      <w:lvlJc w:val="left"/>
      <w:pPr>
        <w:ind w:left="8712" w:hanging="360"/>
      </w:pPr>
      <w:rPr>
        <w:rFonts w:ascii="Symbol" w:hAnsi="Symbol" w:hint="default"/>
      </w:rPr>
    </w:lvl>
  </w:abstractNum>
  <w:num w:numId="1">
    <w:abstractNumId w:val="10"/>
  </w:num>
  <w:num w:numId="2">
    <w:abstractNumId w:val="9"/>
  </w:num>
  <w:num w:numId="3">
    <w:abstractNumId w:val="2"/>
  </w:num>
  <w:num w:numId="4">
    <w:abstractNumId w:val="5"/>
  </w:num>
  <w:num w:numId="5">
    <w:abstractNumId w:val="8"/>
  </w:num>
  <w:num w:numId="6">
    <w:abstractNumId w:val="0"/>
  </w:num>
  <w:num w:numId="7">
    <w:abstractNumId w:val="6"/>
  </w:num>
  <w:num w:numId="8">
    <w:abstractNumId w:val="3"/>
  </w:num>
  <w:num w:numId="9">
    <w:abstractNumId w:val="4"/>
  </w:num>
  <w:num w:numId="10">
    <w:abstractNumId w:val="1"/>
  </w:num>
  <w:num w:numId="11">
    <w:abstractNumId w:val="7"/>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8653B7"/>
    <w:rsid w:val="00035386"/>
    <w:rsid w:val="00066B83"/>
    <w:rsid w:val="000911F1"/>
    <w:rsid w:val="000B1A18"/>
    <w:rsid w:val="000B2B2E"/>
    <w:rsid w:val="00152662"/>
    <w:rsid w:val="00162B82"/>
    <w:rsid w:val="001B0EB7"/>
    <w:rsid w:val="0020146D"/>
    <w:rsid w:val="00204BFC"/>
    <w:rsid w:val="00236738"/>
    <w:rsid w:val="002A3D65"/>
    <w:rsid w:val="004006EB"/>
    <w:rsid w:val="00401107"/>
    <w:rsid w:val="00423F76"/>
    <w:rsid w:val="00443752"/>
    <w:rsid w:val="00463662"/>
    <w:rsid w:val="00492909"/>
    <w:rsid w:val="00563865"/>
    <w:rsid w:val="0058466B"/>
    <w:rsid w:val="005C278B"/>
    <w:rsid w:val="005F2BD2"/>
    <w:rsid w:val="005F350B"/>
    <w:rsid w:val="00615CC0"/>
    <w:rsid w:val="00626A81"/>
    <w:rsid w:val="00652798"/>
    <w:rsid w:val="006750B0"/>
    <w:rsid w:val="00680212"/>
    <w:rsid w:val="00706B23"/>
    <w:rsid w:val="007B1993"/>
    <w:rsid w:val="00806B5A"/>
    <w:rsid w:val="008653B7"/>
    <w:rsid w:val="00876613"/>
    <w:rsid w:val="00897F12"/>
    <w:rsid w:val="0090231F"/>
    <w:rsid w:val="00964F4A"/>
    <w:rsid w:val="009712D3"/>
    <w:rsid w:val="009E4704"/>
    <w:rsid w:val="009E6C28"/>
    <w:rsid w:val="009F0346"/>
    <w:rsid w:val="009F3824"/>
    <w:rsid w:val="00A037F9"/>
    <w:rsid w:val="00A17117"/>
    <w:rsid w:val="00A24F5C"/>
    <w:rsid w:val="00A47B79"/>
    <w:rsid w:val="00A90BDD"/>
    <w:rsid w:val="00A94B70"/>
    <w:rsid w:val="00AC4362"/>
    <w:rsid w:val="00B31628"/>
    <w:rsid w:val="00B42569"/>
    <w:rsid w:val="00BE3A34"/>
    <w:rsid w:val="00C34DCC"/>
    <w:rsid w:val="00C52FEA"/>
    <w:rsid w:val="00C71607"/>
    <w:rsid w:val="00CE6497"/>
    <w:rsid w:val="00D127BC"/>
    <w:rsid w:val="00D33805"/>
    <w:rsid w:val="00D51DCB"/>
    <w:rsid w:val="00D62C9A"/>
    <w:rsid w:val="00DA1656"/>
    <w:rsid w:val="00E2166C"/>
    <w:rsid w:val="00E94F31"/>
    <w:rsid w:val="00EC09CB"/>
    <w:rsid w:val="00F131FF"/>
    <w:rsid w:val="00F457BC"/>
    <w:rsid w:val="00F658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146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BDD"/>
    <w:pPr>
      <w:spacing w:after="60"/>
      <w:ind w:left="720"/>
    </w:pPr>
    <w:rPr>
      <w:rFonts w:ascii="Times" w:hAnsi="Times"/>
      <w:sz w:val="20"/>
      <w:lang w:val="es-ES_tradnl"/>
    </w:rPr>
  </w:style>
  <w:style w:type="paragraph" w:styleId="Heading1">
    <w:name w:val="heading 1"/>
    <w:basedOn w:val="Normal"/>
    <w:next w:val="Normal"/>
    <w:rsid w:val="00706B23"/>
    <w:pPr>
      <w:keepNext/>
      <w:keepLines/>
      <w:spacing w:before="480" w:after="120"/>
      <w:contextualSpacing/>
      <w:outlineLvl w:val="0"/>
    </w:pPr>
    <w:rPr>
      <w:b/>
      <w:sz w:val="48"/>
    </w:rPr>
  </w:style>
  <w:style w:type="paragraph" w:styleId="Heading2">
    <w:name w:val="heading 2"/>
    <w:basedOn w:val="Normal"/>
    <w:next w:val="Normal"/>
    <w:rsid w:val="00706B23"/>
    <w:pPr>
      <w:keepNext/>
      <w:keepLines/>
      <w:spacing w:before="360" w:after="80"/>
      <w:contextualSpacing/>
      <w:outlineLvl w:val="1"/>
    </w:pPr>
    <w:rPr>
      <w:b/>
      <w:sz w:val="36"/>
    </w:rPr>
  </w:style>
  <w:style w:type="paragraph" w:styleId="Heading3">
    <w:name w:val="heading 3"/>
    <w:basedOn w:val="Normal"/>
    <w:next w:val="Normal"/>
    <w:rsid w:val="00706B23"/>
    <w:pPr>
      <w:keepNext/>
      <w:keepLines/>
      <w:spacing w:before="280" w:after="80"/>
      <w:contextualSpacing/>
      <w:outlineLvl w:val="2"/>
    </w:pPr>
    <w:rPr>
      <w:b/>
      <w:sz w:val="28"/>
    </w:rPr>
  </w:style>
  <w:style w:type="paragraph" w:styleId="Heading4">
    <w:name w:val="heading 4"/>
    <w:basedOn w:val="Normal"/>
    <w:next w:val="Normal"/>
    <w:rsid w:val="00706B23"/>
    <w:pPr>
      <w:keepNext/>
      <w:keepLines/>
      <w:spacing w:before="240" w:after="40"/>
      <w:contextualSpacing/>
      <w:outlineLvl w:val="3"/>
    </w:pPr>
    <w:rPr>
      <w:b/>
      <w:sz w:val="24"/>
    </w:rPr>
  </w:style>
  <w:style w:type="paragraph" w:styleId="Heading5">
    <w:name w:val="heading 5"/>
    <w:basedOn w:val="Normal"/>
    <w:next w:val="Normal"/>
    <w:rsid w:val="00706B23"/>
    <w:pPr>
      <w:keepNext/>
      <w:keepLines/>
      <w:spacing w:before="220" w:after="40"/>
      <w:contextualSpacing/>
      <w:outlineLvl w:val="4"/>
    </w:pPr>
    <w:rPr>
      <w:b/>
    </w:rPr>
  </w:style>
  <w:style w:type="paragraph" w:styleId="Heading6">
    <w:name w:val="heading 6"/>
    <w:rsid w:val="001B0EB7"/>
    <w:pPr>
      <w:keepNext/>
      <w:keepLines/>
      <w:spacing w:before="200" w:after="40"/>
      <w:contextualSpacing/>
      <w:outlineLvl w:val="5"/>
    </w:pPr>
    <w:rPr>
      <w:rFonts w:ascii="Arno Pro" w:hAnsi="Arno Pro"/>
      <w:b/>
      <w:sz w:val="20"/>
      <w:lang w:val="es-ES_tradnl"/>
    </w:rPr>
  </w:style>
  <w:style w:type="paragraph" w:styleId="Heading7">
    <w:name w:val="heading 7"/>
    <w:link w:val="Heading7Char"/>
    <w:uiPriority w:val="9"/>
    <w:unhideWhenUsed/>
    <w:qFormat/>
    <w:rsid w:val="001B0EB7"/>
    <w:pPr>
      <w:keepNext/>
      <w:keepLines/>
      <w:spacing w:before="200" w:after="0"/>
      <w:outlineLvl w:val="6"/>
    </w:pPr>
    <w:rPr>
      <w:rFonts w:asciiTheme="majorHAnsi" w:eastAsiaTheme="majorEastAsia" w:hAnsiTheme="majorHAnsi" w:cstheme="majorBidi"/>
      <w:i/>
      <w:iCs/>
      <w:color w:val="404040" w:themeColor="text1" w:themeTint="BF"/>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A81"/>
    <w:rPr>
      <w:rFonts w:ascii="Tahoma" w:hAnsi="Tahoma" w:cs="Tahoma"/>
      <w:sz w:val="16"/>
      <w:szCs w:val="16"/>
    </w:rPr>
  </w:style>
  <w:style w:type="paragraph" w:customStyle="1" w:styleId="C-head">
    <w:name w:val="C-head"/>
    <w:qFormat/>
    <w:rsid w:val="00706B23"/>
    <w:pPr>
      <w:spacing w:before="160" w:after="120"/>
      <w:ind w:left="720"/>
    </w:pPr>
    <w:rPr>
      <w:rFonts w:ascii="Arial Narrow" w:hAnsi="Arial Narrow"/>
      <w:b/>
      <w:noProof/>
      <w:color w:val="E36C0A" w:themeColor="accent6" w:themeShade="BF"/>
      <w:sz w:val="28"/>
      <w:szCs w:val="28"/>
      <w:lang w:val="es-ES_tradnl"/>
    </w:rPr>
  </w:style>
  <w:style w:type="paragraph" w:customStyle="1" w:styleId="D-head">
    <w:name w:val="D-head"/>
    <w:qFormat/>
    <w:rsid w:val="00E94F31"/>
    <w:pPr>
      <w:spacing w:before="360" w:after="120"/>
      <w:ind w:left="720"/>
    </w:pPr>
    <w:rPr>
      <w:rFonts w:ascii="Arial Narrow" w:hAnsi="Arial Narrow"/>
      <w:b/>
      <w:color w:val="548DD4" w:themeColor="text2" w:themeTint="99"/>
      <w:sz w:val="24"/>
      <w:szCs w:val="24"/>
      <w:lang w:val="es-ES_tradnl"/>
    </w:rPr>
  </w:style>
  <w:style w:type="paragraph" w:customStyle="1" w:styleId="bulletedlist">
    <w:name w:val="bulleted list"/>
    <w:basedOn w:val="Normal"/>
    <w:autoRedefine/>
    <w:qFormat/>
    <w:rsid w:val="00066B83"/>
    <w:pPr>
      <w:numPr>
        <w:numId w:val="1"/>
      </w:numPr>
    </w:pPr>
    <w:rPr>
      <w:color w:val="auto"/>
    </w:rPr>
  </w:style>
  <w:style w:type="paragraph" w:customStyle="1" w:styleId="numberedlist">
    <w:name w:val="numbered list"/>
    <w:basedOn w:val="Normal"/>
    <w:autoRedefine/>
    <w:qFormat/>
    <w:rsid w:val="00066B83"/>
    <w:pPr>
      <w:numPr>
        <w:numId w:val="2"/>
      </w:numPr>
      <w:spacing w:before="120" w:after="180"/>
      <w:ind w:left="1080"/>
    </w:pPr>
    <w:rPr>
      <w:b/>
      <w:color w:val="auto"/>
    </w:rPr>
  </w:style>
  <w:style w:type="paragraph" w:customStyle="1" w:styleId="text">
    <w:name w:val="text"/>
    <w:basedOn w:val="Normal"/>
    <w:autoRedefine/>
    <w:qFormat/>
    <w:rsid w:val="00066B83"/>
  </w:style>
  <w:style w:type="paragraph" w:customStyle="1" w:styleId="D-headafterC-head">
    <w:name w:val="D-head after C-head"/>
    <w:qFormat/>
    <w:rsid w:val="00E94F31"/>
    <w:pPr>
      <w:ind w:left="720"/>
    </w:pPr>
    <w:rPr>
      <w:rFonts w:ascii="Arial Narrow" w:hAnsi="Arial Narrow"/>
      <w:b/>
      <w:color w:val="548DD4" w:themeColor="text2" w:themeTint="99"/>
      <w:sz w:val="24"/>
      <w:szCs w:val="24"/>
      <w:lang w:val="es-ES_tradnl"/>
    </w:rPr>
  </w:style>
  <w:style w:type="paragraph" w:styleId="Header">
    <w:name w:val="header"/>
    <w:basedOn w:val="text"/>
    <w:next w:val="text"/>
    <w:link w:val="HeaderChar"/>
    <w:uiPriority w:val="99"/>
    <w:unhideWhenUsed/>
    <w:qFormat/>
    <w:rsid w:val="00E94F31"/>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4F31"/>
    <w:rPr>
      <w:rFonts w:ascii="Arno Pro" w:hAnsi="Arno Pro"/>
      <w:lang w:val="es-ES_tradnl"/>
    </w:rPr>
  </w:style>
  <w:style w:type="paragraph" w:styleId="Footer">
    <w:name w:val="footer"/>
    <w:basedOn w:val="Normal"/>
    <w:link w:val="FooterChar"/>
    <w:uiPriority w:val="99"/>
    <w:unhideWhenUsed/>
    <w:rsid w:val="00E94F31"/>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4F31"/>
    <w:rPr>
      <w:rFonts w:ascii="Arno Pro" w:hAnsi="Arno Pro"/>
      <w:lang w:val="es-ES_tradnl"/>
    </w:rPr>
  </w:style>
  <w:style w:type="character" w:customStyle="1" w:styleId="Heading7Char">
    <w:name w:val="Heading 7 Char"/>
    <w:basedOn w:val="DefaultParagraphFont"/>
    <w:link w:val="Heading7"/>
    <w:uiPriority w:val="9"/>
    <w:rsid w:val="001B0EB7"/>
    <w:rPr>
      <w:rFonts w:asciiTheme="majorHAnsi" w:eastAsiaTheme="majorEastAsia" w:hAnsiTheme="majorHAnsi" w:cstheme="majorBidi"/>
      <w:i/>
      <w:iCs/>
      <w:color w:val="404040" w:themeColor="text1" w:themeTint="BF"/>
      <w:lang w:val="es-ES_tradnl"/>
    </w:rPr>
  </w:style>
  <w:style w:type="paragraph" w:customStyle="1" w:styleId="normal0">
    <w:name w:val="normal"/>
    <w:rsid w:val="000B1A18"/>
    <w:pPr>
      <w:spacing w:after="0" w:line="240" w:lineRule="auto"/>
    </w:pPr>
    <w:rPr>
      <w:rFonts w:ascii="Arial" w:eastAsia="Arial" w:hAnsi="Arial" w:cs="Arial"/>
      <w:sz w:val="24"/>
    </w:rPr>
  </w:style>
  <w:style w:type="paragraph" w:customStyle="1" w:styleId="bulletedlistnested">
    <w:name w:val="bulleted list nested"/>
    <w:basedOn w:val="bulletedlist"/>
    <w:qFormat/>
    <w:rsid w:val="00F457BC"/>
    <w:pPr>
      <w:numPr>
        <w:numId w:val="3"/>
      </w:numPr>
      <w:tabs>
        <w:tab w:val="clear" w:pos="1296"/>
        <w:tab w:val="num" w:pos="1440"/>
      </w:tabs>
      <w:ind w:left="1350" w:hanging="270"/>
    </w:pPr>
  </w:style>
  <w:style w:type="paragraph" w:customStyle="1" w:styleId="a">
    <w:name w:val="a"/>
    <w:aliases w:val="b,c list"/>
    <w:basedOn w:val="bulletedlist"/>
    <w:qFormat/>
    <w:rsid w:val="00035386"/>
    <w:pPr>
      <w:numPr>
        <w:numId w:val="4"/>
      </w:numPr>
      <w:tabs>
        <w:tab w:val="clear" w:pos="1296"/>
        <w:tab w:val="num" w:pos="1350"/>
      </w:tabs>
      <w:ind w:left="1350" w:hanging="270"/>
    </w:pPr>
  </w:style>
  <w:style w:type="paragraph" w:customStyle="1" w:styleId="C-headtopofpg">
    <w:name w:val="C-head top of pg"/>
    <w:basedOn w:val="C-head"/>
    <w:autoRedefine/>
    <w:qFormat/>
    <w:rsid w:val="000911F1"/>
    <w:pPr>
      <w:spacing w:before="0"/>
    </w:pPr>
  </w:style>
  <w:style w:type="paragraph" w:customStyle="1" w:styleId="instructions">
    <w:name w:val="instructions"/>
    <w:basedOn w:val="text"/>
    <w:qFormat/>
    <w:rsid w:val="00D33805"/>
    <w:pPr>
      <w:spacing w:before="120" w:after="180"/>
    </w:pPr>
    <w:rPr>
      <w:i/>
      <w:color w:val="4F81BD" w:themeColor="accent1"/>
    </w:rPr>
  </w:style>
  <w:style w:type="paragraph" w:customStyle="1" w:styleId="italicized">
    <w:name w:val="italicized"/>
    <w:basedOn w:val="text"/>
    <w:qFormat/>
    <w:rsid w:val="00F457BC"/>
    <w:rPr>
      <w:i/>
    </w:rPr>
  </w:style>
  <w:style w:type="paragraph" w:customStyle="1" w:styleId="instructions-bullets">
    <w:name w:val="instructions - bullets"/>
    <w:basedOn w:val="bulletedlist"/>
    <w:qFormat/>
    <w:rsid w:val="00F457BC"/>
    <w:rPr>
      <w:i/>
      <w:color w:val="4F81BD" w:themeColor="accent1"/>
    </w:rPr>
  </w:style>
  <w:style w:type="paragraph" w:customStyle="1" w:styleId="E-head">
    <w:name w:val="E-head"/>
    <w:basedOn w:val="D-head"/>
    <w:qFormat/>
    <w:rsid w:val="008653B7"/>
    <w:rPr>
      <w:color w:val="F79646" w:themeColor="accent6"/>
    </w:rPr>
  </w:style>
  <w:style w:type="paragraph" w:customStyle="1" w:styleId="text-indented">
    <w:name w:val="text - indented"/>
    <w:basedOn w:val="text"/>
    <w:qFormat/>
    <w:rsid w:val="00066B83"/>
    <w:pPr>
      <w:spacing w:before="120" w:after="180"/>
      <w:ind w:left="1080"/>
    </w:pPr>
  </w:style>
  <w:style w:type="paragraph" w:customStyle="1" w:styleId="NoParagraphStyle">
    <w:name w:val="[No Paragraph Style]"/>
    <w:rsid w:val="00423F76"/>
    <w:pPr>
      <w:autoSpaceDE w:val="0"/>
      <w:autoSpaceDN w:val="0"/>
      <w:adjustRightInd w:val="0"/>
      <w:spacing w:after="0" w:line="288" w:lineRule="auto"/>
      <w:textAlignment w:val="center"/>
    </w:pPr>
    <w:rPr>
      <w:rFonts w:ascii="Times-Roman" w:hAnsi="Times-Roman" w:cs="Times-Roman"/>
      <w:sz w:val="24"/>
      <w:szCs w:val="24"/>
    </w:rPr>
  </w:style>
  <w:style w:type="paragraph" w:customStyle="1" w:styleId="HojadeTrabajoH202BODYWorksheet">
    <w:name w:val="Hoja de Trabajo H2 (02 BODY:Worksheet)"/>
    <w:basedOn w:val="Normal"/>
    <w:uiPriority w:val="99"/>
    <w:rsid w:val="00423F76"/>
    <w:pPr>
      <w:autoSpaceDE w:val="0"/>
      <w:autoSpaceDN w:val="0"/>
      <w:adjustRightInd w:val="0"/>
      <w:spacing w:before="90" w:after="450" w:line="280" w:lineRule="atLeast"/>
      <w:ind w:left="0"/>
      <w:jc w:val="center"/>
      <w:textAlignment w:val="center"/>
    </w:pPr>
    <w:rPr>
      <w:rFonts w:ascii="DINOT-Bold" w:hAnsi="DINOT-Bold" w:cs="DINOT-Bold"/>
      <w:b/>
      <w:bCs/>
      <w:color w:val="32A5FF"/>
      <w:spacing w:val="-2"/>
      <w:sz w:val="24"/>
      <w:szCs w:val="24"/>
      <w:lang w:val="en-US"/>
    </w:rPr>
  </w:style>
  <w:style w:type="paragraph" w:customStyle="1" w:styleId="HojadeTrabajoH302BODYWorksheet">
    <w:name w:val="Hoja de Trabajo H3 (02 BODY:Worksheet)"/>
    <w:basedOn w:val="Normal"/>
    <w:uiPriority w:val="99"/>
    <w:rsid w:val="00423F76"/>
    <w:pPr>
      <w:tabs>
        <w:tab w:val="left" w:pos="360"/>
      </w:tabs>
      <w:autoSpaceDE w:val="0"/>
      <w:autoSpaceDN w:val="0"/>
      <w:adjustRightInd w:val="0"/>
      <w:spacing w:before="240" w:after="0" w:line="300" w:lineRule="atLeast"/>
      <w:ind w:left="0"/>
      <w:textAlignment w:val="center"/>
    </w:pPr>
    <w:rPr>
      <w:rFonts w:ascii="DINOT-Bold" w:hAnsi="DINOT-Bold" w:cs="DINOT-Bold"/>
      <w:b/>
      <w:bCs/>
      <w:color w:val="FF3200"/>
      <w:spacing w:val="-2"/>
      <w:u w:color="000000"/>
      <w:lang w:val="en-US"/>
    </w:rPr>
  </w:style>
  <w:style w:type="paragraph" w:customStyle="1" w:styleId="Hojadetrabajo-bulletedlist02BODYWorksheet">
    <w:name w:val="Hoja de trabajo - bulleted list (02 BODY:Worksheet)"/>
    <w:basedOn w:val="NoParagraphStyle"/>
    <w:uiPriority w:val="99"/>
    <w:rsid w:val="00423F76"/>
    <w:pPr>
      <w:spacing w:after="90" w:line="320" w:lineRule="atLeast"/>
      <w:ind w:left="480" w:hanging="240"/>
    </w:pPr>
    <w:rPr>
      <w:rFonts w:ascii="DINOT-Regular" w:hAnsi="DINOT-Regular" w:cs="DINOT-Regular"/>
      <w:sz w:val="20"/>
      <w:szCs w:val="20"/>
    </w:rPr>
  </w:style>
  <w:style w:type="paragraph" w:customStyle="1" w:styleId="Hojadetrabajo-text02BODYWorksheet">
    <w:name w:val="Hoja de trabajo - text (02 BODY:Worksheet)"/>
    <w:basedOn w:val="NoParagraphStyle"/>
    <w:uiPriority w:val="99"/>
    <w:rsid w:val="00423F76"/>
    <w:pPr>
      <w:spacing w:after="180" w:line="320" w:lineRule="atLeast"/>
      <w:ind w:left="240"/>
    </w:pPr>
    <w:rPr>
      <w:rFonts w:ascii="DINOT-Regular" w:hAnsi="DINOT-Regular" w:cs="DINOT-Regular"/>
      <w:sz w:val="20"/>
      <w:szCs w:val="20"/>
    </w:rPr>
  </w:style>
  <w:style w:type="paragraph" w:customStyle="1" w:styleId="Hojadetrabajo-textnoindent02BODYWorksheet">
    <w:name w:val="Hoja de trabajo - text (no indent) (02 BODY:Worksheet)"/>
    <w:basedOn w:val="Hojadetrabajo-text02BODYWorksheet"/>
    <w:uiPriority w:val="99"/>
    <w:rsid w:val="00423F76"/>
    <w:pPr>
      <w:spacing w:before="180" w:after="0" w:line="280" w:lineRule="atLeast"/>
      <w:ind w:left="0"/>
    </w:pPr>
  </w:style>
  <w:style w:type="paragraph" w:customStyle="1" w:styleId="Hojadetrabajo-asterisknoindent02BODYWorksheet">
    <w:name w:val="Hoja de trabajo - asterisk (no indent) (02 BODY:Worksheet)"/>
    <w:basedOn w:val="Hojadetrabajo-bulletedlist02BODYWorksheet"/>
    <w:uiPriority w:val="99"/>
    <w:rsid w:val="00423F76"/>
    <w:pPr>
      <w:ind w:left="270" w:hanging="270"/>
    </w:pPr>
    <w:rPr>
      <w:rFonts w:ascii="DINOT-RegularItalic" w:hAnsi="DINOT-RegularItalic" w:cs="DINOT-RegularItalic"/>
      <w:i/>
      <w:iCs/>
    </w:rPr>
  </w:style>
  <w:style w:type="paragraph" w:customStyle="1" w:styleId="Hojadetrabajo-numberedlistnoindent02BODYWorksheet">
    <w:name w:val="Hoja de trabajo - numbered list (no indent) (02 BODY:Worksheet)"/>
    <w:basedOn w:val="Hojadetrabajo-text02BODYWorksheet"/>
    <w:uiPriority w:val="99"/>
    <w:rsid w:val="00423F76"/>
    <w:pPr>
      <w:ind w:left="360" w:hanging="360"/>
    </w:pPr>
  </w:style>
  <w:style w:type="paragraph" w:customStyle="1" w:styleId="Hojadetrabajo-textundernumberedlist02BODYWorksheet">
    <w:name w:val="Hoja de trabajo - text under numbered list (02 BODY:Worksheet)"/>
    <w:basedOn w:val="Hojadetrabajo-text02BODYWorksheet"/>
    <w:uiPriority w:val="99"/>
    <w:rsid w:val="00423F76"/>
    <w:pPr>
      <w:tabs>
        <w:tab w:val="left" w:pos="360"/>
      </w:tabs>
      <w:ind w:left="360"/>
    </w:pPr>
  </w:style>
  <w:style w:type="character" w:customStyle="1" w:styleId="MidBlue">
    <w:name w:val="Mid Blue"/>
    <w:uiPriority w:val="99"/>
    <w:rsid w:val="00423F76"/>
    <w:rPr>
      <w:color w:val="32A5FF"/>
    </w:rPr>
  </w:style>
  <w:style w:type="character" w:customStyle="1" w:styleId="Instructions-Dinotblueitalic">
    <w:name w:val="Instructions - Dinot blue italic"/>
    <w:uiPriority w:val="99"/>
    <w:rsid w:val="00423F76"/>
    <w:rPr>
      <w:rFonts w:ascii="DINOT-RegularItalic" w:hAnsi="DINOT-RegularItalic" w:cs="DINOT-RegularItalic"/>
      <w:i/>
      <w:iCs/>
      <w:color w:val="32A5FF"/>
    </w:rPr>
  </w:style>
  <w:style w:type="character" w:customStyle="1" w:styleId="Tablebold">
    <w:name w:val="Table bold"/>
    <w:uiPriority w:val="99"/>
    <w:rsid w:val="00423F76"/>
    <w:rPr>
      <w:b/>
      <w:bCs/>
    </w:rPr>
  </w:style>
  <w:style w:type="character" w:customStyle="1" w:styleId="Dinotregitalic">
    <w:name w:val="Dinot reg italic"/>
    <w:basedOn w:val="DefaultParagraphFont"/>
    <w:uiPriority w:val="99"/>
    <w:rsid w:val="00423F76"/>
    <w:rPr>
      <w:rFonts w:ascii="DINOT-RegularItalic" w:hAnsi="DINOT-RegularItalic" w:cs="DINOT-RegularItalic"/>
      <w:i/>
      <w:iCs/>
    </w:rPr>
  </w:style>
  <w:style w:type="character" w:customStyle="1" w:styleId="Dinotboldblue">
    <w:name w:val="Dinot bold blue"/>
    <w:basedOn w:val="MidBlue"/>
    <w:uiPriority w:val="99"/>
    <w:rsid w:val="00423F76"/>
    <w:rPr>
      <w:b/>
      <w:bCs/>
      <w:color w:val="32A5FF"/>
    </w:rPr>
  </w:style>
  <w:style w:type="paragraph" w:customStyle="1" w:styleId="instructionsindented">
    <w:name w:val="instructions indented"/>
    <w:basedOn w:val="instructions"/>
    <w:qFormat/>
    <w:rsid w:val="006750B0"/>
    <w:pPr>
      <w:ind w:left="1080"/>
    </w:pPr>
  </w:style>
  <w:style w:type="paragraph" w:customStyle="1" w:styleId="tablehead">
    <w:name w:val="table head"/>
    <w:qFormat/>
    <w:rsid w:val="0020146D"/>
    <w:pPr>
      <w:widowControl/>
      <w:spacing w:after="0" w:line="240" w:lineRule="auto"/>
      <w:jc w:val="center"/>
    </w:pPr>
    <w:rPr>
      <w:rFonts w:ascii="Arial Narrow" w:eastAsia="Arial" w:hAnsi="Arial Narrow" w:cs="Arial"/>
      <w:b/>
      <w:bCs/>
      <w:caps/>
      <w:color w:val="FFFFFF" w:themeColor="background1"/>
      <w:szCs w:val="18"/>
      <w:lang w:val="es-ES_tradnl"/>
    </w:rPr>
  </w:style>
  <w:style w:type="paragraph" w:customStyle="1" w:styleId="tabletext">
    <w:name w:val="table text"/>
    <w:basedOn w:val="tablebulletedlist"/>
    <w:qFormat/>
    <w:rsid w:val="0020146D"/>
    <w:pPr>
      <w:numPr>
        <w:numId w:val="0"/>
      </w:numPr>
      <w:spacing w:after="0" w:line="240" w:lineRule="auto"/>
    </w:pPr>
  </w:style>
  <w:style w:type="paragraph" w:customStyle="1" w:styleId="tablebulletedlist">
    <w:name w:val="table bulleted list"/>
    <w:qFormat/>
    <w:rsid w:val="0020146D"/>
    <w:pPr>
      <w:widowControl/>
      <w:numPr>
        <w:numId w:val="5"/>
      </w:numPr>
      <w:spacing w:after="60"/>
    </w:pPr>
    <w:rPr>
      <w:rFonts w:ascii="Arial Narrow" w:eastAsia="Cambria" w:hAnsi="Arial Narrow" w:cs="Cambria"/>
      <w:color w:val="808080" w:themeColor="background1" w:themeShade="80"/>
      <w:sz w:val="20"/>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alerie:Documents:Working%20Freelance%20Files:IYF:YWM%20Manual:Templates_SupportingDocs:SpanishYWMsidebar_form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SpanishYWMsidebar_form1.dotx</Template>
  <TotalTime>29</TotalTime>
  <Pages>6</Pages>
  <Words>2108</Words>
  <Characters>12020</Characters>
  <Application>Microsoft Macintosh Word</Application>
  <DocSecurity>0</DocSecurity>
  <Lines>100</Lines>
  <Paragraphs>28</Paragraphs>
  <ScaleCrop>false</ScaleCrop>
  <Company/>
  <LinksUpToDate>false</LinksUpToDate>
  <CharactersWithSpaces>14100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de gestión de sedes.docx</dc:title>
  <dc:creator>Valerie Anderson</dc:creator>
  <cp:lastModifiedBy>Valerie Anderson</cp:lastModifiedBy>
  <cp:revision>3</cp:revision>
  <dcterms:created xsi:type="dcterms:W3CDTF">2015-05-05T03:50:00Z</dcterms:created>
  <dcterms:modified xsi:type="dcterms:W3CDTF">2015-05-07T20:42:00Z</dcterms:modified>
</cp:coreProperties>
</file>