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FAE1778" w14:textId="42B230DF" w:rsidR="005D6F14" w:rsidRPr="008C039F" w:rsidRDefault="004547EC" w:rsidP="005D6F14">
      <w:pPr>
        <w:pStyle w:val="C-head"/>
      </w:pPr>
      <w:r w:rsidRPr="00AB6127">
        <w:rPr>
          <w:szCs w:val="22"/>
        </w:rPr>
        <w:drawing>
          <wp:anchor distT="0" distB="0" distL="114300" distR="114300" simplePos="0" relativeHeight="251668480" behindDoc="1" locked="1" layoutInCell="1" allowOverlap="1" wp14:anchorId="44E1EDB3" wp14:editId="2A68CA10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6F14" w:rsidRPr="008C039F">
        <w:t>Protocolo de visitas a</w:t>
      </w:r>
      <w:r w:rsidR="00F64CAC">
        <w:t xml:space="preserve"> centros Laborales</w:t>
      </w:r>
      <w:bookmarkStart w:id="0" w:name="_GoBack"/>
      <w:bookmarkEnd w:id="0"/>
    </w:p>
    <w:p w14:paraId="17B29F2E" w14:textId="40B11362" w:rsidR="00F41879" w:rsidRPr="00800CF8" w:rsidRDefault="00F41879" w:rsidP="00F41879">
      <w:pPr>
        <w:pStyle w:val="D-headafterC-head"/>
      </w:pPr>
      <w:r w:rsidRPr="00800CF8">
        <w:t>Objetivos específicos</w:t>
      </w:r>
    </w:p>
    <w:p w14:paraId="3A916DD8" w14:textId="77777777" w:rsidR="00F41879" w:rsidRPr="00800CF8" w:rsidRDefault="00F41879" w:rsidP="00F41879">
      <w:pPr>
        <w:pStyle w:val="numberedlist"/>
      </w:pPr>
      <w:r w:rsidRPr="00800CF8">
        <w:t>Crear un vínculo directo entre el programa y el sector privado, afianzando el conocimiento del mismo con los empresarios y posicionando el programa en el mercado laboral de la localidad.</w:t>
      </w:r>
    </w:p>
    <w:p w14:paraId="782FD1E7" w14:textId="77777777" w:rsidR="00F41879" w:rsidRPr="00800CF8" w:rsidRDefault="00F41879" w:rsidP="00F41879">
      <w:pPr>
        <w:pStyle w:val="numberedlist"/>
      </w:pPr>
      <w:r w:rsidRPr="00800CF8">
        <w:t>Que los jóvenes conozcan desde adentro el clima laboral, así como los requisitos de una empresa reconocida.</w:t>
      </w:r>
    </w:p>
    <w:p w14:paraId="5D949456" w14:textId="77777777" w:rsidR="00F41879" w:rsidRPr="00800CF8" w:rsidRDefault="00F41879" w:rsidP="00F41879">
      <w:pPr>
        <w:pStyle w:val="numberedlist"/>
      </w:pPr>
      <w:r w:rsidRPr="00800CF8">
        <w:t>Recibir consejos de los mismos empresarios, gerentes, supervisores, y/o empleados, sobre la forma de comportarse en una entrevista y dentro de una organización.</w:t>
      </w:r>
    </w:p>
    <w:p w14:paraId="280B862E" w14:textId="77777777" w:rsidR="00F41879" w:rsidRPr="00800CF8" w:rsidRDefault="00F41879" w:rsidP="00F41879">
      <w:pPr>
        <w:pStyle w:val="numberedlist"/>
      </w:pPr>
      <w:r w:rsidRPr="00800CF8">
        <w:t>Motivar a los participantes a superarse por medio de testimonios de personas activas en las empresas.</w:t>
      </w:r>
    </w:p>
    <w:p w14:paraId="5D274B81" w14:textId="77777777" w:rsidR="00F41879" w:rsidRPr="00800CF8" w:rsidRDefault="00F41879" w:rsidP="00F41879">
      <w:pPr>
        <w:pStyle w:val="numberedlist"/>
      </w:pPr>
      <w:r w:rsidRPr="00800CF8">
        <w:t>Lograr enlazar al sector privado con los jóvenes del programa, por medio de la interacción personal para lograr abrir oportunidades en las empresas.</w:t>
      </w:r>
    </w:p>
    <w:p w14:paraId="5BD376CC" w14:textId="45FAC700" w:rsidR="00F41879" w:rsidRPr="00800CF8" w:rsidRDefault="00F41879" w:rsidP="00F41879">
      <w:pPr>
        <w:pStyle w:val="Heading1"/>
      </w:pPr>
      <w:r w:rsidRPr="00800CF8">
        <w:rPr>
          <w:rFonts w:ascii="Calibri" w:hAnsi="Calibri"/>
          <w:sz w:val="22"/>
        </w:rPr>
        <w:t>Procedimiento</w:t>
      </w:r>
    </w:p>
    <w:p w14:paraId="5A8158EF" w14:textId="77777777" w:rsidR="00F41879" w:rsidRPr="00800CF8" w:rsidRDefault="00F41879" w:rsidP="00460AB7">
      <w:pPr>
        <w:pStyle w:val="numberedlist"/>
        <w:numPr>
          <w:ilvl w:val="0"/>
          <w:numId w:val="43"/>
        </w:numPr>
        <w:spacing w:after="120"/>
      </w:pPr>
      <w:r w:rsidRPr="00800CF8">
        <w:t>Cada consejero realiza un diagnóstico de qué empresas son de mayor utilidad de acuerdo a las preferencias del grupo de jóvenes a su cargo. Se puede presentar cierta tendencia o una apertura muy amplia a varios tipos de empresas, por lo que es importante enfocarse en las que le den un valor agregado a los jóvenes. Los enfoques de las empresas pueden ser los siguientes:</w:t>
      </w:r>
    </w:p>
    <w:p w14:paraId="2F3DA716" w14:textId="77777777" w:rsidR="00F41879" w:rsidRPr="00800CF8" w:rsidRDefault="00F41879" w:rsidP="00F41879">
      <w:pPr>
        <w:pStyle w:val="bulletedlistnested"/>
      </w:pPr>
      <w:r w:rsidRPr="00800CF8">
        <w:t>Empresas maquiladoras</w:t>
      </w:r>
    </w:p>
    <w:p w14:paraId="6B3FBDCC" w14:textId="77777777" w:rsidR="00F41879" w:rsidRPr="00800CF8" w:rsidRDefault="00F41879" w:rsidP="00F41879">
      <w:pPr>
        <w:pStyle w:val="bulletedlistnested"/>
      </w:pPr>
      <w:r w:rsidRPr="00800CF8">
        <w:t>Empresas de servicios</w:t>
      </w:r>
    </w:p>
    <w:p w14:paraId="07612DE7" w14:textId="77777777" w:rsidR="00F41879" w:rsidRPr="00800CF8" w:rsidRDefault="00F41879" w:rsidP="00F41879">
      <w:pPr>
        <w:pStyle w:val="bulletedlistnested"/>
      </w:pPr>
      <w:r w:rsidRPr="00800CF8">
        <w:t>Empresas que contraten menores</w:t>
      </w:r>
    </w:p>
    <w:p w14:paraId="362AB4E2" w14:textId="77777777" w:rsidR="00F41879" w:rsidRPr="00800CF8" w:rsidRDefault="00F41879" w:rsidP="00F41879">
      <w:pPr>
        <w:pStyle w:val="bulletedlistnested"/>
      </w:pPr>
      <w:r w:rsidRPr="00800CF8">
        <w:t>Empresas enfocados a ventas</w:t>
      </w:r>
    </w:p>
    <w:p w14:paraId="1F6A2443" w14:textId="77777777" w:rsidR="00F41879" w:rsidRPr="00800CF8" w:rsidRDefault="00F41879" w:rsidP="00F41879">
      <w:pPr>
        <w:pStyle w:val="bulletedlistnested"/>
      </w:pPr>
      <w:r w:rsidRPr="00800CF8">
        <w:t>Empresas que contraten con escolaridad mínima</w:t>
      </w:r>
    </w:p>
    <w:p w14:paraId="45FDCFDE" w14:textId="77777777" w:rsidR="00F41879" w:rsidRPr="00800CF8" w:rsidRDefault="00F41879" w:rsidP="00F41879">
      <w:pPr>
        <w:pStyle w:val="bulletedlistnested"/>
      </w:pPr>
      <w:r w:rsidRPr="00800CF8">
        <w:t>Pequeñas y medianas empresas</w:t>
      </w:r>
    </w:p>
    <w:p w14:paraId="351C53F6" w14:textId="77777777" w:rsidR="00F41879" w:rsidRPr="00800CF8" w:rsidRDefault="00F41879" w:rsidP="00F41879">
      <w:pPr>
        <w:pStyle w:val="bulletedlistnested"/>
      </w:pPr>
      <w:r w:rsidRPr="00800CF8">
        <w:t>Restaurantes</w:t>
      </w:r>
    </w:p>
    <w:p w14:paraId="1ACDD5D1" w14:textId="77777777" w:rsidR="00F41879" w:rsidRPr="00800CF8" w:rsidRDefault="00F41879" w:rsidP="00F41879">
      <w:pPr>
        <w:pStyle w:val="bulletedlistnested"/>
      </w:pPr>
      <w:r w:rsidRPr="00800CF8">
        <w:t>Empresas enfocadas al servicio al cliente</w:t>
      </w:r>
    </w:p>
    <w:p w14:paraId="65907769" w14:textId="77777777" w:rsidR="00F41879" w:rsidRPr="00800CF8" w:rsidRDefault="00F41879" w:rsidP="00460AB7">
      <w:pPr>
        <w:pStyle w:val="bulletedlistnested"/>
        <w:spacing w:after="240"/>
      </w:pPr>
      <w:r w:rsidRPr="00800CF8">
        <w:t>Otros</w:t>
      </w:r>
    </w:p>
    <w:p w14:paraId="7241D1BB" w14:textId="77777777" w:rsidR="00F41879" w:rsidRPr="00800CF8" w:rsidRDefault="00F41879" w:rsidP="00F41879">
      <w:pPr>
        <w:pStyle w:val="text"/>
        <w:ind w:left="1368"/>
      </w:pPr>
      <w:r w:rsidRPr="00F41879">
        <w:rPr>
          <w:b/>
        </w:rPr>
        <w:t>Responsable:</w:t>
      </w:r>
      <w:r w:rsidRPr="00800CF8">
        <w:t xml:space="preserve"> Consejero</w:t>
      </w:r>
    </w:p>
    <w:p w14:paraId="6217E3EC" w14:textId="77777777" w:rsidR="00F41879" w:rsidRPr="00800CF8" w:rsidRDefault="00F41879" w:rsidP="00460AB7">
      <w:pPr>
        <w:pStyle w:val="text"/>
        <w:spacing w:after="240"/>
        <w:ind w:left="1368"/>
      </w:pPr>
      <w:r w:rsidRPr="00F41879">
        <w:rPr>
          <w:b/>
        </w:rPr>
        <w:t>Fechas:</w:t>
      </w:r>
      <w:r w:rsidRPr="00F41879">
        <w:t xml:space="preserve"> </w:t>
      </w:r>
      <w:r w:rsidRPr="00800CF8">
        <w:t>1 semana del taller</w:t>
      </w:r>
    </w:p>
    <w:p w14:paraId="498FD1A4" w14:textId="77777777" w:rsidR="00F41879" w:rsidRPr="00800CF8" w:rsidRDefault="00F41879" w:rsidP="00F41879">
      <w:pPr>
        <w:pStyle w:val="numberedlist"/>
      </w:pPr>
      <w:r w:rsidRPr="00800CF8">
        <w:t>Cada consejero analiza su diagnóstico y ordena los tipos de empresas de acuerdo a cuáles considera son más adecuadas para el grupo de jóvenes.</w:t>
      </w:r>
    </w:p>
    <w:p w14:paraId="2D6A528D" w14:textId="77777777" w:rsidR="00F41879" w:rsidRPr="00800CF8" w:rsidRDefault="00F41879" w:rsidP="00F41879">
      <w:pPr>
        <w:pStyle w:val="text"/>
        <w:ind w:left="1368"/>
      </w:pPr>
      <w:r w:rsidRPr="00F41879">
        <w:rPr>
          <w:b/>
        </w:rPr>
        <w:t>Responsable:</w:t>
      </w:r>
      <w:r w:rsidRPr="00800CF8">
        <w:t xml:space="preserve"> Consejero</w:t>
      </w:r>
    </w:p>
    <w:p w14:paraId="550A1B5D" w14:textId="2F28A97C" w:rsidR="00F41879" w:rsidRPr="00800CF8" w:rsidRDefault="00F41879" w:rsidP="00460AB7">
      <w:pPr>
        <w:pStyle w:val="text"/>
        <w:spacing w:after="240"/>
        <w:ind w:left="1368"/>
      </w:pPr>
      <w:r w:rsidRPr="00F41879">
        <w:rPr>
          <w:b/>
        </w:rPr>
        <w:t>Fecha:</w:t>
      </w:r>
      <w:r w:rsidRPr="00800CF8">
        <w:t xml:space="preserve"> Primer lunes de la segunda semana del taller</w:t>
      </w:r>
    </w:p>
    <w:p w14:paraId="7FC8B265" w14:textId="77777777" w:rsidR="00F41879" w:rsidRPr="00800CF8" w:rsidRDefault="00F41879" w:rsidP="00F41879">
      <w:pPr>
        <w:pStyle w:val="numberedlist"/>
      </w:pPr>
      <w:r w:rsidRPr="00800CF8">
        <w:t>El consejero busca empresas que vayan de acuerdo al análisis realizado, para solicitar la visita el día establecido en el calendario de actividades por cohorte. Es mejor solicitar la visita a varias empresas (de 3 a 4 empresas), ya que se tienen que visitar dos empresas por cada grupo. En caso de ser empresa con quienes no se tiene alianza, entonces se deberá de presentar el programa primero y en esa misma reunión tratar de agendar la visita a centros laborales.</w:t>
      </w:r>
    </w:p>
    <w:p w14:paraId="5170D74F" w14:textId="77777777" w:rsidR="00F41879" w:rsidRPr="00800CF8" w:rsidRDefault="00F41879" w:rsidP="00F41879">
      <w:pPr>
        <w:pStyle w:val="text"/>
        <w:ind w:left="1368"/>
      </w:pPr>
      <w:r w:rsidRPr="00F41879">
        <w:rPr>
          <w:b/>
        </w:rPr>
        <w:t>Responsable:</w:t>
      </w:r>
      <w:r w:rsidRPr="00800CF8">
        <w:t xml:space="preserve"> Consejero</w:t>
      </w:r>
    </w:p>
    <w:p w14:paraId="46C6BC38" w14:textId="7567EE2A" w:rsidR="00F41879" w:rsidRDefault="00F41879" w:rsidP="00460AB7">
      <w:pPr>
        <w:pStyle w:val="text"/>
        <w:spacing w:after="240"/>
        <w:ind w:left="1368"/>
      </w:pPr>
      <w:r w:rsidRPr="00F41879">
        <w:rPr>
          <w:b/>
        </w:rPr>
        <w:t>Fecha:</w:t>
      </w:r>
      <w:r w:rsidRPr="00800CF8">
        <w:t xml:space="preserve"> Segunda semana del taller</w:t>
      </w:r>
    </w:p>
    <w:p w14:paraId="3E5726F0" w14:textId="77777777" w:rsidR="00460AB7" w:rsidRPr="00800CF8" w:rsidRDefault="00460AB7" w:rsidP="00460AB7">
      <w:pPr>
        <w:pStyle w:val="text"/>
        <w:spacing w:after="240"/>
        <w:ind w:left="1368"/>
      </w:pPr>
    </w:p>
    <w:p w14:paraId="512F8430" w14:textId="77777777" w:rsidR="00F41879" w:rsidRPr="00800CF8" w:rsidRDefault="00F41879" w:rsidP="00F41879">
      <w:pPr>
        <w:pStyle w:val="numberedlist"/>
      </w:pPr>
      <w:r w:rsidRPr="00800CF8">
        <w:lastRenderedPageBreak/>
        <w:t>Debido a que normalmente las empresas deberán revisar sus actividades, se tiene que dar seguimiento a través de correos, llamadas telefónicas, visitas, etc…</w:t>
      </w:r>
    </w:p>
    <w:p w14:paraId="26EF0918" w14:textId="77777777" w:rsidR="00F41879" w:rsidRPr="00800CF8" w:rsidRDefault="00F41879" w:rsidP="00F41879">
      <w:pPr>
        <w:pStyle w:val="text"/>
        <w:ind w:left="1368"/>
      </w:pPr>
      <w:r w:rsidRPr="00F41879">
        <w:rPr>
          <w:b/>
        </w:rPr>
        <w:t>Responsable:</w:t>
      </w:r>
      <w:r w:rsidRPr="00800CF8">
        <w:t xml:space="preserve"> Consejero</w:t>
      </w:r>
    </w:p>
    <w:p w14:paraId="20F3964D" w14:textId="71A5818D" w:rsidR="00F41879" w:rsidRPr="00800CF8" w:rsidRDefault="00F41879" w:rsidP="00460AB7">
      <w:pPr>
        <w:pStyle w:val="text"/>
        <w:spacing w:after="240"/>
        <w:ind w:left="1368"/>
      </w:pPr>
      <w:r w:rsidRPr="00F41879">
        <w:rPr>
          <w:b/>
        </w:rPr>
        <w:t>Fecha:</w:t>
      </w:r>
      <w:r w:rsidRPr="00800CF8">
        <w:t xml:space="preserve"> Tercer semana del taller</w:t>
      </w:r>
    </w:p>
    <w:p w14:paraId="3BD9BA8D" w14:textId="77777777" w:rsidR="00F41879" w:rsidRPr="00800CF8" w:rsidRDefault="00F41879" w:rsidP="00F41879">
      <w:pPr>
        <w:pStyle w:val="numberedlist"/>
      </w:pPr>
      <w:r w:rsidRPr="00800CF8">
        <w:t>El consejero confirma con empresas la visita, otorgando la información que se solicite, como puede ser: número de personas que van a visitar la empresa, colonias o áreas de donde se visita, horarios e información adicional del programa.</w:t>
      </w:r>
    </w:p>
    <w:p w14:paraId="2AD67E01" w14:textId="77777777" w:rsidR="00F41879" w:rsidRPr="00800CF8" w:rsidRDefault="00F41879" w:rsidP="00F41879">
      <w:pPr>
        <w:pStyle w:val="text"/>
        <w:ind w:left="1368"/>
      </w:pPr>
      <w:r w:rsidRPr="00F41879">
        <w:rPr>
          <w:b/>
        </w:rPr>
        <w:t>Responsable:</w:t>
      </w:r>
      <w:r w:rsidRPr="00800CF8">
        <w:t xml:space="preserve"> Consejero</w:t>
      </w:r>
    </w:p>
    <w:p w14:paraId="5814FA69" w14:textId="1006D852" w:rsidR="00F41879" w:rsidRPr="00800CF8" w:rsidRDefault="00F41879" w:rsidP="00460AB7">
      <w:pPr>
        <w:pStyle w:val="text"/>
        <w:spacing w:after="240"/>
        <w:ind w:left="1368"/>
      </w:pPr>
      <w:r w:rsidRPr="00F41879">
        <w:rPr>
          <w:b/>
        </w:rPr>
        <w:t>Fecha:</w:t>
      </w:r>
      <w:r w:rsidRPr="00800CF8">
        <w:t xml:space="preserve"> Lunes de la cuarta semana del taller</w:t>
      </w:r>
    </w:p>
    <w:p w14:paraId="37D78429" w14:textId="77777777" w:rsidR="00F41879" w:rsidRPr="00800CF8" w:rsidRDefault="00F41879" w:rsidP="00F41879">
      <w:pPr>
        <w:pStyle w:val="numberedlist"/>
      </w:pPr>
      <w:r w:rsidRPr="00800CF8">
        <w:t>El Coordinador de consejeros gestiona con administración el transporte para las visitas.</w:t>
      </w:r>
    </w:p>
    <w:p w14:paraId="61F5E698" w14:textId="77777777" w:rsidR="00F41879" w:rsidRPr="00800CF8" w:rsidRDefault="00F41879" w:rsidP="00F41879">
      <w:pPr>
        <w:pStyle w:val="text"/>
        <w:ind w:left="1368"/>
      </w:pPr>
      <w:r w:rsidRPr="00F41879">
        <w:rPr>
          <w:b/>
        </w:rPr>
        <w:t>Responsable:</w:t>
      </w:r>
      <w:r w:rsidRPr="00800CF8">
        <w:t xml:space="preserve"> Coordinador de consejeros</w:t>
      </w:r>
    </w:p>
    <w:p w14:paraId="51D9EC32" w14:textId="7AE3CB9A" w:rsidR="00F41879" w:rsidRPr="00800CF8" w:rsidRDefault="00F41879" w:rsidP="00460AB7">
      <w:pPr>
        <w:pStyle w:val="text"/>
        <w:spacing w:after="240"/>
        <w:ind w:left="1368"/>
      </w:pPr>
      <w:r w:rsidRPr="00F41879">
        <w:rPr>
          <w:b/>
        </w:rPr>
        <w:t>Fecha:</w:t>
      </w:r>
      <w:r w:rsidRPr="00800CF8">
        <w:t xml:space="preserve"> Más tardar martes de la cuarta semana del taller a medio día, es decir dos día</w:t>
      </w:r>
      <w:r>
        <w:t xml:space="preserve">s antes de la visita para poder </w:t>
      </w:r>
      <w:r w:rsidRPr="00800CF8">
        <w:t>agendar el transporte y evitar problemas de logística.</w:t>
      </w:r>
    </w:p>
    <w:p w14:paraId="3047186D" w14:textId="77777777" w:rsidR="00F41879" w:rsidRPr="00800CF8" w:rsidRDefault="00F41879" w:rsidP="00F41879">
      <w:pPr>
        <w:pStyle w:val="numberedlist"/>
      </w:pPr>
      <w:r w:rsidRPr="00800CF8">
        <w:t>El Coordinador de consejeros confirma a los consejeros los detalles del transporte gestionado.</w:t>
      </w:r>
    </w:p>
    <w:p w14:paraId="3280D468" w14:textId="77777777" w:rsidR="00F41879" w:rsidRPr="00800CF8" w:rsidRDefault="00F41879" w:rsidP="00F41879">
      <w:pPr>
        <w:pStyle w:val="text"/>
        <w:ind w:left="1368"/>
      </w:pPr>
      <w:r w:rsidRPr="00F41879">
        <w:rPr>
          <w:b/>
        </w:rPr>
        <w:t>Responsable:</w:t>
      </w:r>
      <w:r w:rsidRPr="00800CF8">
        <w:t xml:space="preserve"> Coordinador de consejeros</w:t>
      </w:r>
    </w:p>
    <w:p w14:paraId="1A9AE396" w14:textId="43D91ABE" w:rsidR="00F41879" w:rsidRPr="00800CF8" w:rsidRDefault="00F41879" w:rsidP="00460AB7">
      <w:pPr>
        <w:pStyle w:val="text"/>
        <w:spacing w:after="240"/>
        <w:ind w:left="1368"/>
      </w:pPr>
      <w:r w:rsidRPr="00F41879">
        <w:rPr>
          <w:b/>
        </w:rPr>
        <w:t>Fecha:</w:t>
      </w:r>
      <w:r w:rsidRPr="00800CF8">
        <w:t xml:space="preserve"> Dos días antes de la visita para poder notificar al grupo de jóvenes.</w:t>
      </w:r>
    </w:p>
    <w:p w14:paraId="4319AD49" w14:textId="77777777" w:rsidR="00F41879" w:rsidRPr="00800CF8" w:rsidRDefault="00F41879" w:rsidP="00F41879">
      <w:pPr>
        <w:pStyle w:val="numberedlist"/>
      </w:pPr>
      <w:r w:rsidRPr="00800CF8">
        <w:t>Se lleva a cabo la visita a centros laborales, el Coordinador de consejeros decidirá a qué grupos acompañar de acuerdo a los horarios.</w:t>
      </w:r>
    </w:p>
    <w:p w14:paraId="4B19A169" w14:textId="77777777" w:rsidR="00F41879" w:rsidRPr="00800CF8" w:rsidRDefault="00F41879" w:rsidP="00F41879">
      <w:pPr>
        <w:pStyle w:val="text"/>
        <w:ind w:left="1368"/>
      </w:pPr>
      <w:r w:rsidRPr="00F41879">
        <w:rPr>
          <w:b/>
        </w:rPr>
        <w:t>Responsable:</w:t>
      </w:r>
      <w:r w:rsidRPr="00800CF8">
        <w:rPr>
          <w:u w:val="single"/>
        </w:rPr>
        <w:t xml:space="preserve"> </w:t>
      </w:r>
      <w:r w:rsidRPr="00800CF8">
        <w:t>Coordinador de consejeros</w:t>
      </w:r>
    </w:p>
    <w:p w14:paraId="350DFAF4" w14:textId="1CBB7304" w:rsidR="00F41879" w:rsidRPr="00800CF8" w:rsidRDefault="00F41879" w:rsidP="00460AB7">
      <w:pPr>
        <w:pStyle w:val="text"/>
        <w:tabs>
          <w:tab w:val="left" w:pos="3562"/>
        </w:tabs>
        <w:spacing w:after="240"/>
        <w:ind w:left="1368"/>
      </w:pPr>
      <w:bookmarkStart w:id="1" w:name="h.gjdgxs" w:colFirst="0" w:colLast="0"/>
      <w:bookmarkEnd w:id="1"/>
      <w:r w:rsidRPr="00F41879">
        <w:rPr>
          <w:b/>
        </w:rPr>
        <w:t>Fecha:</w:t>
      </w:r>
      <w:r w:rsidRPr="00800CF8">
        <w:t xml:space="preserve"> Día de visita</w:t>
      </w:r>
      <w:r>
        <w:tab/>
      </w:r>
    </w:p>
    <w:p w14:paraId="7461271F" w14:textId="77777777" w:rsidR="00F41879" w:rsidRPr="00800CF8" w:rsidRDefault="00F41879" w:rsidP="00F41879">
      <w:pPr>
        <w:pStyle w:val="numberedlist"/>
      </w:pPr>
      <w:r w:rsidRPr="00800CF8">
        <w:t xml:space="preserve">Se realiza un análisis sobre las visitas y se comparte con el equipo coordinador. </w:t>
      </w:r>
    </w:p>
    <w:p w14:paraId="4E26D136" w14:textId="77777777" w:rsidR="00F41879" w:rsidRPr="00800CF8" w:rsidRDefault="00F41879" w:rsidP="00F41879">
      <w:pPr>
        <w:pStyle w:val="text"/>
        <w:ind w:left="1368"/>
      </w:pPr>
      <w:r w:rsidRPr="00F41879">
        <w:rPr>
          <w:b/>
        </w:rPr>
        <w:t>Responsable:</w:t>
      </w:r>
      <w:r w:rsidRPr="00800CF8">
        <w:t xml:space="preserve"> Grupo de consejeros y Coordinador de consejeros</w:t>
      </w:r>
    </w:p>
    <w:p w14:paraId="50647EB7" w14:textId="04C21817" w:rsidR="00222920" w:rsidRPr="00F41879" w:rsidRDefault="00F41879" w:rsidP="00460AB7">
      <w:pPr>
        <w:pStyle w:val="text"/>
        <w:spacing w:after="240"/>
        <w:ind w:left="1368"/>
      </w:pPr>
      <w:r w:rsidRPr="00F41879">
        <w:rPr>
          <w:b/>
        </w:rPr>
        <w:t>Fecha:</w:t>
      </w:r>
      <w:r w:rsidRPr="00800CF8">
        <w:t xml:space="preserve"> Reunión de consejeros más próxima</w:t>
      </w:r>
    </w:p>
    <w:p w14:paraId="3A5E19CF" w14:textId="77777777" w:rsidR="00222920" w:rsidRPr="00AB6127" w:rsidRDefault="00222920" w:rsidP="005C5BF3">
      <w:pPr>
        <w:pStyle w:val="E-head"/>
      </w:pPr>
      <w:r w:rsidRPr="00AB6127">
        <w:rPr>
          <w:noProof/>
          <w:szCs w:val="22"/>
          <w:lang w:val="en-US"/>
        </w:rPr>
        <w:drawing>
          <wp:anchor distT="0" distB="0" distL="114300" distR="114300" simplePos="0" relativeHeight="251666432" behindDoc="1" locked="1" layoutInCell="1" allowOverlap="1" wp14:anchorId="0DF35BF5" wp14:editId="4C1B7C2D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10E02F" w14:textId="77777777" w:rsidR="00222920" w:rsidRPr="00AB6127" w:rsidRDefault="00222920" w:rsidP="005C5BF3">
      <w:pPr>
        <w:pStyle w:val="E-head"/>
      </w:pPr>
    </w:p>
    <w:p w14:paraId="6D753793" w14:textId="77777777" w:rsidR="000F2304" w:rsidRPr="00AB6127" w:rsidRDefault="000F2304" w:rsidP="00783AC0">
      <w:pPr>
        <w:pStyle w:val="F-head"/>
      </w:pPr>
      <w:r w:rsidRPr="00AB6127">
        <w:rPr>
          <w:noProof/>
          <w:szCs w:val="22"/>
          <w:lang w:val="en-US"/>
        </w:rPr>
        <w:drawing>
          <wp:anchor distT="0" distB="0" distL="114300" distR="114300" simplePos="0" relativeHeight="251664384" behindDoc="1" locked="0" layoutInCell="1" allowOverlap="1" wp14:anchorId="5577B0B3" wp14:editId="6BC2A182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F2304" w:rsidRPr="00AB6127" w:rsidSect="004547EC">
      <w:pgSz w:w="12240" w:h="15840"/>
      <w:pgMar w:top="990" w:right="108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26ACE" w14:textId="77777777" w:rsidR="00F41879" w:rsidRDefault="00F41879" w:rsidP="00706B23">
      <w:r>
        <w:separator/>
      </w:r>
    </w:p>
  </w:endnote>
  <w:endnote w:type="continuationSeparator" w:id="0">
    <w:p w14:paraId="5861D8BD" w14:textId="77777777" w:rsidR="00F41879" w:rsidRDefault="00F41879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BAFA4E" w14:textId="77777777" w:rsidR="00F41879" w:rsidRDefault="00F41879" w:rsidP="00706B23">
      <w:r>
        <w:separator/>
      </w:r>
    </w:p>
  </w:footnote>
  <w:footnote w:type="continuationSeparator" w:id="0">
    <w:p w14:paraId="7AFD2881" w14:textId="77777777" w:rsidR="00F41879" w:rsidRDefault="00F41879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5448E3"/>
    <w:multiLevelType w:val="multilevel"/>
    <w:tmpl w:val="D660B1B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>
    <w:nsid w:val="04822D7D"/>
    <w:multiLevelType w:val="multilevel"/>
    <w:tmpl w:val="81E4A4C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5">
    <w:nsid w:val="0E39645C"/>
    <w:multiLevelType w:val="multilevel"/>
    <w:tmpl w:val="F738C65C"/>
    <w:lvl w:ilvl="0">
      <w:start w:val="1"/>
      <w:numFmt w:val="bullet"/>
      <w:lvlText w:val="➢"/>
      <w:lvlJc w:val="left"/>
      <w:pPr>
        <w:ind w:left="1145" w:firstLine="78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65" w:firstLine="150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85" w:firstLine="222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305" w:firstLine="294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025" w:firstLine="366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745" w:firstLine="438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65" w:firstLine="510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85" w:firstLine="582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905" w:firstLine="6545"/>
      </w:pPr>
      <w:rPr>
        <w:rFonts w:ascii="Arial" w:eastAsia="Arial" w:hAnsi="Arial" w:cs="Arial"/>
      </w:rPr>
    </w:lvl>
  </w:abstractNum>
  <w:abstractNum w:abstractNumId="6">
    <w:nsid w:val="0F555E0F"/>
    <w:multiLevelType w:val="multilevel"/>
    <w:tmpl w:val="15C22A54"/>
    <w:lvl w:ilvl="0">
      <w:start w:val="1"/>
      <w:numFmt w:val="bullet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7">
    <w:nsid w:val="104859D6"/>
    <w:multiLevelType w:val="multilevel"/>
    <w:tmpl w:val="EF0A0592"/>
    <w:lvl w:ilvl="0">
      <w:start w:val="1"/>
      <w:numFmt w:val="bullet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9">
    <w:nsid w:val="14152890"/>
    <w:multiLevelType w:val="multilevel"/>
    <w:tmpl w:val="98489CC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2">
    <w:nsid w:val="1E5149D7"/>
    <w:multiLevelType w:val="multilevel"/>
    <w:tmpl w:val="FA72A2F6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5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6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7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8">
    <w:nsid w:val="25211D11"/>
    <w:multiLevelType w:val="multilevel"/>
    <w:tmpl w:val="B5A0506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</w:rPr>
    </w:lvl>
  </w:abstractNum>
  <w:abstractNum w:abstractNumId="19">
    <w:nsid w:val="27151CDF"/>
    <w:multiLevelType w:val="multilevel"/>
    <w:tmpl w:val="7E504AD8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20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1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22">
    <w:nsid w:val="2B6B5E49"/>
    <w:multiLevelType w:val="hybridMultilevel"/>
    <w:tmpl w:val="BB9E359A"/>
    <w:lvl w:ilvl="0" w:tplc="C530363E">
      <w:start w:val="1"/>
      <w:numFmt w:val="bullet"/>
      <w:pStyle w:val="table-checkedlist"/>
      <w:lvlText w:val="✓"/>
      <w:lvlJc w:val="left"/>
      <w:pPr>
        <w:tabs>
          <w:tab w:val="num" w:pos="144"/>
        </w:tabs>
        <w:ind w:left="144" w:hanging="144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4">
    <w:nsid w:val="2C200A14"/>
    <w:multiLevelType w:val="multilevel"/>
    <w:tmpl w:val="A060F0E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5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6">
    <w:nsid w:val="38D16102"/>
    <w:multiLevelType w:val="multilevel"/>
    <w:tmpl w:val="A23EA75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8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8134F3A"/>
    <w:multiLevelType w:val="multilevel"/>
    <w:tmpl w:val="4DD096C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0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32">
    <w:nsid w:val="5A5419D7"/>
    <w:multiLevelType w:val="multilevel"/>
    <w:tmpl w:val="E6584B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3">
    <w:nsid w:val="5DCB7F8F"/>
    <w:multiLevelType w:val="multilevel"/>
    <w:tmpl w:val="D02A61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4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5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36">
    <w:nsid w:val="62A23E06"/>
    <w:multiLevelType w:val="hybridMultilevel"/>
    <w:tmpl w:val="BBD2E8A6"/>
    <w:lvl w:ilvl="0" w:tplc="B0A06CF8">
      <w:start w:val="1"/>
      <w:numFmt w:val="bullet"/>
      <w:pStyle w:val="tablebulletedlis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Symbol" w:hAnsi="Symbol" w:hint="default"/>
      </w:rPr>
    </w:lvl>
  </w:abstractNum>
  <w:abstractNum w:abstractNumId="37">
    <w:nsid w:val="66297615"/>
    <w:multiLevelType w:val="hybridMultilevel"/>
    <w:tmpl w:val="B65EB5AE"/>
    <w:lvl w:ilvl="0" w:tplc="E44021CA">
      <w:start w:val="1"/>
      <w:numFmt w:val="decimal"/>
      <w:pStyle w:val="numberedlist"/>
      <w:lvlText w:val="%1."/>
      <w:lvlJc w:val="left"/>
      <w:pPr>
        <w:tabs>
          <w:tab w:val="num" w:pos="1080"/>
        </w:tabs>
        <w:ind w:left="136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9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0">
    <w:nsid w:val="70815A69"/>
    <w:multiLevelType w:val="multilevel"/>
    <w:tmpl w:val="D588605E"/>
    <w:lvl w:ilvl="0">
      <w:start w:val="1"/>
      <w:numFmt w:val="bullet"/>
      <w:lvlText w:val=""/>
      <w:lvlJc w:val="left"/>
      <w:pPr>
        <w:tabs>
          <w:tab w:val="num" w:pos="1656"/>
        </w:tabs>
        <w:ind w:left="165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1">
    <w:nsid w:val="70AB161C"/>
    <w:multiLevelType w:val="hybridMultilevel"/>
    <w:tmpl w:val="EDC8CB8A"/>
    <w:lvl w:ilvl="0" w:tplc="5D7835BC">
      <w:start w:val="1"/>
      <w:numFmt w:val="bullet"/>
      <w:pStyle w:val="bulletedlistnested"/>
      <w:lvlText w:val="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2">
    <w:nsid w:val="71E47EE2"/>
    <w:multiLevelType w:val="multilevel"/>
    <w:tmpl w:val="1604E9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3">
    <w:nsid w:val="76FF731D"/>
    <w:multiLevelType w:val="multilevel"/>
    <w:tmpl w:val="F98631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4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38"/>
  </w:num>
  <w:num w:numId="3">
    <w:abstractNumId w:val="15"/>
  </w:num>
  <w:num w:numId="4">
    <w:abstractNumId w:val="30"/>
  </w:num>
  <w:num w:numId="5">
    <w:abstractNumId w:val="35"/>
  </w:num>
  <w:num w:numId="6">
    <w:abstractNumId w:val="13"/>
  </w:num>
  <w:num w:numId="7">
    <w:abstractNumId w:val="39"/>
  </w:num>
  <w:num w:numId="8">
    <w:abstractNumId w:val="21"/>
  </w:num>
  <w:num w:numId="9">
    <w:abstractNumId w:val="37"/>
  </w:num>
  <w:num w:numId="10">
    <w:abstractNumId w:val="31"/>
  </w:num>
  <w:num w:numId="11">
    <w:abstractNumId w:val="25"/>
  </w:num>
  <w:num w:numId="12">
    <w:abstractNumId w:val="11"/>
  </w:num>
  <w:num w:numId="13">
    <w:abstractNumId w:val="10"/>
  </w:num>
  <w:num w:numId="14">
    <w:abstractNumId w:val="44"/>
  </w:num>
  <w:num w:numId="15">
    <w:abstractNumId w:val="23"/>
  </w:num>
  <w:num w:numId="16">
    <w:abstractNumId w:val="27"/>
  </w:num>
  <w:num w:numId="17">
    <w:abstractNumId w:val="3"/>
  </w:num>
  <w:num w:numId="18">
    <w:abstractNumId w:val="34"/>
  </w:num>
  <w:num w:numId="19">
    <w:abstractNumId w:val="17"/>
  </w:num>
  <w:num w:numId="20">
    <w:abstractNumId w:val="8"/>
  </w:num>
  <w:num w:numId="21">
    <w:abstractNumId w:val="20"/>
  </w:num>
  <w:num w:numId="22">
    <w:abstractNumId w:val="4"/>
  </w:num>
  <w:num w:numId="23">
    <w:abstractNumId w:val="14"/>
  </w:num>
  <w:num w:numId="24">
    <w:abstractNumId w:val="16"/>
  </w:num>
  <w:num w:numId="25">
    <w:abstractNumId w:val="28"/>
  </w:num>
  <w:num w:numId="26">
    <w:abstractNumId w:val="41"/>
  </w:num>
  <w:num w:numId="27">
    <w:abstractNumId w:val="42"/>
  </w:num>
  <w:num w:numId="28">
    <w:abstractNumId w:val="32"/>
  </w:num>
  <w:num w:numId="29">
    <w:abstractNumId w:val="33"/>
  </w:num>
  <w:num w:numId="30">
    <w:abstractNumId w:val="43"/>
  </w:num>
  <w:num w:numId="31">
    <w:abstractNumId w:val="36"/>
  </w:num>
  <w:num w:numId="32">
    <w:abstractNumId w:val="22"/>
  </w:num>
  <w:num w:numId="33">
    <w:abstractNumId w:val="29"/>
  </w:num>
  <w:num w:numId="34">
    <w:abstractNumId w:val="2"/>
  </w:num>
  <w:num w:numId="35">
    <w:abstractNumId w:val="12"/>
  </w:num>
  <w:num w:numId="36">
    <w:abstractNumId w:val="18"/>
  </w:num>
  <w:num w:numId="37">
    <w:abstractNumId w:val="1"/>
  </w:num>
  <w:num w:numId="38">
    <w:abstractNumId w:val="26"/>
  </w:num>
  <w:num w:numId="39">
    <w:abstractNumId w:val="9"/>
  </w:num>
  <w:num w:numId="40">
    <w:abstractNumId w:val="5"/>
  </w:num>
  <w:num w:numId="41">
    <w:abstractNumId w:val="24"/>
  </w:num>
  <w:num w:numId="42">
    <w:abstractNumId w:val="19"/>
  </w:num>
  <w:num w:numId="43">
    <w:abstractNumId w:val="37"/>
    <w:lvlOverride w:ilvl="0">
      <w:startOverride w:val="1"/>
    </w:lvlOverride>
  </w:num>
  <w:num w:numId="44">
    <w:abstractNumId w:val="6"/>
  </w:num>
  <w:num w:numId="45">
    <w:abstractNumId w:val="7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activeWritingStyle w:appName="MSWord" w:lang="en-US" w:vendorID="64" w:dllVersion="131078" w:nlCheck="1" w:checkStyle="1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47EC"/>
    <w:rsid w:val="000F2304"/>
    <w:rsid w:val="00152662"/>
    <w:rsid w:val="001B0EB7"/>
    <w:rsid w:val="00204BFC"/>
    <w:rsid w:val="00222920"/>
    <w:rsid w:val="002C0E3E"/>
    <w:rsid w:val="002E2FF2"/>
    <w:rsid w:val="00336929"/>
    <w:rsid w:val="004006EB"/>
    <w:rsid w:val="00401107"/>
    <w:rsid w:val="004547EC"/>
    <w:rsid w:val="00460AB7"/>
    <w:rsid w:val="004741CA"/>
    <w:rsid w:val="004D7AB5"/>
    <w:rsid w:val="005C5BF3"/>
    <w:rsid w:val="005D008F"/>
    <w:rsid w:val="005D6F14"/>
    <w:rsid w:val="005F350B"/>
    <w:rsid w:val="00624B4A"/>
    <w:rsid w:val="00626A81"/>
    <w:rsid w:val="006E6E8D"/>
    <w:rsid w:val="00706B23"/>
    <w:rsid w:val="00783AC0"/>
    <w:rsid w:val="00806B5A"/>
    <w:rsid w:val="008D29D7"/>
    <w:rsid w:val="0090231F"/>
    <w:rsid w:val="009E6C28"/>
    <w:rsid w:val="009F0346"/>
    <w:rsid w:val="00A20200"/>
    <w:rsid w:val="00A90BDD"/>
    <w:rsid w:val="00AB6127"/>
    <w:rsid w:val="00BD5D47"/>
    <w:rsid w:val="00CE6497"/>
    <w:rsid w:val="00D51DCB"/>
    <w:rsid w:val="00DB6B75"/>
    <w:rsid w:val="00E16ED8"/>
    <w:rsid w:val="00E2166C"/>
    <w:rsid w:val="00E94F31"/>
    <w:rsid w:val="00EE5EA7"/>
    <w:rsid w:val="00F41879"/>
    <w:rsid w:val="00F64CAC"/>
    <w:rsid w:val="00F658CA"/>
    <w:rsid w:val="00FB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8C0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4547EC"/>
    <w:pPr>
      <w:spacing w:after="120"/>
      <w:ind w:left="720"/>
    </w:pPr>
    <w:rPr>
      <w:rFonts w:ascii="Arial Narrow" w:hAnsi="Arial Narrow"/>
      <w:b/>
      <w:bCs/>
      <w:caps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5D008F"/>
    <w:pPr>
      <w:numPr>
        <w:numId w:val="9"/>
      </w:numPr>
    </w:pPr>
    <w:rPr>
      <w:color w:val="auto"/>
    </w:rPr>
  </w:style>
  <w:style w:type="paragraph" w:customStyle="1" w:styleId="text">
    <w:name w:val="text"/>
    <w:basedOn w:val="Normal"/>
    <w:autoRedefine/>
    <w:qFormat/>
    <w:rsid w:val="00222920"/>
    <w:pPr>
      <w:spacing w:after="120"/>
    </w:p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F41879"/>
    <w:pPr>
      <w:numPr>
        <w:numId w:val="26"/>
      </w:numPr>
    </w:pPr>
  </w:style>
  <w:style w:type="paragraph" w:customStyle="1" w:styleId="tablehead">
    <w:name w:val="table head"/>
    <w:qFormat/>
    <w:rsid w:val="00AB612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FFFFFF" w:themeColor="background1"/>
      <w:sz w:val="18"/>
      <w:szCs w:val="18"/>
      <w:lang w:val="es-ES_tradnl"/>
    </w:rPr>
  </w:style>
  <w:style w:type="paragraph" w:customStyle="1" w:styleId="tableheading2">
    <w:name w:val="table heading 2"/>
    <w:qFormat/>
    <w:rsid w:val="00AB612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16"/>
      <w:szCs w:val="16"/>
      <w:lang w:val="es-ES_tradnl"/>
    </w:rPr>
  </w:style>
  <w:style w:type="paragraph" w:customStyle="1" w:styleId="tabletext">
    <w:name w:val="table text"/>
    <w:basedOn w:val="tablebulletedlist"/>
    <w:qFormat/>
    <w:rsid w:val="00EE5EA7"/>
    <w:pPr>
      <w:numPr>
        <w:numId w:val="0"/>
      </w:numPr>
      <w:spacing w:after="0" w:line="240" w:lineRule="auto"/>
    </w:pPr>
  </w:style>
  <w:style w:type="paragraph" w:customStyle="1" w:styleId="tablebulletedlist">
    <w:name w:val="table bulleted list"/>
    <w:qFormat/>
    <w:rsid w:val="00EE5EA7"/>
    <w:pPr>
      <w:widowControl/>
      <w:numPr>
        <w:numId w:val="31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"/>
    </w:rPr>
  </w:style>
  <w:style w:type="paragraph" w:customStyle="1" w:styleId="table-checkedlist">
    <w:name w:val="table - checked list"/>
    <w:qFormat/>
    <w:rsid w:val="00AB6127"/>
    <w:pPr>
      <w:widowControl/>
      <w:numPr>
        <w:numId w:val="32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_tradnl"/>
    </w:rPr>
  </w:style>
  <w:style w:type="paragraph" w:customStyle="1" w:styleId="worksheetheading">
    <w:name w:val="worksheet heading"/>
    <w:qFormat/>
    <w:rsid w:val="00E16ED8"/>
    <w:pPr>
      <w:keepNext/>
      <w:keepLines/>
      <w:framePr w:hSpace="180" w:wrap="around" w:vAnchor="text" w:hAnchor="text" w:y="1"/>
      <w:widowControl/>
      <w:spacing w:after="0" w:line="240" w:lineRule="auto"/>
      <w:suppressOverlap/>
      <w:jc w:val="center"/>
    </w:pPr>
    <w:rPr>
      <w:rFonts w:ascii="Arial Narrow" w:eastAsia="Cambria" w:hAnsi="Arial Narrow" w:cs="Cambria"/>
      <w:b/>
      <w:bCs/>
      <w:caps/>
      <w:color w:val="4F81BD" w:themeColor="accent1"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1879"/>
    <w:pPr>
      <w:numPr>
        <w:ilvl w:val="1"/>
      </w:numPr>
      <w:ind w:left="72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18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sidebar_propuesta_tab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D28A0E-ED0F-B54D-9BEE-64B983126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SpanishYWMsidebar_propuesta_table.dotx</Template>
  <TotalTime>5</TotalTime>
  <Pages>2</Pages>
  <Words>537</Words>
  <Characters>3064</Characters>
  <Application>Microsoft Macintosh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3</cp:revision>
  <dcterms:created xsi:type="dcterms:W3CDTF">2015-03-15T03:26:00Z</dcterms:created>
  <dcterms:modified xsi:type="dcterms:W3CDTF">2015-03-15T03:27:00Z</dcterms:modified>
</cp:coreProperties>
</file>