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8995" w:type="dxa"/>
        <w:tblInd w:w="7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0"/>
        <w:gridCol w:w="6655"/>
        <w:gridCol w:w="1170"/>
      </w:tblGrid>
      <w:tr w:rsidR="00CD0AD6" w:rsidRPr="004431A6" w14:paraId="41C81EDE" w14:textId="77777777" w:rsidTr="00134E77">
        <w:trPr>
          <w:trHeight w:val="1089"/>
        </w:trPr>
        <w:tc>
          <w:tcPr>
            <w:tcW w:w="1170" w:type="dxa"/>
          </w:tcPr>
          <w:p w14:paraId="129AD8EF" w14:textId="77777777" w:rsidR="00CD0AD6" w:rsidRPr="004431A6" w:rsidRDefault="00CD0AD6" w:rsidP="000317A6">
            <w:pPr>
              <w:pStyle w:val="normal0"/>
              <w:rPr>
                <w:lang w:val="es-ES_tradnl"/>
              </w:rPr>
            </w:pPr>
            <w:r w:rsidRPr="004431A6">
              <w:rPr>
                <w:lang w:val="es-ES_tradnl"/>
              </w:rPr>
              <w:drawing>
                <wp:inline distT="0" distB="0" distL="114300" distR="114300" wp14:anchorId="4CD78D01" wp14:editId="04492B45">
                  <wp:extent cx="676910" cy="495300"/>
                  <wp:effectExtent l="0" t="0" r="0" b="0"/>
                  <wp:docPr id="7" name="image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.pn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10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5" w:type="dxa"/>
          </w:tcPr>
          <w:p w14:paraId="598109A3" w14:textId="77777777" w:rsidR="00CD0AD6" w:rsidRPr="004431A6" w:rsidRDefault="00CD0AD6" w:rsidP="000317A6">
            <w:pPr>
              <w:pStyle w:val="D-head"/>
              <w:tabs>
                <w:tab w:val="left" w:pos="830"/>
                <w:tab w:val="center" w:pos="2377"/>
              </w:tabs>
              <w:spacing w:before="0" w:after="0"/>
              <w:ind w:left="0"/>
              <w:jc w:val="center"/>
            </w:pPr>
            <w:r w:rsidRPr="004431A6">
              <w:t>CENTRO DE ASISTENCIA Y SERVICIOS TECNOLÓGICOS</w:t>
            </w:r>
            <w:r>
              <w:br/>
            </w:r>
            <w:r w:rsidRPr="00CD0AD6">
              <w:rPr>
                <w:sz w:val="20"/>
                <w:szCs w:val="20"/>
              </w:rPr>
              <w:t xml:space="preserve">CD. JUÁREZ </w:t>
            </w:r>
            <w:r w:rsidRPr="00CD0AD6">
              <w:rPr>
                <w:sz w:val="20"/>
                <w:szCs w:val="20"/>
              </w:rPr>
              <w:br/>
              <w:t>CONALEP – C.A.S.T.</w:t>
            </w:r>
          </w:p>
        </w:tc>
        <w:tc>
          <w:tcPr>
            <w:tcW w:w="1170" w:type="dxa"/>
          </w:tcPr>
          <w:p w14:paraId="465B90A0" w14:textId="77777777" w:rsidR="00CD0AD6" w:rsidRPr="004431A6" w:rsidRDefault="00CD0AD6" w:rsidP="000317A6">
            <w:pPr>
              <w:pStyle w:val="normal0"/>
              <w:jc w:val="right"/>
              <w:rPr>
                <w:lang w:val="es-ES_tradnl"/>
              </w:rPr>
            </w:pPr>
            <w:r w:rsidRPr="004431A6">
              <w:rPr>
                <w:lang w:val="es-ES_tradnl"/>
              </w:rPr>
              <w:drawing>
                <wp:inline distT="0" distB="0" distL="114300" distR="114300" wp14:anchorId="060DA99F" wp14:editId="5530EB0A">
                  <wp:extent cx="627380" cy="285750"/>
                  <wp:effectExtent l="0" t="0" r="0" b="0"/>
                  <wp:docPr id="8" name="image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.pn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80" cy="285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551533" w14:textId="77777777" w:rsidR="00CD0AD6" w:rsidRDefault="00CD0AD6" w:rsidP="00BD5D47">
      <w:pPr>
        <w:pStyle w:val="C-head"/>
        <w:ind w:right="-711"/>
      </w:pPr>
    </w:p>
    <w:p w14:paraId="1C1B043F" w14:textId="77777777" w:rsidR="000F2304" w:rsidRDefault="009E6C28" w:rsidP="00BD5D47">
      <w:pPr>
        <w:pStyle w:val="C-head"/>
        <w:ind w:right="-711"/>
        <w:rPr>
          <w:lang w:val="es-ES_tradnl"/>
        </w:rPr>
      </w:pPr>
      <w:bookmarkStart w:id="0" w:name="_GoBack"/>
      <w:r w:rsidRPr="00783AC0">
        <w:drawing>
          <wp:anchor distT="0" distB="0" distL="114300" distR="114300" simplePos="0" relativeHeight="251658240" behindDoc="1" locked="1" layoutInCell="1" allowOverlap="1" wp14:anchorId="50B5B3E7" wp14:editId="65C37384">
            <wp:simplePos x="0" y="0"/>
            <wp:positionH relativeFrom="page">
              <wp:posOffset>411480</wp:posOffset>
            </wp:positionH>
            <wp:positionV relativeFrom="page">
              <wp:posOffset>556895</wp:posOffset>
            </wp:positionV>
            <wp:extent cx="499110" cy="9144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783AC0" w:rsidRPr="00783AC0">
        <w:t xml:space="preserve">PROPUESTA DIDÁCTICA DE </w:t>
      </w:r>
      <w:r w:rsidR="000317A6" w:rsidRPr="000317A6">
        <w:rPr>
          <w:lang w:val="es-ES_tradnl"/>
        </w:rPr>
        <w:t>TECNOLOGÍAS Y REDES SOCIALES</w:t>
      </w:r>
    </w:p>
    <w:tbl>
      <w:tblPr>
        <w:tblW w:w="8244" w:type="dxa"/>
        <w:tblInd w:w="82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Look w:val="0000" w:firstRow="0" w:lastRow="0" w:firstColumn="0" w:lastColumn="0" w:noHBand="0" w:noVBand="0"/>
      </w:tblPr>
      <w:tblGrid>
        <w:gridCol w:w="1854"/>
        <w:gridCol w:w="6390"/>
      </w:tblGrid>
      <w:tr w:rsidR="00E81913" w:rsidRPr="000317A6" w14:paraId="2BC6DF09" w14:textId="77777777" w:rsidTr="007C7FB7">
        <w:trPr>
          <w:trHeight w:val="233"/>
        </w:trPr>
        <w:tc>
          <w:tcPr>
            <w:tcW w:w="1854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37E99A3" w14:textId="77777777" w:rsidR="00E81913" w:rsidRPr="00E81913" w:rsidRDefault="00E81913" w:rsidP="00134E77">
            <w:pPr>
              <w:pStyle w:val="tableheading2"/>
              <w:jc w:val="right"/>
            </w:pPr>
            <w:r w:rsidRPr="00E81913">
              <w:t>CURSO</w:t>
            </w:r>
          </w:p>
        </w:tc>
        <w:tc>
          <w:tcPr>
            <w:tcW w:w="639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AD8D742" w14:textId="77777777" w:rsidR="00E81913" w:rsidRPr="00E81913" w:rsidRDefault="00134E77" w:rsidP="00134E77">
            <w:pPr>
              <w:pStyle w:val="tabletext"/>
            </w:pPr>
            <w:proofErr w:type="spellStart"/>
            <w:r>
              <w:t>TIC</w:t>
            </w:r>
            <w:r w:rsidR="00E81913" w:rsidRPr="00E81913">
              <w:t>’s</w:t>
            </w:r>
            <w:proofErr w:type="spellEnd"/>
            <w:r w:rsidR="00E81913" w:rsidRPr="00E81913">
              <w:t xml:space="preserve"> (Tecnologías y Redes Sociales)</w:t>
            </w:r>
          </w:p>
        </w:tc>
      </w:tr>
      <w:tr w:rsidR="00E81913" w:rsidRPr="000317A6" w14:paraId="1C73C084" w14:textId="77777777" w:rsidTr="007C7FB7">
        <w:trPr>
          <w:trHeight w:val="432"/>
        </w:trPr>
        <w:tc>
          <w:tcPr>
            <w:tcW w:w="1854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76730DE" w14:textId="77777777" w:rsidR="00E81913" w:rsidRPr="00E81913" w:rsidRDefault="00E81913" w:rsidP="00134E77">
            <w:pPr>
              <w:pStyle w:val="tableheading2"/>
              <w:jc w:val="right"/>
            </w:pPr>
            <w:r w:rsidRPr="00E81913">
              <w:t>OBJETIVO</w:t>
            </w:r>
          </w:p>
        </w:tc>
        <w:tc>
          <w:tcPr>
            <w:tcW w:w="639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CCA6AE6" w14:textId="77777777" w:rsidR="00E81913" w:rsidRPr="00E81913" w:rsidRDefault="00A50798" w:rsidP="00A50798">
            <w:pPr>
              <w:pStyle w:val="tabletext"/>
            </w:pPr>
            <w:r>
              <w:t>Desarrollar las habilidades de las herramientas a</w:t>
            </w:r>
            <w:r w:rsidR="00E81913" w:rsidRPr="00E81913">
              <w:t xml:space="preserve">dministrativas de </w:t>
            </w:r>
            <w:r>
              <w:t>computo en a</w:t>
            </w:r>
            <w:r w:rsidR="00E81913" w:rsidRPr="00E81913">
              <w:t>plicacion</w:t>
            </w:r>
            <w:r>
              <w:t>es de procesamiento de datos y s</w:t>
            </w:r>
            <w:r w:rsidR="00E81913" w:rsidRPr="00E81913">
              <w:t xml:space="preserve">u </w:t>
            </w:r>
            <w:r>
              <w:t>distribución e</w:t>
            </w:r>
            <w:r w:rsidR="00E81913" w:rsidRPr="00E81913">
              <w:t>lectrónica</w:t>
            </w:r>
          </w:p>
        </w:tc>
      </w:tr>
      <w:tr w:rsidR="00E81913" w:rsidRPr="000317A6" w14:paraId="05BD862C" w14:textId="77777777" w:rsidTr="007C7FB7">
        <w:trPr>
          <w:trHeight w:val="432"/>
        </w:trPr>
        <w:tc>
          <w:tcPr>
            <w:tcW w:w="1854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FAD3BF5" w14:textId="77777777" w:rsidR="00E81913" w:rsidRPr="00E81913" w:rsidRDefault="00E81913" w:rsidP="00134E77">
            <w:pPr>
              <w:pStyle w:val="tableheading2"/>
              <w:jc w:val="right"/>
            </w:pPr>
            <w:r w:rsidRPr="00E81913">
              <w:t>DIRIGIDO A</w:t>
            </w:r>
          </w:p>
        </w:tc>
        <w:tc>
          <w:tcPr>
            <w:tcW w:w="639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3E1DBBA" w14:textId="77777777" w:rsidR="00E81913" w:rsidRPr="00E81913" w:rsidRDefault="00E81913" w:rsidP="00134E77">
            <w:pPr>
              <w:pStyle w:val="tabletext"/>
            </w:pPr>
            <w:r w:rsidRPr="00E81913">
              <w:t xml:space="preserve">Publico en </w:t>
            </w:r>
            <w:r w:rsidR="00A50798">
              <w:t>g</w:t>
            </w:r>
            <w:r w:rsidRPr="00E81913">
              <w:t>eneral</w:t>
            </w:r>
          </w:p>
          <w:p w14:paraId="1AB7517A" w14:textId="77777777" w:rsidR="00E81913" w:rsidRPr="00E81913" w:rsidRDefault="00E81913" w:rsidP="00134E77">
            <w:pPr>
              <w:pStyle w:val="tabletext"/>
            </w:pPr>
          </w:p>
        </w:tc>
      </w:tr>
      <w:tr w:rsidR="00E81913" w:rsidRPr="000317A6" w14:paraId="29EA3D31" w14:textId="77777777" w:rsidTr="007C7FB7">
        <w:trPr>
          <w:trHeight w:val="774"/>
        </w:trPr>
        <w:tc>
          <w:tcPr>
            <w:tcW w:w="1854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2D0F916" w14:textId="77777777" w:rsidR="00E81913" w:rsidRPr="00E81913" w:rsidRDefault="00E81913" w:rsidP="00134E77">
            <w:pPr>
              <w:pStyle w:val="tableheading2"/>
              <w:jc w:val="right"/>
            </w:pPr>
            <w:r w:rsidRPr="00E81913">
              <w:t>NIVEL MÍNIMO DE</w:t>
            </w:r>
          </w:p>
          <w:p w14:paraId="35F09630" w14:textId="77777777" w:rsidR="00E81913" w:rsidRPr="00E81913" w:rsidRDefault="00E81913" w:rsidP="00134E77">
            <w:pPr>
              <w:pStyle w:val="tableheading2"/>
              <w:jc w:val="right"/>
            </w:pPr>
          </w:p>
          <w:p w14:paraId="69BE7711" w14:textId="77777777" w:rsidR="00E81913" w:rsidRPr="00E81913" w:rsidRDefault="00E81913" w:rsidP="00134E77">
            <w:pPr>
              <w:pStyle w:val="tableheading2"/>
              <w:jc w:val="right"/>
            </w:pPr>
            <w:r w:rsidRPr="00E81913">
              <w:t>CONOCIMIENTOS</w:t>
            </w:r>
          </w:p>
        </w:tc>
        <w:tc>
          <w:tcPr>
            <w:tcW w:w="639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AEAB9E4" w14:textId="77777777" w:rsidR="00E81913" w:rsidRPr="00E81913" w:rsidRDefault="00A50798" w:rsidP="00134E77">
            <w:pPr>
              <w:pStyle w:val="tabletext"/>
            </w:pPr>
            <w:r>
              <w:t>Secundaria (incluso t</w:t>
            </w:r>
            <w:r w:rsidR="00E81913" w:rsidRPr="00E81913">
              <w:t>runca)</w:t>
            </w:r>
          </w:p>
        </w:tc>
      </w:tr>
      <w:tr w:rsidR="00E81913" w:rsidRPr="000317A6" w14:paraId="64525671" w14:textId="77777777" w:rsidTr="007C7FB7">
        <w:trPr>
          <w:trHeight w:val="2970"/>
        </w:trPr>
        <w:tc>
          <w:tcPr>
            <w:tcW w:w="1854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A3A40B8" w14:textId="77777777" w:rsidR="00E81913" w:rsidRPr="00E81913" w:rsidRDefault="00E81913" w:rsidP="00134E77">
            <w:pPr>
              <w:pStyle w:val="tableheading2"/>
              <w:jc w:val="right"/>
            </w:pPr>
            <w:r w:rsidRPr="00E81913">
              <w:t>CONTENIDO</w:t>
            </w:r>
          </w:p>
        </w:tc>
        <w:tc>
          <w:tcPr>
            <w:tcW w:w="639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7D183FF" w14:textId="77777777" w:rsidR="00E81913" w:rsidRPr="00E81913" w:rsidRDefault="00A50798" w:rsidP="00134E77">
            <w:pPr>
              <w:pStyle w:val="tabletext"/>
            </w:pPr>
            <w:r>
              <w:t>1.</w:t>
            </w:r>
            <w:r w:rsidR="00E81913" w:rsidRPr="00E81913">
              <w:t xml:space="preserve"> Introducción a Word </w:t>
            </w:r>
          </w:p>
          <w:p w14:paraId="4BC1AD78" w14:textId="77777777" w:rsidR="00E81913" w:rsidRPr="00E81913" w:rsidRDefault="00A50798" w:rsidP="00134E77">
            <w:pPr>
              <w:pStyle w:val="tabletext"/>
            </w:pPr>
            <w:r>
              <w:t>2.</w:t>
            </w:r>
            <w:r w:rsidR="00E81913" w:rsidRPr="00E81913">
              <w:t xml:space="preserve"> La Pantalla de Word </w:t>
            </w:r>
          </w:p>
          <w:p w14:paraId="6028BAA5" w14:textId="77777777" w:rsidR="00E81913" w:rsidRPr="00E81913" w:rsidRDefault="00E81913" w:rsidP="00134E77">
            <w:pPr>
              <w:pStyle w:val="tabletext"/>
            </w:pPr>
            <w:r w:rsidRPr="00E81913">
              <w:t>3. Manejo de Documentos</w:t>
            </w:r>
          </w:p>
          <w:p w14:paraId="158D34EB" w14:textId="77777777" w:rsidR="00E81913" w:rsidRPr="00E81913" w:rsidRDefault="00E81913" w:rsidP="00134E77">
            <w:pPr>
              <w:pStyle w:val="tabletext"/>
            </w:pPr>
            <w:r w:rsidRPr="00E81913">
              <w:t>4. Dar Formato al Texto</w:t>
            </w:r>
          </w:p>
          <w:p w14:paraId="6533E134" w14:textId="77777777" w:rsidR="00E81913" w:rsidRPr="00E81913" w:rsidRDefault="00E81913" w:rsidP="00134E77">
            <w:pPr>
              <w:pStyle w:val="tabletext"/>
            </w:pPr>
            <w:r w:rsidRPr="00E81913">
              <w:t xml:space="preserve">5. Otras Funciones de Word </w:t>
            </w:r>
          </w:p>
          <w:p w14:paraId="12536CD2" w14:textId="77777777" w:rsidR="00E81913" w:rsidRPr="00E81913" w:rsidRDefault="00E81913" w:rsidP="00134E77">
            <w:pPr>
              <w:pStyle w:val="tabletext"/>
            </w:pPr>
          </w:p>
          <w:p w14:paraId="25828178" w14:textId="77777777" w:rsidR="00E81913" w:rsidRPr="00E81913" w:rsidRDefault="00E81913" w:rsidP="00134E77">
            <w:pPr>
              <w:pStyle w:val="tabletext"/>
            </w:pPr>
            <w:r w:rsidRPr="00E81913">
              <w:t xml:space="preserve">1. Introducción a Excel </w:t>
            </w:r>
          </w:p>
          <w:p w14:paraId="1AAD8F85" w14:textId="77777777" w:rsidR="00E81913" w:rsidRPr="00E81913" w:rsidRDefault="00E81913" w:rsidP="00134E77">
            <w:pPr>
              <w:pStyle w:val="tabletext"/>
            </w:pPr>
            <w:r w:rsidRPr="00E81913">
              <w:t>2. Libros y Hojas</w:t>
            </w:r>
          </w:p>
          <w:p w14:paraId="0F679A44" w14:textId="77777777" w:rsidR="00E81913" w:rsidRPr="00E81913" w:rsidRDefault="00E81913" w:rsidP="00134E77">
            <w:pPr>
              <w:pStyle w:val="tabletext"/>
            </w:pPr>
            <w:r w:rsidRPr="00E81913">
              <w:t>3.</w:t>
            </w:r>
            <w:r w:rsidR="00A50798">
              <w:t xml:space="preserve"> Edición y Formato d</w:t>
            </w:r>
            <w:r w:rsidRPr="00E81913">
              <w:t>e Celdas</w:t>
            </w:r>
          </w:p>
          <w:p w14:paraId="1495D7FB" w14:textId="77777777" w:rsidR="00E81913" w:rsidRPr="00E81913" w:rsidRDefault="00E81913" w:rsidP="00134E77">
            <w:pPr>
              <w:pStyle w:val="tabletext"/>
            </w:pPr>
            <w:r w:rsidRPr="00E81913">
              <w:t>4. Formulas y Funciones</w:t>
            </w:r>
          </w:p>
          <w:p w14:paraId="538B7147" w14:textId="77777777" w:rsidR="00E81913" w:rsidRPr="00E81913" w:rsidRDefault="00E81913" w:rsidP="00134E77">
            <w:pPr>
              <w:pStyle w:val="tabletext"/>
            </w:pPr>
            <w:r w:rsidRPr="00E81913">
              <w:t>5. Edición de Hojas</w:t>
            </w:r>
          </w:p>
          <w:p w14:paraId="27859A5E" w14:textId="77777777" w:rsidR="00E81913" w:rsidRPr="00E81913" w:rsidRDefault="00E81913" w:rsidP="00134E77">
            <w:pPr>
              <w:pStyle w:val="tabletext"/>
            </w:pPr>
            <w:r w:rsidRPr="00E81913">
              <w:t>6. Crear Gráficos</w:t>
            </w:r>
          </w:p>
          <w:p w14:paraId="4B7FDF5D" w14:textId="77777777" w:rsidR="00E81913" w:rsidRPr="00E81913" w:rsidRDefault="00E81913" w:rsidP="00134E77">
            <w:pPr>
              <w:pStyle w:val="tabletext"/>
            </w:pPr>
          </w:p>
          <w:p w14:paraId="03A8DD1D" w14:textId="77777777" w:rsidR="00E81913" w:rsidRPr="00E81913" w:rsidRDefault="00A50798" w:rsidP="00134E77">
            <w:pPr>
              <w:pStyle w:val="tabletext"/>
            </w:pPr>
            <w:r>
              <w:t>1.</w:t>
            </w:r>
            <w:r w:rsidR="00E81913" w:rsidRPr="00E81913">
              <w:t xml:space="preserve"> Introducción a las Redes Sociales</w:t>
            </w:r>
          </w:p>
          <w:p w14:paraId="00374B59" w14:textId="77777777" w:rsidR="00E81913" w:rsidRPr="00E81913" w:rsidRDefault="00A50798" w:rsidP="00134E77">
            <w:pPr>
              <w:pStyle w:val="tabletext"/>
            </w:pPr>
            <w:r>
              <w:t>2.</w:t>
            </w:r>
            <w:r w:rsidR="00E81913" w:rsidRPr="00E81913">
              <w:t xml:space="preserve"> Acceso y Exploración de las Redes</w:t>
            </w:r>
          </w:p>
        </w:tc>
      </w:tr>
      <w:tr w:rsidR="00E81913" w:rsidRPr="000317A6" w14:paraId="25B04BB8" w14:textId="77777777" w:rsidTr="007C7FB7">
        <w:trPr>
          <w:trHeight w:val="432"/>
        </w:trPr>
        <w:tc>
          <w:tcPr>
            <w:tcW w:w="1854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5CB2756" w14:textId="77777777" w:rsidR="00E81913" w:rsidRPr="00E81913" w:rsidRDefault="00E81913" w:rsidP="00134E77">
            <w:pPr>
              <w:pStyle w:val="tableheading2"/>
              <w:jc w:val="right"/>
            </w:pPr>
            <w:r w:rsidRPr="00E81913">
              <w:t>DURACIÓN</w:t>
            </w:r>
          </w:p>
        </w:tc>
        <w:tc>
          <w:tcPr>
            <w:tcW w:w="639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DB0E0E4" w14:textId="77777777" w:rsidR="00E81913" w:rsidRPr="00E81913" w:rsidRDefault="00E81913" w:rsidP="00134E77">
            <w:pPr>
              <w:pStyle w:val="tabletext"/>
            </w:pPr>
            <w:r w:rsidRPr="00E81913">
              <w:t>27 horas</w:t>
            </w:r>
          </w:p>
        </w:tc>
      </w:tr>
      <w:tr w:rsidR="00E81913" w:rsidRPr="000317A6" w14:paraId="13F1776C" w14:textId="77777777" w:rsidTr="007C7FB7">
        <w:trPr>
          <w:trHeight w:val="432"/>
        </w:trPr>
        <w:tc>
          <w:tcPr>
            <w:tcW w:w="1854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75590DB" w14:textId="77777777" w:rsidR="00E81913" w:rsidRPr="00E81913" w:rsidRDefault="00E81913" w:rsidP="00134E77">
            <w:pPr>
              <w:pStyle w:val="tableheading2"/>
              <w:jc w:val="right"/>
            </w:pPr>
            <w:r w:rsidRPr="00E81913">
              <w:t>HORARIO</w:t>
            </w:r>
          </w:p>
        </w:tc>
        <w:tc>
          <w:tcPr>
            <w:tcW w:w="639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8A3188C" w14:textId="77777777" w:rsidR="00E81913" w:rsidRPr="00E81913" w:rsidRDefault="00A50798" w:rsidP="00134E77">
            <w:pPr>
              <w:pStyle w:val="tabletext"/>
            </w:pPr>
            <w:r>
              <w:t>Según necesidades de la empresa</w:t>
            </w:r>
          </w:p>
        </w:tc>
      </w:tr>
      <w:tr w:rsidR="00E81913" w:rsidRPr="000317A6" w14:paraId="22B0D983" w14:textId="77777777" w:rsidTr="007C7FB7">
        <w:trPr>
          <w:trHeight w:val="432"/>
        </w:trPr>
        <w:tc>
          <w:tcPr>
            <w:tcW w:w="1854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17F256E" w14:textId="77777777" w:rsidR="00E81913" w:rsidRPr="00E81913" w:rsidRDefault="00E81913" w:rsidP="00134E77">
            <w:pPr>
              <w:pStyle w:val="tableheading2"/>
              <w:jc w:val="right"/>
            </w:pPr>
            <w:r w:rsidRPr="00E81913">
              <w:t>LUGAR</w:t>
            </w:r>
          </w:p>
        </w:tc>
        <w:tc>
          <w:tcPr>
            <w:tcW w:w="639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5CBB377" w14:textId="77777777" w:rsidR="00E81913" w:rsidRPr="00E81913" w:rsidRDefault="00A50798" w:rsidP="00134E77">
            <w:pPr>
              <w:pStyle w:val="tabletext"/>
            </w:pPr>
            <w:r>
              <w:t xml:space="preserve">Instalaciones del </w:t>
            </w:r>
            <w:proofErr w:type="spellStart"/>
            <w:r>
              <w:t>cast</w:t>
            </w:r>
            <w:proofErr w:type="spellEnd"/>
            <w:r>
              <w:t xml:space="preserve">  y/o la p</w:t>
            </w:r>
            <w:r w:rsidR="00E81913" w:rsidRPr="00E81913">
              <w:t>lanta</w:t>
            </w:r>
          </w:p>
        </w:tc>
      </w:tr>
      <w:tr w:rsidR="00E81913" w:rsidRPr="000317A6" w14:paraId="12B50A03" w14:textId="77777777" w:rsidTr="007C7FB7">
        <w:trPr>
          <w:trHeight w:val="432"/>
        </w:trPr>
        <w:tc>
          <w:tcPr>
            <w:tcW w:w="1854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5954509" w14:textId="77777777" w:rsidR="00E81913" w:rsidRPr="00E81913" w:rsidRDefault="00E81913" w:rsidP="00134E77">
            <w:pPr>
              <w:pStyle w:val="tableheading2"/>
              <w:jc w:val="right"/>
            </w:pPr>
            <w:r w:rsidRPr="00E81913">
              <w:t>PERFIL DEL INSTRUCTOR</w:t>
            </w:r>
          </w:p>
        </w:tc>
        <w:tc>
          <w:tcPr>
            <w:tcW w:w="639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A867149" w14:textId="77777777" w:rsidR="00E81913" w:rsidRPr="00E81913" w:rsidRDefault="00A50798" w:rsidP="00A50798">
            <w:pPr>
              <w:pStyle w:val="tabletext"/>
            </w:pPr>
            <w:r>
              <w:t>Licenciatura en p</w:t>
            </w:r>
            <w:r w:rsidR="00E81913" w:rsidRPr="00E81913">
              <w:t xml:space="preserve">sicología, </w:t>
            </w:r>
            <w:r>
              <w:t>ciencias de la comunicación o d</w:t>
            </w:r>
            <w:r w:rsidR="00E81913" w:rsidRPr="00E81913">
              <w:t>ocencia</w:t>
            </w:r>
          </w:p>
        </w:tc>
      </w:tr>
      <w:tr w:rsidR="00E81913" w:rsidRPr="000317A6" w14:paraId="7093835B" w14:textId="77777777" w:rsidTr="007C7FB7">
        <w:trPr>
          <w:trHeight w:val="162"/>
        </w:trPr>
        <w:tc>
          <w:tcPr>
            <w:tcW w:w="1854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64DDEBF" w14:textId="77777777" w:rsidR="00E81913" w:rsidRPr="00E81913" w:rsidRDefault="00E81913" w:rsidP="00134E77">
            <w:pPr>
              <w:pStyle w:val="tableheading2"/>
              <w:jc w:val="right"/>
            </w:pPr>
            <w:r w:rsidRPr="00E81913">
              <w:t>METODOLOGÍA</w:t>
            </w:r>
          </w:p>
        </w:tc>
        <w:tc>
          <w:tcPr>
            <w:tcW w:w="639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4670E11" w14:textId="77777777" w:rsidR="00E81913" w:rsidRPr="00E81913" w:rsidRDefault="00A50798" w:rsidP="00134E77">
            <w:pPr>
              <w:pStyle w:val="tabletext"/>
            </w:pPr>
            <w:r>
              <w:t>Teoría y p</w:t>
            </w:r>
            <w:r w:rsidR="00E81913" w:rsidRPr="00E81913">
              <w:t>ractica</w:t>
            </w:r>
          </w:p>
        </w:tc>
      </w:tr>
    </w:tbl>
    <w:p w14:paraId="66232A73" w14:textId="77777777" w:rsidR="00A50798" w:rsidRDefault="00A50798" w:rsidP="00A50798">
      <w:pPr>
        <w:pStyle w:val="text"/>
      </w:pPr>
    </w:p>
    <w:p w14:paraId="6E20694C" w14:textId="77777777" w:rsidR="00A50798" w:rsidRPr="00F92A75" w:rsidRDefault="00A50798" w:rsidP="00E81D9D">
      <w:pPr>
        <w:pStyle w:val="text"/>
        <w:pageBreakBefore/>
        <w:rPr>
          <w:color w:val="000000" w:themeColor="text1"/>
        </w:rPr>
      </w:pPr>
      <w:r w:rsidRPr="00F92A75">
        <w:rPr>
          <w:color w:val="000000" w:themeColor="text1"/>
        </w:rPr>
        <w:lastRenderedPageBreak/>
        <w:t>Estimada Empresa:</w:t>
      </w:r>
    </w:p>
    <w:p w14:paraId="6C747B8C" w14:textId="77777777" w:rsidR="00A50798" w:rsidRPr="00F92A75" w:rsidRDefault="00A50798" w:rsidP="00A50798">
      <w:pPr>
        <w:pStyle w:val="text"/>
        <w:rPr>
          <w:color w:val="000000" w:themeColor="text1"/>
        </w:rPr>
      </w:pPr>
      <w:r w:rsidRPr="00F92A75">
        <w:rPr>
          <w:color w:val="000000" w:themeColor="text1"/>
        </w:rPr>
        <w:t>En caso de la aceptación del contenido general de este servicio y con la finalidad de dar cumplimiento a nuestro programa de certificación ISO–9001, nos es fundamental recibir este mismo documento con su firma-autorización</w:t>
      </w:r>
      <w:r w:rsidRPr="00F92A75">
        <w:rPr>
          <w:b/>
          <w:color w:val="000000" w:themeColor="text1"/>
        </w:rPr>
        <w:t xml:space="preserve"> </w:t>
      </w:r>
      <w:r w:rsidRPr="00F92A75">
        <w:rPr>
          <w:color w:val="000000" w:themeColor="text1"/>
        </w:rPr>
        <w:t xml:space="preserve">en el fax 620-4154 antes de iniciar su servicio. Favor de llenar los datos en los espacios inferiores. En caso de requerir </w:t>
      </w:r>
      <w:r w:rsidR="00E81D9D" w:rsidRPr="00F92A75">
        <w:rPr>
          <w:color w:val="000000" w:themeColor="text1"/>
        </w:rPr>
        <w:t>c</w:t>
      </w:r>
      <w:r w:rsidRPr="00F92A75">
        <w:rPr>
          <w:color w:val="000000" w:themeColor="text1"/>
        </w:rPr>
        <w:t xml:space="preserve">ambios al </w:t>
      </w:r>
      <w:r w:rsidR="00E81D9D" w:rsidRPr="00F92A75">
        <w:rPr>
          <w:color w:val="000000" w:themeColor="text1"/>
        </w:rPr>
        <w:t>contenido temático del servicio de c</w:t>
      </w:r>
      <w:r w:rsidRPr="00F92A75">
        <w:rPr>
          <w:color w:val="000000" w:themeColor="text1"/>
        </w:rPr>
        <w:t>apacitación indicarlos en el espacio siguiente: _____________________________________________________________________________</w:t>
      </w:r>
      <w:r w:rsidR="00E81D9D" w:rsidRPr="00F92A75">
        <w:rPr>
          <w:color w:val="000000" w:themeColor="text1"/>
        </w:rPr>
        <w:t>____</w:t>
      </w:r>
    </w:p>
    <w:p w14:paraId="4BB49C46" w14:textId="77777777" w:rsidR="00A50798" w:rsidRPr="00F92A75" w:rsidRDefault="00A50798" w:rsidP="00A50798">
      <w:pPr>
        <w:pStyle w:val="text"/>
        <w:rPr>
          <w:color w:val="000000" w:themeColor="text1"/>
        </w:rPr>
      </w:pPr>
      <w:r w:rsidRPr="00F92A75">
        <w:rPr>
          <w:color w:val="000000" w:themeColor="text1"/>
        </w:rPr>
        <w:t>_________________________________________________________________________________________</w:t>
      </w:r>
    </w:p>
    <w:p w14:paraId="6ADC115A" w14:textId="77777777" w:rsidR="00A50798" w:rsidRPr="00F92A75" w:rsidRDefault="00A50798" w:rsidP="00A50798">
      <w:pPr>
        <w:pStyle w:val="text"/>
        <w:rPr>
          <w:color w:val="000000" w:themeColor="text1"/>
        </w:rPr>
      </w:pPr>
      <w:r w:rsidRPr="00F92A75">
        <w:rPr>
          <w:color w:val="000000" w:themeColor="text1"/>
        </w:rPr>
        <w:t>_________________________________________________________________________________________</w:t>
      </w:r>
    </w:p>
    <w:p w14:paraId="1792A76E" w14:textId="77777777" w:rsidR="00A50798" w:rsidRPr="00F92A75" w:rsidRDefault="00A50798" w:rsidP="00A50798">
      <w:pPr>
        <w:pStyle w:val="text"/>
        <w:rPr>
          <w:color w:val="000000" w:themeColor="text1"/>
        </w:rPr>
      </w:pPr>
      <w:r w:rsidRPr="00F92A75">
        <w:rPr>
          <w:color w:val="000000" w:themeColor="text1"/>
        </w:rPr>
        <w:t>_________________________________________________________________________________________</w:t>
      </w:r>
    </w:p>
    <w:p w14:paraId="702DD2A4" w14:textId="77777777" w:rsidR="00A50798" w:rsidRPr="00F92A75" w:rsidRDefault="00A50798" w:rsidP="00A50798">
      <w:pPr>
        <w:pStyle w:val="text"/>
        <w:rPr>
          <w:color w:val="000000" w:themeColor="text1"/>
        </w:rPr>
      </w:pPr>
      <w:r w:rsidRPr="00F92A75">
        <w:rPr>
          <w:color w:val="000000" w:themeColor="text1"/>
        </w:rPr>
        <w:t xml:space="preserve">Agradecemos sus consideraciones.                       </w:t>
      </w:r>
    </w:p>
    <w:p w14:paraId="28F6D9D0" w14:textId="77777777" w:rsidR="00A50798" w:rsidRPr="00A50798" w:rsidRDefault="00A50798" w:rsidP="00A50798">
      <w:pPr>
        <w:pStyle w:val="text"/>
      </w:pPr>
    </w:p>
    <w:p w14:paraId="210EBA56" w14:textId="77777777" w:rsidR="00A50798" w:rsidRPr="00A50798" w:rsidRDefault="00A50798" w:rsidP="00A50798">
      <w:pPr>
        <w:pStyle w:val="text"/>
      </w:pPr>
    </w:p>
    <w:p w14:paraId="4D0F2A71" w14:textId="77777777" w:rsidR="00A50798" w:rsidRPr="00A50798" w:rsidRDefault="00A50798" w:rsidP="00A50798">
      <w:pPr>
        <w:pStyle w:val="text"/>
      </w:pPr>
    </w:p>
    <w:p w14:paraId="59DC098A" w14:textId="77777777" w:rsidR="00A50798" w:rsidRPr="00A50798" w:rsidRDefault="00A50798" w:rsidP="00A50798">
      <w:pPr>
        <w:pStyle w:val="text"/>
      </w:pPr>
    </w:p>
    <w:tbl>
      <w:tblPr>
        <w:tblW w:w="9000" w:type="dxa"/>
        <w:tblInd w:w="828" w:type="dxa"/>
        <w:tblLayout w:type="fixed"/>
        <w:tblLook w:val="0000" w:firstRow="0" w:lastRow="0" w:firstColumn="0" w:lastColumn="0" w:noHBand="0" w:noVBand="0"/>
      </w:tblPr>
      <w:tblGrid>
        <w:gridCol w:w="4662"/>
        <w:gridCol w:w="1225"/>
        <w:gridCol w:w="3113"/>
      </w:tblGrid>
      <w:tr w:rsidR="00A50798" w:rsidRPr="00A50798" w14:paraId="59D8C5D7" w14:textId="77777777" w:rsidTr="00E81D9D">
        <w:tc>
          <w:tcPr>
            <w:tcW w:w="4662" w:type="dxa"/>
            <w:tcBorders>
              <w:top w:val="single" w:sz="6" w:space="0" w:color="000000"/>
            </w:tcBorders>
          </w:tcPr>
          <w:p w14:paraId="6966E0D3" w14:textId="77777777" w:rsidR="00A50798" w:rsidRPr="00F92A75" w:rsidRDefault="00F92A75" w:rsidP="00E81D9D">
            <w:pPr>
              <w:pStyle w:val="text"/>
              <w:ind w:left="-90"/>
            </w:pPr>
            <w:r>
              <w:t>Nombre y F</w:t>
            </w:r>
            <w:r w:rsidRPr="00F92A75">
              <w:t>irma</w:t>
            </w:r>
          </w:p>
          <w:p w14:paraId="2ACBFBDC" w14:textId="77777777" w:rsidR="00A50798" w:rsidRPr="00A50798" w:rsidRDefault="00F92A75" w:rsidP="00E81D9D">
            <w:pPr>
              <w:pStyle w:val="text"/>
              <w:ind w:left="-90"/>
            </w:pPr>
            <w:r w:rsidRPr="00F92A75">
              <w:t>Depto. Puesto</w:t>
            </w:r>
          </w:p>
        </w:tc>
        <w:tc>
          <w:tcPr>
            <w:tcW w:w="1225" w:type="dxa"/>
          </w:tcPr>
          <w:p w14:paraId="6E89EE67" w14:textId="77777777" w:rsidR="00A50798" w:rsidRPr="00A50798" w:rsidRDefault="00A50798" w:rsidP="00A50798">
            <w:pPr>
              <w:pStyle w:val="text"/>
            </w:pPr>
          </w:p>
        </w:tc>
        <w:tc>
          <w:tcPr>
            <w:tcW w:w="3113" w:type="dxa"/>
            <w:tcBorders>
              <w:top w:val="single" w:sz="6" w:space="0" w:color="000000"/>
            </w:tcBorders>
          </w:tcPr>
          <w:p w14:paraId="3C8BCA32" w14:textId="77777777" w:rsidR="00A50798" w:rsidRPr="00F92A75" w:rsidRDefault="00F92A75" w:rsidP="00E81D9D">
            <w:pPr>
              <w:pStyle w:val="text"/>
              <w:ind w:left="-55"/>
            </w:pPr>
            <w:r>
              <w:t>Fecha</w:t>
            </w:r>
          </w:p>
        </w:tc>
      </w:tr>
    </w:tbl>
    <w:p w14:paraId="6C2AB599" w14:textId="77777777" w:rsidR="00A50798" w:rsidRPr="00A50798" w:rsidRDefault="00A50798" w:rsidP="00A50798">
      <w:pPr>
        <w:pStyle w:val="text"/>
      </w:pPr>
    </w:p>
    <w:p w14:paraId="3D85AF62" w14:textId="77777777" w:rsidR="00A50798" w:rsidRDefault="00A50798" w:rsidP="00A50798">
      <w:pPr>
        <w:pStyle w:val="text"/>
      </w:pPr>
    </w:p>
    <w:p w14:paraId="4CA625BB" w14:textId="77777777" w:rsidR="000C57BB" w:rsidRDefault="000C57BB" w:rsidP="00A50798">
      <w:pPr>
        <w:pStyle w:val="text"/>
      </w:pPr>
    </w:p>
    <w:p w14:paraId="1D025CB0" w14:textId="77777777" w:rsidR="000C57BB" w:rsidRDefault="000C57BB" w:rsidP="00A50798">
      <w:pPr>
        <w:pStyle w:val="text"/>
      </w:pPr>
    </w:p>
    <w:p w14:paraId="7EAA9909" w14:textId="77777777" w:rsidR="000C57BB" w:rsidRDefault="000C57BB" w:rsidP="00A50798">
      <w:pPr>
        <w:pStyle w:val="text"/>
      </w:pPr>
    </w:p>
    <w:p w14:paraId="71BDEAF3" w14:textId="77777777" w:rsidR="000C57BB" w:rsidRDefault="000C57BB" w:rsidP="00A50798">
      <w:pPr>
        <w:pStyle w:val="text"/>
      </w:pPr>
    </w:p>
    <w:p w14:paraId="1DEB4FB6" w14:textId="77777777" w:rsidR="000C57BB" w:rsidRDefault="000C57BB" w:rsidP="00A50798">
      <w:pPr>
        <w:pStyle w:val="text"/>
      </w:pPr>
    </w:p>
    <w:p w14:paraId="675DAE17" w14:textId="77777777" w:rsidR="000C57BB" w:rsidRDefault="000C57BB" w:rsidP="00A50798">
      <w:pPr>
        <w:pStyle w:val="text"/>
      </w:pPr>
    </w:p>
    <w:p w14:paraId="0FEC924F" w14:textId="77777777" w:rsidR="000C57BB" w:rsidRDefault="000C57BB" w:rsidP="00A50798">
      <w:pPr>
        <w:pStyle w:val="text"/>
      </w:pPr>
    </w:p>
    <w:p w14:paraId="01B58E09" w14:textId="77777777" w:rsidR="000C57BB" w:rsidRDefault="000C57BB" w:rsidP="00A50798">
      <w:pPr>
        <w:pStyle w:val="text"/>
      </w:pPr>
    </w:p>
    <w:p w14:paraId="2D169EA0" w14:textId="77777777" w:rsidR="000C57BB" w:rsidRDefault="000C57BB" w:rsidP="00A50798">
      <w:pPr>
        <w:pStyle w:val="text"/>
      </w:pPr>
    </w:p>
    <w:p w14:paraId="57D0322C" w14:textId="77777777" w:rsidR="000C57BB" w:rsidRDefault="000C57BB" w:rsidP="00A50798">
      <w:pPr>
        <w:pStyle w:val="text"/>
      </w:pPr>
    </w:p>
    <w:p w14:paraId="6921AEDA" w14:textId="77777777" w:rsidR="000C57BB" w:rsidRDefault="000C57BB" w:rsidP="00A50798">
      <w:pPr>
        <w:pStyle w:val="text"/>
      </w:pPr>
    </w:p>
    <w:p w14:paraId="4C3DDE7A" w14:textId="77777777" w:rsidR="000C57BB" w:rsidRDefault="000C57BB" w:rsidP="00A50798">
      <w:pPr>
        <w:pStyle w:val="text"/>
      </w:pPr>
    </w:p>
    <w:p w14:paraId="7C8CBCC4" w14:textId="77777777" w:rsidR="000C57BB" w:rsidRDefault="000C57BB" w:rsidP="00A50798">
      <w:pPr>
        <w:pStyle w:val="text"/>
      </w:pPr>
    </w:p>
    <w:p w14:paraId="3E32B239" w14:textId="77777777" w:rsidR="00F92A75" w:rsidRDefault="00F92A75" w:rsidP="00A50798">
      <w:pPr>
        <w:pStyle w:val="text"/>
      </w:pPr>
    </w:p>
    <w:p w14:paraId="39EC1AD6" w14:textId="77777777" w:rsidR="00F92A75" w:rsidRPr="00A50798" w:rsidRDefault="00F92A75" w:rsidP="00A50798">
      <w:pPr>
        <w:pStyle w:val="text"/>
      </w:pPr>
    </w:p>
    <w:p w14:paraId="31CE4D53" w14:textId="77777777" w:rsidR="00A50798" w:rsidRPr="00F92A75" w:rsidRDefault="00E81D9D" w:rsidP="00E81D9D">
      <w:pPr>
        <w:pStyle w:val="text"/>
        <w:rPr>
          <w:sz w:val="16"/>
          <w:szCs w:val="16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F92A75">
        <w:rPr>
          <w:b/>
        </w:rPr>
        <w:tab/>
      </w:r>
      <w:r w:rsidR="00F92A75" w:rsidRPr="00F92A75">
        <w:rPr>
          <w:sz w:val="16"/>
          <w:szCs w:val="16"/>
        </w:rPr>
        <w:t>Admón</w:t>
      </w:r>
      <w:r w:rsidRPr="00F92A75">
        <w:rPr>
          <w:sz w:val="16"/>
          <w:szCs w:val="16"/>
        </w:rPr>
        <w:t xml:space="preserve">. </w:t>
      </w:r>
      <w:r w:rsidR="00F92A75" w:rsidRPr="00F92A75">
        <w:rPr>
          <w:sz w:val="16"/>
          <w:szCs w:val="16"/>
        </w:rPr>
        <w:t>y Finan</w:t>
      </w:r>
      <w:r w:rsidRPr="00F92A75">
        <w:rPr>
          <w:sz w:val="16"/>
          <w:szCs w:val="16"/>
        </w:rPr>
        <w:t>.</w:t>
      </w:r>
      <w:r w:rsidR="00A50798" w:rsidRPr="00F92A75">
        <w:rPr>
          <w:sz w:val="16"/>
          <w:szCs w:val="16"/>
        </w:rPr>
        <w:t xml:space="preserve">   </w:t>
      </w:r>
      <w:r w:rsidR="00A50798" w:rsidRPr="00F92A75">
        <w:rPr>
          <w:sz w:val="16"/>
          <w:szCs w:val="16"/>
        </w:rPr>
        <w:drawing>
          <wp:anchor distT="0" distB="0" distL="114300" distR="114300" simplePos="0" relativeHeight="251668480" behindDoc="0" locked="0" layoutInCell="0" allowOverlap="0" wp14:anchorId="16337D8D" wp14:editId="50644198">
            <wp:simplePos x="0" y="0"/>
            <wp:positionH relativeFrom="margin">
              <wp:posOffset>5981700</wp:posOffset>
            </wp:positionH>
            <wp:positionV relativeFrom="paragraph">
              <wp:posOffset>0</wp:posOffset>
            </wp:positionV>
            <wp:extent cx="114300" cy="114300"/>
            <wp:effectExtent l="0" t="0" r="0" b="0"/>
            <wp:wrapNone/>
            <wp:docPr id="9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792ADD" w14:textId="77777777" w:rsidR="00A50798" w:rsidRPr="00F92A75" w:rsidRDefault="00E81D9D" w:rsidP="00E81D9D">
      <w:pPr>
        <w:pStyle w:val="text"/>
        <w:rPr>
          <w:sz w:val="16"/>
          <w:szCs w:val="16"/>
        </w:rPr>
      </w:pPr>
      <w:r w:rsidRPr="00F92A75">
        <w:rPr>
          <w:sz w:val="16"/>
          <w:szCs w:val="16"/>
        </w:rPr>
        <w:tab/>
      </w:r>
      <w:r w:rsidRPr="00F92A75">
        <w:rPr>
          <w:sz w:val="16"/>
          <w:szCs w:val="16"/>
        </w:rPr>
        <w:tab/>
      </w:r>
      <w:r w:rsidRPr="00F92A75">
        <w:rPr>
          <w:sz w:val="16"/>
          <w:szCs w:val="16"/>
        </w:rPr>
        <w:tab/>
      </w:r>
      <w:r w:rsidRPr="00F92A75">
        <w:rPr>
          <w:sz w:val="16"/>
          <w:szCs w:val="16"/>
        </w:rPr>
        <w:tab/>
      </w:r>
      <w:r w:rsidRPr="00F92A75">
        <w:rPr>
          <w:sz w:val="16"/>
          <w:szCs w:val="16"/>
        </w:rPr>
        <w:tab/>
      </w:r>
      <w:r w:rsidRPr="00F92A75">
        <w:rPr>
          <w:sz w:val="16"/>
          <w:szCs w:val="16"/>
        </w:rPr>
        <w:tab/>
      </w:r>
      <w:r w:rsidRPr="00F92A75">
        <w:rPr>
          <w:sz w:val="16"/>
          <w:szCs w:val="16"/>
        </w:rPr>
        <w:tab/>
      </w:r>
      <w:r w:rsidRPr="00F92A75">
        <w:rPr>
          <w:sz w:val="16"/>
          <w:szCs w:val="16"/>
        </w:rPr>
        <w:tab/>
      </w:r>
      <w:r w:rsidRPr="00F92A75">
        <w:rPr>
          <w:sz w:val="16"/>
          <w:szCs w:val="16"/>
        </w:rPr>
        <w:tab/>
      </w:r>
      <w:r w:rsidR="00F92A75" w:rsidRPr="00F92A75">
        <w:rPr>
          <w:sz w:val="16"/>
          <w:szCs w:val="16"/>
        </w:rPr>
        <w:tab/>
      </w:r>
      <w:proofErr w:type="spellStart"/>
      <w:r w:rsidR="00F92A75" w:rsidRPr="00F92A75">
        <w:rPr>
          <w:sz w:val="16"/>
          <w:szCs w:val="16"/>
        </w:rPr>
        <w:t>Serv</w:t>
      </w:r>
      <w:proofErr w:type="spellEnd"/>
      <w:r w:rsidR="00F92A75" w:rsidRPr="00F92A75">
        <w:rPr>
          <w:sz w:val="16"/>
          <w:szCs w:val="16"/>
        </w:rPr>
        <w:t>. Tecno</w:t>
      </w:r>
      <w:r w:rsidR="00A50798" w:rsidRPr="00F92A75">
        <w:rPr>
          <w:sz w:val="16"/>
          <w:szCs w:val="16"/>
        </w:rPr>
        <w:t xml:space="preserve">.                                                      </w:t>
      </w:r>
      <w:r w:rsidR="00A50798" w:rsidRPr="00F92A75">
        <w:rPr>
          <w:sz w:val="16"/>
          <w:szCs w:val="16"/>
        </w:rPr>
        <w:drawing>
          <wp:anchor distT="0" distB="0" distL="114300" distR="114300" simplePos="0" relativeHeight="251669504" behindDoc="0" locked="0" layoutInCell="0" allowOverlap="0" wp14:anchorId="313546FA" wp14:editId="63F0A7BB">
            <wp:simplePos x="0" y="0"/>
            <wp:positionH relativeFrom="margin">
              <wp:posOffset>5994400</wp:posOffset>
            </wp:positionH>
            <wp:positionV relativeFrom="paragraph">
              <wp:posOffset>25400</wp:posOffset>
            </wp:positionV>
            <wp:extent cx="114300" cy="114300"/>
            <wp:effectExtent l="0" t="0" r="0" b="0"/>
            <wp:wrapNone/>
            <wp:docPr id="4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6E4597" w14:textId="77777777" w:rsidR="00F92A75" w:rsidRPr="00F92A75" w:rsidRDefault="000C57BB" w:rsidP="005C5BF3">
      <w:pPr>
        <w:pStyle w:val="E-head"/>
        <w:rPr>
          <w:sz w:val="16"/>
          <w:szCs w:val="16"/>
        </w:rPr>
      </w:pPr>
      <w:r w:rsidRPr="00D51DCB">
        <w:rPr>
          <w:noProof/>
          <w:szCs w:val="22"/>
          <w:lang w:val="en-US"/>
        </w:rPr>
        <w:drawing>
          <wp:anchor distT="0" distB="0" distL="114300" distR="114300" simplePos="0" relativeHeight="251671552" behindDoc="1" locked="1" layoutInCell="1" allowOverlap="1" wp14:anchorId="225F92A4" wp14:editId="47897206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W w:w="9000" w:type="dxa"/>
        <w:tblInd w:w="8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30"/>
        <w:gridCol w:w="4230"/>
        <w:gridCol w:w="2340"/>
      </w:tblGrid>
      <w:tr w:rsidR="00E81D9D" w:rsidRPr="000C57BB" w14:paraId="3AD55A48" w14:textId="77777777" w:rsidTr="00F92A75">
        <w:trPr>
          <w:trHeight w:val="399"/>
        </w:trPr>
        <w:tc>
          <w:tcPr>
            <w:tcW w:w="2430" w:type="dxa"/>
          </w:tcPr>
          <w:p w14:paraId="5A707B82" w14:textId="77777777" w:rsidR="00A50798" w:rsidRPr="000C57BB" w:rsidRDefault="00A50798" w:rsidP="00A50798">
            <w:pPr>
              <w:pStyle w:val="normal0"/>
              <w:jc w:val="center"/>
              <w:rPr>
                <w:rFonts w:ascii="Arial Narrow" w:hAnsi="Arial Narrow"/>
                <w:sz w:val="12"/>
                <w:szCs w:val="12"/>
                <w:lang w:val="es-ES_tradnl"/>
              </w:rPr>
            </w:pPr>
            <w:r w:rsidRPr="000C57BB">
              <w:rPr>
                <w:rFonts w:ascii="Arial Narrow" w:eastAsia="Arial" w:hAnsi="Arial Narrow" w:cs="Arial"/>
                <w:b/>
                <w:sz w:val="12"/>
                <w:szCs w:val="12"/>
                <w:lang w:val="es-ES_tradnl"/>
              </w:rPr>
              <w:t>No DE FORMATO:</w:t>
            </w:r>
            <w:r w:rsidRPr="000C57BB">
              <w:rPr>
                <w:rFonts w:ascii="Arial Narrow" w:eastAsia="Arial" w:hAnsi="Arial Narrow" w:cs="Arial"/>
                <w:sz w:val="12"/>
                <w:szCs w:val="12"/>
                <w:lang w:val="es-ES_tradnl"/>
              </w:rPr>
              <w:t xml:space="preserve"> CAST-021</w:t>
            </w:r>
          </w:p>
        </w:tc>
        <w:tc>
          <w:tcPr>
            <w:tcW w:w="4230" w:type="dxa"/>
          </w:tcPr>
          <w:p w14:paraId="283F1946" w14:textId="77777777" w:rsidR="00A50798" w:rsidRPr="000C57BB" w:rsidRDefault="00A50798" w:rsidP="00A50798">
            <w:pPr>
              <w:pStyle w:val="normal0"/>
              <w:jc w:val="center"/>
              <w:rPr>
                <w:rFonts w:ascii="Arial Narrow" w:hAnsi="Arial Narrow"/>
                <w:sz w:val="12"/>
                <w:szCs w:val="12"/>
                <w:lang w:val="es-ES_tradnl"/>
              </w:rPr>
            </w:pPr>
            <w:r w:rsidRPr="000C57BB">
              <w:rPr>
                <w:rFonts w:ascii="Arial Narrow" w:eastAsia="Arial" w:hAnsi="Arial Narrow" w:cs="Arial"/>
                <w:b/>
                <w:sz w:val="12"/>
                <w:szCs w:val="12"/>
                <w:lang w:val="es-ES_tradnl"/>
              </w:rPr>
              <w:t>TIEMPO DE RETENCIÓN:</w:t>
            </w:r>
            <w:r w:rsidRPr="000C57BB">
              <w:rPr>
                <w:rFonts w:ascii="Arial Narrow" w:eastAsia="Arial" w:hAnsi="Arial Narrow" w:cs="Arial"/>
                <w:sz w:val="12"/>
                <w:szCs w:val="12"/>
                <w:lang w:val="es-ES_tradnl"/>
              </w:rPr>
              <w:t xml:space="preserve"> DOS  AÑOS </w:t>
            </w:r>
          </w:p>
        </w:tc>
        <w:tc>
          <w:tcPr>
            <w:tcW w:w="2340" w:type="dxa"/>
          </w:tcPr>
          <w:p w14:paraId="17B94D40" w14:textId="77777777" w:rsidR="00A50798" w:rsidRPr="000C57BB" w:rsidRDefault="00A50798" w:rsidP="00A50798">
            <w:pPr>
              <w:pStyle w:val="normal0"/>
              <w:jc w:val="center"/>
              <w:rPr>
                <w:rFonts w:ascii="Arial Narrow" w:hAnsi="Arial Narrow"/>
                <w:sz w:val="12"/>
                <w:szCs w:val="12"/>
                <w:lang w:val="es-ES_tradnl"/>
              </w:rPr>
            </w:pPr>
            <w:r w:rsidRPr="000C57BB">
              <w:rPr>
                <w:rFonts w:ascii="Arial Narrow" w:eastAsia="Arial" w:hAnsi="Arial Narrow" w:cs="Arial"/>
                <w:b/>
                <w:sz w:val="12"/>
                <w:szCs w:val="12"/>
                <w:lang w:val="es-ES_tradnl"/>
              </w:rPr>
              <w:t>NIVEL DE REVISIÓN: A</w:t>
            </w:r>
          </w:p>
        </w:tc>
      </w:tr>
    </w:tbl>
    <w:p w14:paraId="25F54151" w14:textId="77777777" w:rsidR="000C57BB" w:rsidRPr="000C57BB" w:rsidRDefault="000C57BB" w:rsidP="00F92A75">
      <w:pPr>
        <w:tabs>
          <w:tab w:val="left" w:pos="1660"/>
        </w:tabs>
      </w:pPr>
    </w:p>
    <w:sectPr w:rsidR="000C57BB" w:rsidRPr="000C57BB" w:rsidSect="00F92A75">
      <w:pgSz w:w="12240" w:h="15840"/>
      <w:pgMar w:top="990" w:right="810" w:bottom="540" w:left="1701" w:header="54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8FAFB0" w14:textId="77777777" w:rsidR="00F92A75" w:rsidRDefault="00F92A75" w:rsidP="00706B23">
      <w:r>
        <w:separator/>
      </w:r>
    </w:p>
  </w:endnote>
  <w:endnote w:type="continuationSeparator" w:id="0">
    <w:p w14:paraId="66C9333D" w14:textId="77777777" w:rsidR="00F92A75" w:rsidRDefault="00F92A75" w:rsidP="00706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alibri">
    <w:altName w:val="Helvetica"/>
    <w:panose1 w:val="020F0502020204030204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no Pro">
    <w:panose1 w:val="02020502040506020403"/>
    <w:charset w:val="00"/>
    <w:family w:val="auto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altName w:val="Arial Unicode MS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E81EDA" w14:textId="77777777" w:rsidR="00F92A75" w:rsidRDefault="00F92A75" w:rsidP="00706B23">
      <w:r>
        <w:separator/>
      </w:r>
    </w:p>
  </w:footnote>
  <w:footnote w:type="continuationSeparator" w:id="0">
    <w:p w14:paraId="24E29A2B" w14:textId="77777777" w:rsidR="00F92A75" w:rsidRDefault="00F92A75" w:rsidP="00706B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8619D"/>
    <w:multiLevelType w:val="multilevel"/>
    <w:tmpl w:val="255227DE"/>
    <w:lvl w:ilvl="0">
      <w:start w:val="1"/>
      <w:numFmt w:val="decimal"/>
      <w:lvlText w:val="%1."/>
      <w:lvlJc w:val="left"/>
      <w:pPr>
        <w:ind w:left="36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080" w:firstLine="2520"/>
      </w:pPr>
    </w:lvl>
    <w:lvl w:ilvl="2">
      <w:start w:val="1"/>
      <w:numFmt w:val="lowerRoman"/>
      <w:lvlText w:val="%3."/>
      <w:lvlJc w:val="right"/>
      <w:pPr>
        <w:ind w:left="1800" w:firstLine="4140"/>
      </w:pPr>
    </w:lvl>
    <w:lvl w:ilvl="3">
      <w:start w:val="1"/>
      <w:numFmt w:val="decimal"/>
      <w:lvlText w:val="%4."/>
      <w:lvlJc w:val="left"/>
      <w:pPr>
        <w:ind w:left="2520" w:firstLine="5400"/>
      </w:pPr>
    </w:lvl>
    <w:lvl w:ilvl="4">
      <w:start w:val="1"/>
      <w:numFmt w:val="lowerLetter"/>
      <w:lvlText w:val="%5."/>
      <w:lvlJc w:val="left"/>
      <w:pPr>
        <w:ind w:left="3240" w:firstLine="6840"/>
      </w:pPr>
    </w:lvl>
    <w:lvl w:ilvl="5">
      <w:start w:val="1"/>
      <w:numFmt w:val="lowerRoman"/>
      <w:lvlText w:val="%6."/>
      <w:lvlJc w:val="right"/>
      <w:pPr>
        <w:ind w:left="3960" w:firstLine="8460"/>
      </w:pPr>
    </w:lvl>
    <w:lvl w:ilvl="6">
      <w:start w:val="1"/>
      <w:numFmt w:val="decimal"/>
      <w:lvlText w:val="%7."/>
      <w:lvlJc w:val="left"/>
      <w:pPr>
        <w:ind w:left="4680" w:firstLine="9720"/>
      </w:pPr>
    </w:lvl>
    <w:lvl w:ilvl="7">
      <w:start w:val="1"/>
      <w:numFmt w:val="lowerLetter"/>
      <w:lvlText w:val="%8."/>
      <w:lvlJc w:val="left"/>
      <w:pPr>
        <w:ind w:left="5400" w:firstLine="11160"/>
      </w:pPr>
    </w:lvl>
    <w:lvl w:ilvl="8">
      <w:start w:val="1"/>
      <w:numFmt w:val="lowerRoman"/>
      <w:lvlText w:val="%9."/>
      <w:lvlJc w:val="right"/>
      <w:pPr>
        <w:ind w:left="6120" w:firstLine="12780"/>
      </w:pPr>
    </w:lvl>
  </w:abstractNum>
  <w:abstractNum w:abstractNumId="1">
    <w:nsid w:val="04B65AE5"/>
    <w:multiLevelType w:val="multilevel"/>
    <w:tmpl w:val="9CA619E4"/>
    <w:lvl w:ilvl="0">
      <w:start w:val="1"/>
      <w:numFmt w:val="bullet"/>
      <w:lvlText w:val="✓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">
    <w:nsid w:val="0DE66204"/>
    <w:multiLevelType w:val="multilevel"/>
    <w:tmpl w:val="E528EF7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">
    <w:nsid w:val="12422923"/>
    <w:multiLevelType w:val="multilevel"/>
    <w:tmpl w:val="B2B2EB8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4">
    <w:nsid w:val="17CC1DA5"/>
    <w:multiLevelType w:val="multilevel"/>
    <w:tmpl w:val="0E70342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5">
    <w:nsid w:val="19E066FE"/>
    <w:multiLevelType w:val="multilevel"/>
    <w:tmpl w:val="F4146D5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6">
    <w:nsid w:val="1FF234E6"/>
    <w:multiLevelType w:val="hybridMultilevel"/>
    <w:tmpl w:val="3C18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>
    <w:nsid w:val="1FFD5BCC"/>
    <w:multiLevelType w:val="multilevel"/>
    <w:tmpl w:val="8088539E"/>
    <w:lvl w:ilvl="0">
      <w:start w:val="1"/>
      <w:numFmt w:val="bulle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8">
    <w:nsid w:val="201030D4"/>
    <w:multiLevelType w:val="multilevel"/>
    <w:tmpl w:val="CF14EEE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9">
    <w:nsid w:val="203A0505"/>
    <w:multiLevelType w:val="hybridMultilevel"/>
    <w:tmpl w:val="349E15FE"/>
    <w:lvl w:ilvl="0" w:tplc="2A72DC74">
      <w:start w:val="1"/>
      <w:numFmt w:val="bullet"/>
      <w:pStyle w:val="checkedlist"/>
      <w:lvlText w:val="✓"/>
      <w:lvlJc w:val="left"/>
      <w:pPr>
        <w:ind w:left="1296" w:hanging="360"/>
      </w:pPr>
      <w:rPr>
        <w:rFonts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0">
    <w:nsid w:val="20435EC7"/>
    <w:multiLevelType w:val="multilevel"/>
    <w:tmpl w:val="91B08CD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1">
    <w:nsid w:val="29960C00"/>
    <w:multiLevelType w:val="multilevel"/>
    <w:tmpl w:val="21A65E9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2">
    <w:nsid w:val="2B2C714E"/>
    <w:multiLevelType w:val="hybridMultilevel"/>
    <w:tmpl w:val="01927A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13">
    <w:nsid w:val="2B6B5E49"/>
    <w:multiLevelType w:val="hybridMultilevel"/>
    <w:tmpl w:val="BB9E359A"/>
    <w:lvl w:ilvl="0" w:tplc="C530363E">
      <w:start w:val="1"/>
      <w:numFmt w:val="bullet"/>
      <w:pStyle w:val="table-checkedlist"/>
      <w:lvlText w:val="✓"/>
      <w:lvlJc w:val="left"/>
      <w:pPr>
        <w:tabs>
          <w:tab w:val="num" w:pos="144"/>
        </w:tabs>
        <w:ind w:left="144" w:hanging="144"/>
      </w:pPr>
      <w:rPr>
        <w:rFonts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4">
    <w:nsid w:val="2C1A0EC0"/>
    <w:multiLevelType w:val="multilevel"/>
    <w:tmpl w:val="FA948BC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5">
    <w:nsid w:val="38C51F89"/>
    <w:multiLevelType w:val="hybridMultilevel"/>
    <w:tmpl w:val="12966E6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16">
    <w:nsid w:val="3C1A7979"/>
    <w:multiLevelType w:val="multilevel"/>
    <w:tmpl w:val="C6C27C1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7">
    <w:nsid w:val="3E370195"/>
    <w:multiLevelType w:val="multilevel"/>
    <w:tmpl w:val="F0F6943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E7407C6"/>
    <w:multiLevelType w:val="multilevel"/>
    <w:tmpl w:val="F482E93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9">
    <w:nsid w:val="539969E9"/>
    <w:multiLevelType w:val="hybridMultilevel"/>
    <w:tmpl w:val="E160E31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20">
    <w:nsid w:val="61122F23"/>
    <w:multiLevelType w:val="multilevel"/>
    <w:tmpl w:val="3A2288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1">
    <w:nsid w:val="615723DD"/>
    <w:multiLevelType w:val="multilevel"/>
    <w:tmpl w:val="255227DE"/>
    <w:lvl w:ilvl="0">
      <w:start w:val="1"/>
      <w:numFmt w:val="decimal"/>
      <w:lvlText w:val="%1.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2520"/>
      </w:pPr>
    </w:lvl>
    <w:lvl w:ilvl="2">
      <w:start w:val="1"/>
      <w:numFmt w:val="lowerRoman"/>
      <w:lvlText w:val="%3."/>
      <w:lvlJc w:val="right"/>
      <w:pPr>
        <w:ind w:left="2160" w:firstLine="414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lowerLetter"/>
      <w:lvlText w:val="%5."/>
      <w:lvlJc w:val="left"/>
      <w:pPr>
        <w:ind w:left="3600" w:firstLine="6840"/>
      </w:pPr>
    </w:lvl>
    <w:lvl w:ilvl="5">
      <w:start w:val="1"/>
      <w:numFmt w:val="lowerRoman"/>
      <w:lvlText w:val="%6."/>
      <w:lvlJc w:val="right"/>
      <w:pPr>
        <w:ind w:left="4320" w:firstLine="846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lowerLetter"/>
      <w:lvlText w:val="%8."/>
      <w:lvlJc w:val="left"/>
      <w:pPr>
        <w:ind w:left="5760" w:firstLine="11160"/>
      </w:pPr>
    </w:lvl>
    <w:lvl w:ilvl="8">
      <w:start w:val="1"/>
      <w:numFmt w:val="lowerRoman"/>
      <w:lvlText w:val="%9."/>
      <w:lvlJc w:val="right"/>
      <w:pPr>
        <w:ind w:left="6480" w:firstLine="12780"/>
      </w:pPr>
    </w:lvl>
  </w:abstractNum>
  <w:abstractNum w:abstractNumId="22">
    <w:nsid w:val="62A23E06"/>
    <w:multiLevelType w:val="hybridMultilevel"/>
    <w:tmpl w:val="BBD2E8A6"/>
    <w:lvl w:ilvl="0" w:tplc="B0A06CF8">
      <w:start w:val="1"/>
      <w:numFmt w:val="bullet"/>
      <w:pStyle w:val="tablebulletedlis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Symbol" w:hAnsi="Symbol" w:hint="default"/>
      </w:rPr>
    </w:lvl>
  </w:abstractNum>
  <w:abstractNum w:abstractNumId="23">
    <w:nsid w:val="66297615"/>
    <w:multiLevelType w:val="hybridMultilevel"/>
    <w:tmpl w:val="81E4A4CC"/>
    <w:lvl w:ilvl="0" w:tplc="C8482506">
      <w:start w:val="1"/>
      <w:numFmt w:val="decimal"/>
      <w:pStyle w:val="numberedlist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A116BFB"/>
    <w:multiLevelType w:val="multilevel"/>
    <w:tmpl w:val="7B34049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5">
    <w:nsid w:val="6F862B17"/>
    <w:multiLevelType w:val="hybridMultilevel"/>
    <w:tmpl w:val="7D8E24C2"/>
    <w:lvl w:ilvl="0" w:tplc="E3EC97D6">
      <w:start w:val="1"/>
      <w:numFmt w:val="bullet"/>
      <w:pStyle w:val="bulletedlis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6">
    <w:nsid w:val="70AB161C"/>
    <w:multiLevelType w:val="hybridMultilevel"/>
    <w:tmpl w:val="15C22A54"/>
    <w:lvl w:ilvl="0" w:tplc="55D8B5BA">
      <w:start w:val="1"/>
      <w:numFmt w:val="bullet"/>
      <w:pStyle w:val="bulletedlistnested"/>
      <w:lvlText w:val="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7">
    <w:nsid w:val="793D599B"/>
    <w:multiLevelType w:val="multilevel"/>
    <w:tmpl w:val="B02029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num w:numId="1">
    <w:abstractNumId w:val="0"/>
  </w:num>
  <w:num w:numId="2">
    <w:abstractNumId w:val="24"/>
  </w:num>
  <w:num w:numId="3">
    <w:abstractNumId w:val="8"/>
  </w:num>
  <w:num w:numId="4">
    <w:abstractNumId w:val="18"/>
  </w:num>
  <w:num w:numId="5">
    <w:abstractNumId w:val="21"/>
  </w:num>
  <w:num w:numId="6">
    <w:abstractNumId w:val="6"/>
  </w:num>
  <w:num w:numId="7">
    <w:abstractNumId w:val="25"/>
  </w:num>
  <w:num w:numId="8">
    <w:abstractNumId w:val="12"/>
  </w:num>
  <w:num w:numId="9">
    <w:abstractNumId w:val="23"/>
  </w:num>
  <w:num w:numId="10">
    <w:abstractNumId w:val="19"/>
  </w:num>
  <w:num w:numId="11">
    <w:abstractNumId w:val="15"/>
  </w:num>
  <w:num w:numId="12">
    <w:abstractNumId w:val="5"/>
  </w:num>
  <w:num w:numId="13">
    <w:abstractNumId w:val="4"/>
  </w:num>
  <w:num w:numId="14">
    <w:abstractNumId w:val="27"/>
  </w:num>
  <w:num w:numId="15">
    <w:abstractNumId w:val="14"/>
  </w:num>
  <w:num w:numId="16">
    <w:abstractNumId w:val="16"/>
  </w:num>
  <w:num w:numId="17">
    <w:abstractNumId w:val="1"/>
  </w:num>
  <w:num w:numId="18">
    <w:abstractNumId w:val="20"/>
  </w:num>
  <w:num w:numId="19">
    <w:abstractNumId w:val="10"/>
  </w:num>
  <w:num w:numId="20">
    <w:abstractNumId w:val="3"/>
  </w:num>
  <w:num w:numId="21">
    <w:abstractNumId w:val="11"/>
  </w:num>
  <w:num w:numId="22">
    <w:abstractNumId w:val="2"/>
  </w:num>
  <w:num w:numId="23">
    <w:abstractNumId w:val="7"/>
  </w:num>
  <w:num w:numId="24">
    <w:abstractNumId w:val="9"/>
  </w:num>
  <w:num w:numId="25">
    <w:abstractNumId w:val="17"/>
  </w:num>
  <w:num w:numId="26">
    <w:abstractNumId w:val="26"/>
  </w:num>
  <w:num w:numId="27">
    <w:abstractNumId w:val="22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en-US" w:vendorID="64" w:dllVersion="131078" w:nlCheck="1" w:checkStyle="1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0AD6"/>
    <w:rsid w:val="000317A6"/>
    <w:rsid w:val="000C57BB"/>
    <w:rsid w:val="000F2304"/>
    <w:rsid w:val="00134E77"/>
    <w:rsid w:val="00152662"/>
    <w:rsid w:val="001B0EB7"/>
    <w:rsid w:val="00204BFC"/>
    <w:rsid w:val="00222920"/>
    <w:rsid w:val="00257D01"/>
    <w:rsid w:val="004006EB"/>
    <w:rsid w:val="00401107"/>
    <w:rsid w:val="004D7AB5"/>
    <w:rsid w:val="005C5BF3"/>
    <w:rsid w:val="005F350B"/>
    <w:rsid w:val="00626A81"/>
    <w:rsid w:val="00706B23"/>
    <w:rsid w:val="00783AC0"/>
    <w:rsid w:val="007C7FB7"/>
    <w:rsid w:val="00806B5A"/>
    <w:rsid w:val="0090231F"/>
    <w:rsid w:val="009E6C28"/>
    <w:rsid w:val="009F0346"/>
    <w:rsid w:val="00A50798"/>
    <w:rsid w:val="00A90BDD"/>
    <w:rsid w:val="00BD5D47"/>
    <w:rsid w:val="00CD0AD6"/>
    <w:rsid w:val="00CE6497"/>
    <w:rsid w:val="00D51DCB"/>
    <w:rsid w:val="00E2166C"/>
    <w:rsid w:val="00E81913"/>
    <w:rsid w:val="00E81D9D"/>
    <w:rsid w:val="00E94F31"/>
    <w:rsid w:val="00EA74F8"/>
    <w:rsid w:val="00F51184"/>
    <w:rsid w:val="00F658CA"/>
    <w:rsid w:val="00F92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730C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BDD"/>
    <w:pPr>
      <w:spacing w:after="60"/>
      <w:ind w:left="720"/>
    </w:pPr>
    <w:rPr>
      <w:rFonts w:ascii="Times" w:hAnsi="Times"/>
      <w:sz w:val="20"/>
      <w:lang w:val="es-ES_tradnl"/>
    </w:rPr>
  </w:style>
  <w:style w:type="paragraph" w:styleId="Heading1">
    <w:name w:val="heading 1"/>
    <w:basedOn w:val="Normal"/>
    <w:next w:val="Normal"/>
    <w:rsid w:val="00706B23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rsid w:val="00706B23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rsid w:val="00706B23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rsid w:val="00706B23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rsid w:val="00706B23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rsid w:val="001B0EB7"/>
    <w:pPr>
      <w:keepNext/>
      <w:keepLines/>
      <w:spacing w:before="200" w:after="40"/>
      <w:contextualSpacing/>
      <w:outlineLvl w:val="5"/>
    </w:pPr>
    <w:rPr>
      <w:rFonts w:ascii="Arno Pro" w:hAnsi="Arno Pro"/>
      <w:b/>
      <w:sz w:val="20"/>
      <w:lang w:val="es-ES_tradnl"/>
    </w:rPr>
  </w:style>
  <w:style w:type="paragraph" w:styleId="Heading7">
    <w:name w:val="heading 7"/>
    <w:link w:val="Heading7Char"/>
    <w:uiPriority w:val="9"/>
    <w:semiHidden/>
    <w:unhideWhenUsed/>
    <w:qFormat/>
    <w:rsid w:val="001B0EB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A81"/>
    <w:rPr>
      <w:rFonts w:ascii="Tahoma" w:hAnsi="Tahoma" w:cs="Tahoma"/>
      <w:sz w:val="16"/>
      <w:szCs w:val="16"/>
    </w:rPr>
  </w:style>
  <w:style w:type="paragraph" w:customStyle="1" w:styleId="C-head">
    <w:name w:val="C-head"/>
    <w:qFormat/>
    <w:rsid w:val="00783AC0"/>
    <w:pPr>
      <w:spacing w:after="120"/>
      <w:ind w:left="720"/>
    </w:pPr>
    <w:rPr>
      <w:rFonts w:ascii="Arial Narrow" w:hAnsi="Arial Narrow"/>
      <w:b/>
      <w:noProof/>
      <w:color w:val="E36C0A" w:themeColor="accent6" w:themeShade="BF"/>
      <w:sz w:val="28"/>
      <w:szCs w:val="28"/>
    </w:rPr>
  </w:style>
  <w:style w:type="paragraph" w:customStyle="1" w:styleId="D-head">
    <w:name w:val="D-head"/>
    <w:qFormat/>
    <w:rsid w:val="00E94F31"/>
    <w:pPr>
      <w:spacing w:before="360" w:after="120"/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customStyle="1" w:styleId="bulletedlist">
    <w:name w:val="bulleted list"/>
    <w:basedOn w:val="Normal"/>
    <w:autoRedefine/>
    <w:qFormat/>
    <w:rsid w:val="00783AC0"/>
    <w:pPr>
      <w:numPr>
        <w:numId w:val="7"/>
      </w:numPr>
    </w:pPr>
    <w:rPr>
      <w:color w:val="auto"/>
    </w:rPr>
  </w:style>
  <w:style w:type="paragraph" w:customStyle="1" w:styleId="numberedlist">
    <w:name w:val="numbered list"/>
    <w:basedOn w:val="Normal"/>
    <w:autoRedefine/>
    <w:qFormat/>
    <w:rsid w:val="00783AC0"/>
    <w:pPr>
      <w:numPr>
        <w:numId w:val="9"/>
      </w:numPr>
      <w:ind w:left="1080"/>
    </w:pPr>
    <w:rPr>
      <w:color w:val="auto"/>
    </w:rPr>
  </w:style>
  <w:style w:type="paragraph" w:customStyle="1" w:styleId="text">
    <w:name w:val="text"/>
    <w:basedOn w:val="Normal"/>
    <w:autoRedefine/>
    <w:qFormat/>
    <w:rsid w:val="00222920"/>
    <w:pPr>
      <w:spacing w:after="120"/>
    </w:pPr>
  </w:style>
  <w:style w:type="paragraph" w:customStyle="1" w:styleId="D-headafterC-head">
    <w:name w:val="D-head after C-head"/>
    <w:qFormat/>
    <w:rsid w:val="00E94F31"/>
    <w:pPr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styleId="Header">
    <w:name w:val="header"/>
    <w:basedOn w:val="text"/>
    <w:next w:val="text"/>
    <w:link w:val="HeaderChar"/>
    <w:uiPriority w:val="99"/>
    <w:unhideWhenUsed/>
    <w:qFormat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F31"/>
    <w:rPr>
      <w:rFonts w:ascii="Arno Pro" w:hAnsi="Arno Pro"/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F31"/>
    <w:rPr>
      <w:rFonts w:ascii="Arno Pro" w:hAnsi="Arno Pro"/>
      <w:lang w:val="es-ES_tradn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0EB7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customStyle="1" w:styleId="normal0">
    <w:name w:val="normal"/>
    <w:rsid w:val="000F2304"/>
    <w:pPr>
      <w:widowControl/>
    </w:pPr>
  </w:style>
  <w:style w:type="paragraph" w:customStyle="1" w:styleId="E-head">
    <w:name w:val="E-head"/>
    <w:basedOn w:val="D-head"/>
    <w:qFormat/>
    <w:rsid w:val="005C5BF3"/>
    <w:rPr>
      <w:color w:val="FABF8F" w:themeColor="accent6" w:themeTint="99"/>
      <w:sz w:val="22"/>
      <w:szCs w:val="20"/>
    </w:rPr>
  </w:style>
  <w:style w:type="paragraph" w:customStyle="1" w:styleId="F-head">
    <w:name w:val="F-head"/>
    <w:basedOn w:val="text"/>
    <w:qFormat/>
    <w:rsid w:val="005C5BF3"/>
    <w:rPr>
      <w:b/>
      <w:color w:val="548DD4" w:themeColor="text2" w:themeTint="99"/>
    </w:rPr>
  </w:style>
  <w:style w:type="paragraph" w:customStyle="1" w:styleId="checkedlist">
    <w:name w:val="checked list"/>
    <w:basedOn w:val="bulletedlist"/>
    <w:qFormat/>
    <w:rsid w:val="00783AC0"/>
    <w:pPr>
      <w:numPr>
        <w:numId w:val="24"/>
      </w:numPr>
      <w:ind w:left="1170" w:hanging="270"/>
    </w:pPr>
  </w:style>
  <w:style w:type="paragraph" w:customStyle="1" w:styleId="bulletedlistnested">
    <w:name w:val="bulleted list nested"/>
    <w:basedOn w:val="bulletedlist"/>
    <w:autoRedefine/>
    <w:qFormat/>
    <w:rsid w:val="00783AC0"/>
    <w:pPr>
      <w:numPr>
        <w:numId w:val="26"/>
      </w:numPr>
    </w:pPr>
  </w:style>
  <w:style w:type="paragraph" w:customStyle="1" w:styleId="tablehead">
    <w:name w:val="table head"/>
    <w:qFormat/>
    <w:rsid w:val="00134E77"/>
    <w:pPr>
      <w:widowControl/>
      <w:spacing w:after="0" w:line="240" w:lineRule="auto"/>
      <w:jc w:val="center"/>
    </w:pPr>
    <w:rPr>
      <w:rFonts w:ascii="Arial Narrow" w:eastAsia="Arial" w:hAnsi="Arial Narrow" w:cs="Arial"/>
      <w:b/>
      <w:bCs/>
      <w:caps/>
      <w:color w:val="FFFFFF" w:themeColor="background1"/>
      <w:sz w:val="18"/>
      <w:szCs w:val="18"/>
      <w:lang w:val="es-ES_tradnl"/>
    </w:rPr>
  </w:style>
  <w:style w:type="paragraph" w:customStyle="1" w:styleId="tabletext">
    <w:name w:val="table text"/>
    <w:basedOn w:val="Normal"/>
    <w:qFormat/>
    <w:rsid w:val="00134E77"/>
    <w:pPr>
      <w:widowControl/>
      <w:spacing w:after="0" w:line="240" w:lineRule="auto"/>
      <w:ind w:left="0"/>
    </w:pPr>
    <w:rPr>
      <w:rFonts w:ascii="Arial Narrow" w:eastAsia="Cambria" w:hAnsi="Arial Narrow" w:cs="Cambria"/>
      <w:color w:val="808080" w:themeColor="background1" w:themeShade="80"/>
      <w:sz w:val="16"/>
      <w:lang w:val="es-ES"/>
    </w:rPr>
  </w:style>
  <w:style w:type="paragraph" w:customStyle="1" w:styleId="worksheetheading">
    <w:name w:val="worksheet heading"/>
    <w:qFormat/>
    <w:rsid w:val="00134E77"/>
    <w:pPr>
      <w:keepNext/>
      <w:keepLines/>
      <w:framePr w:hSpace="180" w:wrap="around" w:vAnchor="text" w:hAnchor="text" w:y="1"/>
      <w:widowControl/>
      <w:spacing w:after="0" w:line="240" w:lineRule="auto"/>
      <w:suppressOverlap/>
      <w:jc w:val="center"/>
    </w:pPr>
    <w:rPr>
      <w:rFonts w:ascii="Arial Narrow" w:eastAsia="Cambria" w:hAnsi="Arial Narrow" w:cs="Cambria"/>
      <w:b/>
      <w:bCs/>
      <w:caps/>
      <w:color w:val="4F81BD" w:themeColor="accent1"/>
      <w:spacing w:val="10"/>
      <w:sz w:val="18"/>
      <w:szCs w:val="18"/>
    </w:rPr>
  </w:style>
  <w:style w:type="paragraph" w:customStyle="1" w:styleId="tableheading2">
    <w:name w:val="table heading 2"/>
    <w:qFormat/>
    <w:rsid w:val="00134E77"/>
    <w:pPr>
      <w:widowControl/>
      <w:spacing w:after="0" w:line="240" w:lineRule="auto"/>
      <w:jc w:val="center"/>
    </w:pPr>
    <w:rPr>
      <w:rFonts w:ascii="Arial Narrow" w:eastAsia="Arial" w:hAnsi="Arial Narrow" w:cs="Arial"/>
      <w:b/>
      <w:bCs/>
      <w:caps/>
      <w:color w:val="7F7F7F" w:themeColor="text1" w:themeTint="80"/>
      <w:sz w:val="16"/>
      <w:szCs w:val="16"/>
      <w:lang w:val="es-ES_tradnl"/>
    </w:rPr>
  </w:style>
  <w:style w:type="paragraph" w:customStyle="1" w:styleId="tablebulletedlist">
    <w:name w:val="table bulleted list"/>
    <w:qFormat/>
    <w:rsid w:val="00134E77"/>
    <w:pPr>
      <w:widowControl/>
      <w:numPr>
        <w:numId w:val="27"/>
      </w:numPr>
      <w:spacing w:after="60"/>
    </w:pPr>
    <w:rPr>
      <w:rFonts w:ascii="Arial Narrow" w:eastAsia="Cambria" w:hAnsi="Arial Narrow" w:cs="Cambria"/>
      <w:color w:val="808080" w:themeColor="background1" w:themeShade="80"/>
      <w:sz w:val="16"/>
      <w:lang w:val="es-ES"/>
    </w:rPr>
  </w:style>
  <w:style w:type="paragraph" w:customStyle="1" w:styleId="table-checkedlist">
    <w:name w:val="table - checked list"/>
    <w:qFormat/>
    <w:rsid w:val="00134E77"/>
    <w:pPr>
      <w:widowControl/>
      <w:numPr>
        <w:numId w:val="28"/>
      </w:numPr>
      <w:spacing w:after="60"/>
    </w:pPr>
    <w:rPr>
      <w:rFonts w:ascii="Arial Narrow" w:eastAsia="Cambria" w:hAnsi="Arial Narrow" w:cs="Cambria"/>
      <w:color w:val="808080" w:themeColor="background1" w:themeShade="80"/>
      <w:sz w:val="16"/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valerie:Documents:Working%20Freelance%20Files:IYF:YWM%20Manual:SpanishYWMsidebar_propuest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SpanishYWMsidebar_propuesta.dotx</Template>
  <TotalTime>1</TotalTime>
  <Pages>2</Pages>
  <Words>315</Words>
  <Characters>1802</Characters>
  <Application>Microsoft Macintosh Word</Application>
  <DocSecurity>0</DocSecurity>
  <Lines>15</Lines>
  <Paragraphs>4</Paragraphs>
  <ScaleCrop>false</ScaleCrop>
  <Company/>
  <LinksUpToDate>false</LinksUpToDate>
  <CharactersWithSpaces>2113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de gestión de sedes.docx</dc:title>
  <dc:creator>Valerie Anderson</dc:creator>
  <cp:lastModifiedBy>Valerie Anderson</cp:lastModifiedBy>
  <cp:revision>3</cp:revision>
  <dcterms:created xsi:type="dcterms:W3CDTF">2015-03-10T00:16:00Z</dcterms:created>
  <dcterms:modified xsi:type="dcterms:W3CDTF">2015-03-10T00:29:00Z</dcterms:modified>
</cp:coreProperties>
</file>