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1415252" w14:textId="0748D1B2" w:rsidR="00F80F5F" w:rsidRDefault="009E6C28" w:rsidP="00F80F5F">
      <w:pPr>
        <w:pStyle w:val="C-headtopofpg"/>
        <w:ind w:right="270"/>
      </w:pPr>
      <w:r w:rsidRPr="00492909">
        <w:rPr>
          <w:lang w:val="en-US"/>
        </w:rPr>
        <w:drawing>
          <wp:anchor distT="0" distB="0" distL="114300" distR="114300" simplePos="0" relativeHeight="251658240" behindDoc="1" locked="0" layoutInCell="1" allowOverlap="1" wp14:anchorId="5A12F3BD" wp14:editId="241D8303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94D2E">
        <w:t>FORMULARIO DE SEGUIMIENTO</w:t>
      </w:r>
    </w:p>
    <w:p w14:paraId="520001C8" w14:textId="77777777" w:rsidR="00426104" w:rsidRDefault="00F80F5F" w:rsidP="00DE63D2">
      <w:pPr>
        <w:pStyle w:val="D-headafterC-head"/>
        <w:spacing w:line="480" w:lineRule="auto"/>
      </w:pPr>
      <w:r>
        <w:t xml:space="preserve">Cohorte [ </w:t>
      </w:r>
      <w:r w:rsidRPr="00947284">
        <w:rPr>
          <w:i/>
        </w:rPr>
        <w:t>#</w:t>
      </w:r>
      <w:r>
        <w:t xml:space="preserve"> ] — [C</w:t>
      </w:r>
      <w:r w:rsidRPr="00947284">
        <w:rPr>
          <w:i/>
        </w:rPr>
        <w:t>iudad</w:t>
      </w:r>
      <w:r>
        <w:t>]</w:t>
      </w:r>
    </w:p>
    <w:p w14:paraId="0FA150AA" w14:textId="32372300" w:rsidR="00794D2E" w:rsidRDefault="00794D2E" w:rsidP="00794D2E">
      <w:pPr>
        <w:pStyle w:val="text"/>
        <w:rPr>
          <w:u w:val="single"/>
        </w:rPr>
      </w:pPr>
      <w:r>
        <w:t>Nombre de entrevistador/a: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84696D6" w14:textId="79A4C734" w:rsidR="00794D2E" w:rsidRPr="00794D2E" w:rsidRDefault="00794D2E" w:rsidP="00794D2E">
      <w:pPr>
        <w:pStyle w:val="text"/>
        <w:rPr>
          <w:u w:val="single"/>
        </w:rPr>
      </w:pPr>
      <w:r>
        <w:t>Fecha de entre</w:t>
      </w:r>
      <w:r w:rsidRPr="00794D2E">
        <w:t>vista:</w:t>
      </w:r>
      <w:r>
        <w:rPr>
          <w:u w:val="single"/>
        </w:rPr>
        <w:tab/>
        <w:t xml:space="preserve">  </w:t>
      </w:r>
      <w:r>
        <w:t>/</w:t>
      </w:r>
      <w:r>
        <w:rPr>
          <w:u w:val="single"/>
        </w:rPr>
        <w:tab/>
      </w:r>
      <w:r w:rsidR="00DE63D2">
        <w:rPr>
          <w:u w:val="single"/>
        </w:rPr>
        <w:t xml:space="preserve"> </w:t>
      </w:r>
      <w:r>
        <w:t>/</w:t>
      </w:r>
      <w:r>
        <w:rPr>
          <w:u w:val="single"/>
        </w:rPr>
        <w:tab/>
      </w:r>
    </w:p>
    <w:p w14:paraId="5E9FDF0E" w14:textId="29B80C4B" w:rsidR="00794D2E" w:rsidRDefault="00794D2E" w:rsidP="00DE63D2">
      <w:pPr>
        <w:pStyle w:val="text"/>
        <w:spacing w:line="480" w:lineRule="auto"/>
      </w:pPr>
      <w:r>
        <w:tab/>
      </w:r>
      <w:r>
        <w:tab/>
        <w:t xml:space="preserve">       </w:t>
      </w:r>
      <w:r w:rsidRPr="00B02105">
        <w:t xml:space="preserve">DD  </w:t>
      </w:r>
      <w:r>
        <w:t xml:space="preserve"> </w:t>
      </w:r>
      <w:r w:rsidRPr="00B02105">
        <w:t xml:space="preserve">/  </w:t>
      </w:r>
      <w:r>
        <w:t xml:space="preserve"> </w:t>
      </w:r>
      <w:r w:rsidRPr="00B02105">
        <w:t xml:space="preserve">MM </w:t>
      </w:r>
      <w:r w:rsidR="00DE63D2">
        <w:t xml:space="preserve"> </w:t>
      </w:r>
      <w:r>
        <w:t xml:space="preserve"> </w:t>
      </w:r>
      <w:r w:rsidRPr="00B02105">
        <w:t xml:space="preserve">/ </w:t>
      </w:r>
      <w:r>
        <w:t xml:space="preserve"> </w:t>
      </w:r>
      <w:r w:rsidR="00DE63D2">
        <w:t xml:space="preserve"> </w:t>
      </w:r>
      <w:r w:rsidRPr="00B02105">
        <w:t xml:space="preserve">AAAA    </w:t>
      </w:r>
    </w:p>
    <w:p w14:paraId="198727F9" w14:textId="568523AC" w:rsidR="00DE63D2" w:rsidRPr="00794D2E" w:rsidRDefault="00DE63D2" w:rsidP="00DE63D2">
      <w:pPr>
        <w:pStyle w:val="instructions"/>
      </w:pPr>
      <w:r w:rsidRPr="00DE63D2">
        <w:rPr>
          <w:b/>
        </w:rPr>
        <w:t>El ENTREVISTADOR dice:</w:t>
      </w:r>
      <w:r w:rsidRPr="00B02105">
        <w:t xml:space="preserve"> “Ahora voy a hacerte algunas preguntas. La información que suministres será utilizada solamente por si fuera necesario ponerse en contacto contigo más adelante. Esta información no se dará a conocer para ningún otro propósito ni se entregará a ninguna otra institución.” </w:t>
      </w:r>
    </w:p>
    <w:p w14:paraId="19383096" w14:textId="2E900459" w:rsidR="00426104" w:rsidRDefault="00DE63D2" w:rsidP="005B0A7B">
      <w:pPr>
        <w:pStyle w:val="E-head"/>
        <w:spacing w:line="480" w:lineRule="auto"/>
      </w:pPr>
      <w:r>
        <w:t>Datos B</w:t>
      </w:r>
      <w:r w:rsidRPr="00B02105">
        <w:t>ásicos</w:t>
      </w:r>
    </w:p>
    <w:p w14:paraId="5D737CFD" w14:textId="77777777" w:rsidR="00DE63D2" w:rsidRPr="00B02105" w:rsidRDefault="00DE63D2" w:rsidP="00DE63D2">
      <w:pPr>
        <w:pStyle w:val="numberedlist"/>
      </w:pPr>
      <w:r w:rsidRPr="00B02105">
        <w:t>Tu nombre completo es:</w:t>
      </w:r>
    </w:p>
    <w:p w14:paraId="328EF13E" w14:textId="55656231" w:rsidR="00DE63D2" w:rsidRPr="00B02105" w:rsidRDefault="00DE63D2" w:rsidP="00DE63D2">
      <w:pPr>
        <w:pStyle w:val="text-indented"/>
      </w:pPr>
      <w:r w:rsidRPr="00B02105">
        <w:t>Nombre:</w:t>
      </w:r>
      <w:r w:rsidRPr="00B02105">
        <w:rPr>
          <w:u w:val="single"/>
        </w:rPr>
        <w:t xml:space="preserve"> </w:t>
      </w:r>
      <w:r w:rsidRPr="00B02105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0C9B09D" w14:textId="2D74CC2A" w:rsidR="00DE63D2" w:rsidRPr="00B02105" w:rsidRDefault="00DE63D2" w:rsidP="00DE63D2">
      <w:pPr>
        <w:pStyle w:val="text-indented"/>
      </w:pPr>
      <w:r w:rsidRPr="00B02105">
        <w:t>Segundo Nombre:</w:t>
      </w:r>
      <w:r w:rsidRPr="00B02105">
        <w:rPr>
          <w:u w:val="single"/>
        </w:rPr>
        <w:t xml:space="preserve"> </w:t>
      </w:r>
      <w:r w:rsidRPr="00B02105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4894FC0" w14:textId="74C94357" w:rsidR="00DE63D2" w:rsidRPr="00B02105" w:rsidRDefault="00DE63D2" w:rsidP="00DE63D2">
      <w:pPr>
        <w:pStyle w:val="text-indented"/>
        <w:rPr>
          <w:u w:val="single"/>
        </w:rPr>
      </w:pPr>
      <w:r w:rsidRPr="00B02105">
        <w:t>Primer Apellido:</w:t>
      </w:r>
      <w:r w:rsidRPr="00B02105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75A3864" w14:textId="3C6AF6FB" w:rsidR="00DE63D2" w:rsidRPr="00333323" w:rsidRDefault="00DE63D2" w:rsidP="00333323">
      <w:pPr>
        <w:pStyle w:val="text-indented"/>
        <w:spacing w:line="480" w:lineRule="auto"/>
        <w:rPr>
          <w:u w:val="single"/>
        </w:rPr>
      </w:pPr>
      <w:r w:rsidRPr="00B02105">
        <w:t>Segundo Apellido:</w:t>
      </w:r>
      <w:r w:rsidRPr="00B02105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B93126A" w14:textId="2A0CA164" w:rsidR="00333323" w:rsidRPr="00794D2E" w:rsidRDefault="00DE63D2" w:rsidP="00333323">
      <w:pPr>
        <w:pStyle w:val="numberedlist"/>
        <w:rPr>
          <w:u w:val="single"/>
        </w:rPr>
      </w:pPr>
      <w:r w:rsidRPr="00B02105">
        <w:t xml:space="preserve">Fecha de nacimiento </w:t>
      </w:r>
      <w:r w:rsidRPr="00037B5F">
        <w:rPr>
          <w:i/>
        </w:rPr>
        <w:t>(DD/MM/AAAA)</w:t>
      </w:r>
      <w:r w:rsidRPr="00B02105">
        <w:t>:</w:t>
      </w:r>
      <w:r w:rsidR="00333323" w:rsidRPr="00333323">
        <w:rPr>
          <w:u w:val="single"/>
        </w:rPr>
        <w:t xml:space="preserve"> </w:t>
      </w:r>
      <w:r w:rsidR="00333323">
        <w:rPr>
          <w:u w:val="single"/>
        </w:rPr>
        <w:tab/>
        <w:t xml:space="preserve">        </w:t>
      </w:r>
      <w:r w:rsidR="00333323">
        <w:t>/</w:t>
      </w:r>
      <w:r w:rsidR="00333323">
        <w:rPr>
          <w:u w:val="single"/>
        </w:rPr>
        <w:tab/>
        <w:t xml:space="preserve">      </w:t>
      </w:r>
      <w:r w:rsidR="00333323">
        <w:t>/</w:t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 w:rsidRPr="00333323">
        <w:rPr>
          <w:u w:val="single"/>
        </w:rPr>
        <w:t xml:space="preserve">     </w:t>
      </w:r>
    </w:p>
    <w:p w14:paraId="6B321CEE" w14:textId="0796BA05" w:rsidR="00DE63D2" w:rsidRPr="00B02105" w:rsidRDefault="00333323" w:rsidP="00333323">
      <w:pPr>
        <w:pStyle w:val="text"/>
        <w:spacing w:line="480" w:lineRule="auto"/>
      </w:pPr>
      <w:r>
        <w:tab/>
      </w:r>
      <w:r>
        <w:tab/>
        <w:t xml:space="preserve">       </w:t>
      </w:r>
      <w:r>
        <w:tab/>
      </w:r>
      <w:r>
        <w:tab/>
        <w:t xml:space="preserve">             </w:t>
      </w:r>
      <w:r w:rsidRPr="00B02105">
        <w:t xml:space="preserve">DD  </w:t>
      </w:r>
      <w:r>
        <w:t xml:space="preserve"> </w:t>
      </w:r>
      <w:r w:rsidRPr="00B02105">
        <w:t xml:space="preserve">/  </w:t>
      </w:r>
      <w:r>
        <w:t xml:space="preserve"> </w:t>
      </w:r>
      <w:r w:rsidRPr="00B02105">
        <w:t xml:space="preserve">MM </w:t>
      </w:r>
      <w:r>
        <w:t xml:space="preserve">  </w:t>
      </w:r>
      <w:r w:rsidRPr="00B02105">
        <w:t xml:space="preserve">/ </w:t>
      </w:r>
      <w:r>
        <w:t xml:space="preserve">     </w:t>
      </w:r>
      <w:r w:rsidRPr="00B02105">
        <w:t xml:space="preserve">AAAA    </w:t>
      </w:r>
    </w:p>
    <w:p w14:paraId="422268C9" w14:textId="33B2B46E" w:rsidR="00DE63D2" w:rsidRPr="00333323" w:rsidRDefault="00DE63D2" w:rsidP="00333323">
      <w:pPr>
        <w:pStyle w:val="numberedlist"/>
        <w:rPr>
          <w:rFonts w:asciiTheme="minorHAnsi" w:hAnsiTheme="minorHAnsi" w:cs="Arial"/>
          <w:color w:val="000000" w:themeColor="text1"/>
          <w:sz w:val="20"/>
          <w:lang w:val="es-MX"/>
        </w:rPr>
      </w:pPr>
      <w:r w:rsidRPr="00B02105">
        <w:t xml:space="preserve">Introducir el número de estudiante asignado por </w:t>
      </w:r>
      <w:r>
        <w:t>el programa de empleabilidad juvenil</w:t>
      </w:r>
      <w:r w:rsidRPr="00B02105">
        <w:t xml:space="preserve"> </w:t>
      </w:r>
      <w:r w:rsidRPr="00333323">
        <w:rPr>
          <w:i/>
          <w:color w:val="4F81BD" w:themeColor="accent1"/>
        </w:rPr>
        <w:t>(en los cuadros grises)</w:t>
      </w:r>
      <w:r w:rsidR="00333323">
        <w:t>:</w:t>
      </w:r>
    </w:p>
    <w:tbl>
      <w:tblPr>
        <w:tblStyle w:val="TableGrid"/>
        <w:tblW w:w="0" w:type="auto"/>
        <w:tblInd w:w="334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910"/>
        <w:gridCol w:w="1058"/>
        <w:gridCol w:w="1059"/>
        <w:gridCol w:w="1059"/>
      </w:tblGrid>
      <w:tr w:rsidR="00DE63D2" w:rsidRPr="00B02105" w14:paraId="3058B6FD" w14:textId="77777777" w:rsidTr="00333323">
        <w:trPr>
          <w:trHeight w:val="602"/>
        </w:trPr>
        <w:tc>
          <w:tcPr>
            <w:tcW w:w="910" w:type="dxa"/>
            <w:shd w:val="clear" w:color="auto" w:fill="D9D9D9" w:themeFill="background1" w:themeFillShade="D9"/>
          </w:tcPr>
          <w:p w14:paraId="3D1AABE1" w14:textId="77777777" w:rsidR="00DE63D2" w:rsidRPr="00B02105" w:rsidRDefault="00DE63D2" w:rsidP="00DE63D2">
            <w:pPr>
              <w:pStyle w:val="ListParagraph"/>
              <w:ind w:left="360"/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58" w:type="dxa"/>
            <w:shd w:val="clear" w:color="auto" w:fill="D9D9D9" w:themeFill="background1" w:themeFillShade="D9"/>
          </w:tcPr>
          <w:p w14:paraId="4340ADCE" w14:textId="77777777" w:rsidR="00DE63D2" w:rsidRPr="00B02105" w:rsidRDefault="00DE63D2" w:rsidP="00DE63D2">
            <w:pPr>
              <w:pStyle w:val="ListParagraph"/>
              <w:ind w:left="36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59" w:type="dxa"/>
            <w:shd w:val="clear" w:color="auto" w:fill="D9D9D9" w:themeFill="background1" w:themeFillShade="D9"/>
          </w:tcPr>
          <w:p w14:paraId="23589439" w14:textId="77777777" w:rsidR="00DE63D2" w:rsidRPr="00B02105" w:rsidRDefault="00DE63D2" w:rsidP="00DE63D2">
            <w:pPr>
              <w:pStyle w:val="ListParagraph"/>
              <w:ind w:left="360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059" w:type="dxa"/>
            <w:shd w:val="clear" w:color="auto" w:fill="D9D9D9" w:themeFill="background1" w:themeFillShade="D9"/>
          </w:tcPr>
          <w:p w14:paraId="183B2720" w14:textId="77777777" w:rsidR="00DE63D2" w:rsidRPr="003632BE" w:rsidRDefault="00DE63D2" w:rsidP="00DE63D2">
            <w:pPr>
              <w:pStyle w:val="ListParagraph"/>
              <w:ind w:left="360"/>
              <w:rPr>
                <w:rStyle w:val="CommentReference"/>
                <w:lang w:val="es-MX" w:eastAsia="en-US"/>
              </w:rPr>
            </w:pPr>
          </w:p>
        </w:tc>
      </w:tr>
    </w:tbl>
    <w:p w14:paraId="5670E2DF" w14:textId="77777777" w:rsidR="00DE63D2" w:rsidRPr="00B02105" w:rsidRDefault="00DE63D2" w:rsidP="00DE63D2">
      <w:pPr>
        <w:tabs>
          <w:tab w:val="left" w:pos="825"/>
        </w:tabs>
        <w:jc w:val="both"/>
        <w:rPr>
          <w:rFonts w:asciiTheme="minorHAnsi" w:hAnsiTheme="minorHAnsi"/>
          <w:lang w:val="es-MX"/>
        </w:rPr>
      </w:pPr>
      <w:r w:rsidRPr="00B02105">
        <w:rPr>
          <w:rFonts w:asciiTheme="minorHAnsi" w:hAnsiTheme="minorHAnsi"/>
          <w:lang w:val="es-MX"/>
        </w:rPr>
        <w:t xml:space="preserve"> </w:t>
      </w:r>
    </w:p>
    <w:p w14:paraId="6DE264DF" w14:textId="77777777" w:rsidR="00333323" w:rsidRDefault="00DE63D2" w:rsidP="00DE63D2">
      <w:pPr>
        <w:pStyle w:val="numberedlist"/>
      </w:pPr>
      <w:r w:rsidRPr="00B02105">
        <w:t>Dirección de tu domicilio actual:</w:t>
      </w:r>
    </w:p>
    <w:p w14:paraId="43BC727B" w14:textId="6585316F" w:rsidR="00DE63D2" w:rsidRPr="00B02105" w:rsidRDefault="00DE63D2" w:rsidP="00333323">
      <w:pPr>
        <w:pStyle w:val="text-indented"/>
      </w:pPr>
      <w:r w:rsidRPr="00B02105">
        <w:t>Calle y número:</w:t>
      </w:r>
      <w:r w:rsidR="00333323">
        <w:rPr>
          <w:u w:val="single"/>
        </w:rPr>
        <w:t xml:space="preserve"> </w:t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Pr="00B02105">
        <w:rPr>
          <w:u w:val="single"/>
        </w:rPr>
        <w:tab/>
      </w:r>
      <w:r w:rsidRPr="00B02105">
        <w:rPr>
          <w:u w:val="single"/>
        </w:rPr>
        <w:tab/>
      </w:r>
      <w:r w:rsidRPr="00B02105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</w:p>
    <w:p w14:paraId="2F80C0FC" w14:textId="6C3012A4" w:rsidR="00DE63D2" w:rsidRPr="00B02105" w:rsidRDefault="00333323" w:rsidP="00DE63D2">
      <w:pPr>
        <w:pStyle w:val="text-indented"/>
      </w:pPr>
      <w:r>
        <w:t>Colonia: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9785763" w14:textId="77777777" w:rsidR="00DE63D2" w:rsidRPr="00B02105" w:rsidRDefault="00DE63D2" w:rsidP="00DE63D2">
      <w:pPr>
        <w:pStyle w:val="text-indented"/>
      </w:pPr>
    </w:p>
    <w:p w14:paraId="18BD7AFC" w14:textId="77777777" w:rsidR="00DE63D2" w:rsidRPr="00B02105" w:rsidRDefault="00DE63D2" w:rsidP="00D557AC">
      <w:pPr>
        <w:pStyle w:val="numberedlist"/>
      </w:pPr>
      <w:r w:rsidRPr="00B02105">
        <w:t xml:space="preserve">Número de teléfono de: </w:t>
      </w:r>
      <w:r w:rsidRPr="00333323">
        <w:rPr>
          <w:i/>
          <w:color w:val="4F81BD" w:themeColor="accent1"/>
        </w:rPr>
        <w:t>(Si no tiene teléfono poner un cero)</w:t>
      </w:r>
    </w:p>
    <w:p w14:paraId="7BD96D31" w14:textId="77777777" w:rsidR="00333323" w:rsidRDefault="00DE63D2" w:rsidP="00DE63D2">
      <w:pPr>
        <w:pStyle w:val="text-indented"/>
      </w:pPr>
      <w:r w:rsidRPr="00B02105">
        <w:t>Casa:</w:t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</w:p>
    <w:p w14:paraId="2954E7C9" w14:textId="0CD023C4" w:rsidR="00DE63D2" w:rsidRPr="00333323" w:rsidRDefault="00DE63D2" w:rsidP="00333323">
      <w:pPr>
        <w:pStyle w:val="text-indented"/>
        <w:spacing w:line="480" w:lineRule="auto"/>
        <w:rPr>
          <w:u w:val="single"/>
        </w:rPr>
      </w:pPr>
      <w:r w:rsidRPr="00B02105">
        <w:t xml:space="preserve">Celular: </w:t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</w:p>
    <w:p w14:paraId="7A75277D" w14:textId="77777777" w:rsidR="00FE6FCE" w:rsidRPr="00FE6FCE" w:rsidRDefault="00DE63D2" w:rsidP="005B0A7B">
      <w:pPr>
        <w:pStyle w:val="numberedlist"/>
        <w:spacing w:line="240" w:lineRule="auto"/>
      </w:pPr>
      <w:r w:rsidRPr="00B02105">
        <w:t>Dirección de correo electrónico</w:t>
      </w:r>
      <w:r w:rsidR="00333323">
        <w:t>:</w:t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="00333323">
        <w:rPr>
          <w:u w:val="single"/>
        </w:rPr>
        <w:tab/>
      </w:r>
      <w:r w:rsidRPr="00037B5F">
        <w:rPr>
          <w:i/>
        </w:rPr>
        <w:t xml:space="preserve"> </w:t>
      </w:r>
    </w:p>
    <w:p w14:paraId="394CD58C" w14:textId="7B78E2B7" w:rsidR="00DE63D2" w:rsidRDefault="00DE63D2" w:rsidP="00FE6FCE">
      <w:pPr>
        <w:pStyle w:val="instructions"/>
        <w:spacing w:line="600" w:lineRule="auto"/>
        <w:ind w:left="1080"/>
      </w:pPr>
      <w:r w:rsidRPr="00333323">
        <w:t>(Si no tiene correo electrónico poner un cero)</w:t>
      </w:r>
    </w:p>
    <w:p w14:paraId="679E6D81" w14:textId="77777777" w:rsidR="00FE6FCE" w:rsidRPr="00B02105" w:rsidRDefault="00FE6FCE" w:rsidP="00FE6FCE">
      <w:pPr>
        <w:pStyle w:val="instructions"/>
        <w:spacing w:line="600" w:lineRule="auto"/>
        <w:ind w:left="1080"/>
      </w:pPr>
    </w:p>
    <w:p w14:paraId="53A9394B" w14:textId="2423B7A8" w:rsidR="00DE63D2" w:rsidRPr="00B02105" w:rsidRDefault="005B0A7B" w:rsidP="005B0A7B">
      <w:pPr>
        <w:pStyle w:val="E-head"/>
        <w:spacing w:line="480" w:lineRule="auto"/>
      </w:pPr>
      <w:r w:rsidRPr="00492909">
        <w:rPr>
          <w:lang w:val="en-US"/>
        </w:rPr>
        <w:lastRenderedPageBreak/>
        <w:drawing>
          <wp:anchor distT="0" distB="0" distL="114300" distR="114300" simplePos="0" relativeHeight="251668480" behindDoc="1" locked="0" layoutInCell="1" allowOverlap="1" wp14:anchorId="094968A0" wp14:editId="66119695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63D2" w:rsidRPr="00B02105">
        <w:t>Sección</w:t>
      </w:r>
      <w:r w:rsidR="00DE63D2">
        <w:t xml:space="preserve"> sobre Características S</w:t>
      </w:r>
      <w:r w:rsidR="00DE63D2" w:rsidRPr="00B02105">
        <w:t>ocio-</w:t>
      </w:r>
      <w:r w:rsidR="00DE63D2">
        <w:t>D</w:t>
      </w:r>
      <w:r w:rsidR="00DE63D2" w:rsidRPr="00B02105">
        <w:t>emográficas</w:t>
      </w:r>
    </w:p>
    <w:p w14:paraId="1E07DF7E" w14:textId="77777777" w:rsidR="00DE63D2" w:rsidRPr="00B02105" w:rsidRDefault="00DE63D2" w:rsidP="00D557AC">
      <w:pPr>
        <w:pStyle w:val="numberedlist"/>
      </w:pPr>
      <w:r w:rsidRPr="00B02105">
        <w:t xml:space="preserve">¿Vives con tu mamá y/o papá actualmente?  </w:t>
      </w:r>
    </w:p>
    <w:p w14:paraId="2F15B82C" w14:textId="6FAE23B1" w:rsidR="00DE63D2" w:rsidRPr="00B02105" w:rsidRDefault="00DE63D2" w:rsidP="00DE63D2">
      <w:pPr>
        <w:pStyle w:val="text-indented"/>
      </w:pPr>
      <w:r w:rsidRPr="00B02105">
        <w:t>Sí, vivo con mi mamá</w:t>
      </w:r>
      <w:r w:rsidR="00FE6FCE">
        <w:rPr>
          <w:u w:val="single"/>
        </w:rPr>
        <w:tab/>
      </w:r>
      <w:r w:rsidR="00FE6FCE">
        <w:rPr>
          <w:u w:val="single"/>
        </w:rPr>
        <w:tab/>
      </w:r>
      <w:r w:rsidR="00FE6FCE">
        <w:rPr>
          <w:u w:val="single"/>
        </w:rPr>
        <w:tab/>
      </w:r>
      <w:r w:rsidRPr="00B02105">
        <w:t xml:space="preserve">1 </w:t>
      </w:r>
      <w:r w:rsidR="00FE6FCE">
        <w:t xml:space="preserve">  </w:t>
      </w:r>
      <w:r w:rsidRPr="00FE6FCE">
        <w:rPr>
          <w:i/>
          <w:color w:val="4F81BD" w:themeColor="accent1"/>
        </w:rPr>
        <w:t xml:space="preserve">(Pase a </w:t>
      </w:r>
      <w:r w:rsidR="00FE6FCE" w:rsidRPr="00FE6FCE">
        <w:rPr>
          <w:i/>
          <w:color w:val="4F81BD" w:themeColor="accent1"/>
        </w:rPr>
        <w:t>p</w:t>
      </w:r>
      <w:r w:rsidRPr="00FE6FCE">
        <w:rPr>
          <w:i/>
          <w:color w:val="4F81BD" w:themeColor="accent1"/>
        </w:rPr>
        <w:t>regunta 9)</w:t>
      </w:r>
    </w:p>
    <w:p w14:paraId="6F4729D4" w14:textId="069C265B" w:rsidR="00DE63D2" w:rsidRPr="00B02105" w:rsidRDefault="00DE63D2" w:rsidP="00DE63D2">
      <w:pPr>
        <w:pStyle w:val="text-indented"/>
      </w:pPr>
      <w:r w:rsidRPr="00B02105">
        <w:t>Sí, vivo con mi papá</w:t>
      </w:r>
      <w:r w:rsidR="00FE6FCE" w:rsidRPr="00FE6FCE">
        <w:rPr>
          <w:u w:val="single"/>
        </w:rPr>
        <w:tab/>
      </w:r>
      <w:r w:rsidR="00FE6FCE" w:rsidRPr="00FE6FCE">
        <w:rPr>
          <w:u w:val="single"/>
        </w:rPr>
        <w:tab/>
      </w:r>
      <w:r w:rsidR="00FE6FCE" w:rsidRPr="00FE6FCE">
        <w:rPr>
          <w:u w:val="single"/>
        </w:rPr>
        <w:tab/>
      </w:r>
      <w:r w:rsidRPr="00B02105">
        <w:t xml:space="preserve">2 </w:t>
      </w:r>
      <w:r w:rsidR="00FE6FCE">
        <w:t xml:space="preserve">  </w:t>
      </w:r>
      <w:r w:rsidR="00FE6FCE" w:rsidRPr="00FE6FCE">
        <w:rPr>
          <w:i/>
          <w:color w:val="4F81BD" w:themeColor="accent1"/>
        </w:rPr>
        <w:t>(Pase a pregunta 9)</w:t>
      </w:r>
    </w:p>
    <w:p w14:paraId="181C8C8D" w14:textId="2F7817A6" w:rsidR="00DE63D2" w:rsidRPr="00B02105" w:rsidRDefault="00DE63D2" w:rsidP="00DE63D2">
      <w:pPr>
        <w:pStyle w:val="text-indented"/>
      </w:pPr>
      <w:r w:rsidRPr="00B02105">
        <w:t>Sí, vivo con mi mamá y papá</w:t>
      </w:r>
      <w:r w:rsidR="00FE6FCE">
        <w:rPr>
          <w:spacing w:val="-2"/>
          <w:u w:val="single"/>
        </w:rPr>
        <w:tab/>
      </w:r>
      <w:r w:rsidR="00FE6FCE">
        <w:rPr>
          <w:spacing w:val="-2"/>
          <w:u w:val="single"/>
        </w:rPr>
        <w:tab/>
      </w:r>
      <w:r w:rsidRPr="00B02105">
        <w:rPr>
          <w:spacing w:val="-2"/>
        </w:rPr>
        <w:t xml:space="preserve">3 </w:t>
      </w:r>
      <w:r w:rsidR="00FE6FCE">
        <w:rPr>
          <w:spacing w:val="-2"/>
        </w:rPr>
        <w:t xml:space="preserve">  </w:t>
      </w:r>
      <w:r w:rsidR="00FE6FCE" w:rsidRPr="00FE6FCE">
        <w:rPr>
          <w:i/>
          <w:color w:val="4F81BD" w:themeColor="accent1"/>
        </w:rPr>
        <w:t>(Pase a pregunta 9)</w:t>
      </w:r>
    </w:p>
    <w:p w14:paraId="70E09E02" w14:textId="277C98A7" w:rsidR="00DE63D2" w:rsidRPr="00B02105" w:rsidRDefault="00FE6FCE" w:rsidP="005B0A7B">
      <w:pPr>
        <w:pStyle w:val="text-indented"/>
        <w:spacing w:line="480" w:lineRule="auto"/>
      </w:pPr>
      <w:r>
        <w:t>No</w:t>
      </w:r>
      <w:r w:rsidR="00DE63D2" w:rsidRPr="00FE6FCE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E63D2" w:rsidRPr="00B02105">
        <w:t>4</w:t>
      </w:r>
    </w:p>
    <w:p w14:paraId="3DB6F893" w14:textId="0BAC579B" w:rsidR="00DE63D2" w:rsidRPr="00B02105" w:rsidRDefault="00DE63D2" w:rsidP="00FE6FCE">
      <w:pPr>
        <w:pStyle w:val="numberedlist"/>
        <w:spacing w:line="480" w:lineRule="auto"/>
      </w:pPr>
      <w:r w:rsidRPr="00B02105">
        <w:t>Si no vives con tu papá y/o mamá, ¿qui</w:t>
      </w:r>
      <w:r w:rsidR="00FE6FCE">
        <w:t>én es el/la jefe de tu hogar?</w:t>
      </w:r>
      <w:r w:rsidR="00FE6FCE" w:rsidRPr="00FE6FCE">
        <w:rPr>
          <w:u w:val="single"/>
        </w:rPr>
        <w:tab/>
      </w:r>
      <w:r w:rsidR="00FE6FCE" w:rsidRPr="00FE6FCE">
        <w:rPr>
          <w:u w:val="single"/>
        </w:rPr>
        <w:tab/>
      </w:r>
      <w:r w:rsidR="00FE6FCE" w:rsidRPr="00FE6FCE">
        <w:rPr>
          <w:u w:val="single"/>
        </w:rPr>
        <w:tab/>
      </w:r>
      <w:r w:rsidR="00FE6FCE" w:rsidRPr="00FE6FCE">
        <w:rPr>
          <w:u w:val="single"/>
        </w:rPr>
        <w:tab/>
      </w:r>
    </w:p>
    <w:p w14:paraId="2F6AE337" w14:textId="77777777" w:rsidR="00DE63D2" w:rsidRPr="00B02105" w:rsidRDefault="00DE63D2" w:rsidP="00D557AC">
      <w:pPr>
        <w:pStyle w:val="numberedlist"/>
      </w:pPr>
      <w:r w:rsidRPr="00B02105">
        <w:t xml:space="preserve">¿Cuál es tu estado civil? </w:t>
      </w:r>
      <w:r w:rsidRPr="00FE6FCE">
        <w:rPr>
          <w:i/>
          <w:color w:val="4F81BD" w:themeColor="accent1"/>
        </w:rPr>
        <w:t>(LEER)</w:t>
      </w:r>
    </w:p>
    <w:p w14:paraId="329B7738" w14:textId="1DE58231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Soltero/a</w:t>
      </w:r>
      <w:r w:rsidR="00FE6FCE">
        <w:rPr>
          <w:spacing w:val="-2"/>
          <w:u w:val="single"/>
        </w:rPr>
        <w:tab/>
      </w:r>
      <w:r w:rsidR="00FE6FCE">
        <w:rPr>
          <w:spacing w:val="-2"/>
          <w:u w:val="single"/>
        </w:rPr>
        <w:tab/>
      </w:r>
      <w:r w:rsidR="00FE6FCE">
        <w:rPr>
          <w:spacing w:val="-2"/>
          <w:u w:val="single"/>
        </w:rPr>
        <w:tab/>
      </w:r>
      <w:r w:rsidR="00FE6FCE">
        <w:rPr>
          <w:spacing w:val="-2"/>
          <w:u w:val="single"/>
        </w:rPr>
        <w:tab/>
      </w:r>
      <w:r w:rsidRPr="00B02105">
        <w:rPr>
          <w:spacing w:val="-2"/>
        </w:rPr>
        <w:t>1</w:t>
      </w:r>
    </w:p>
    <w:p w14:paraId="113968B4" w14:textId="54E372CE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Casado/a</w:t>
      </w:r>
      <w:r w:rsidR="00FE6FCE">
        <w:rPr>
          <w:spacing w:val="-2"/>
          <w:u w:val="single"/>
        </w:rPr>
        <w:tab/>
      </w:r>
      <w:r w:rsidR="00FE6FCE">
        <w:rPr>
          <w:spacing w:val="-2"/>
          <w:u w:val="single"/>
        </w:rPr>
        <w:tab/>
      </w:r>
      <w:r w:rsidR="00FE6FCE">
        <w:rPr>
          <w:spacing w:val="-2"/>
          <w:u w:val="single"/>
        </w:rPr>
        <w:tab/>
      </w:r>
      <w:r w:rsidR="00FE6FCE">
        <w:rPr>
          <w:spacing w:val="-2"/>
          <w:u w:val="single"/>
        </w:rPr>
        <w:tab/>
      </w:r>
      <w:r w:rsidRPr="00B02105">
        <w:rPr>
          <w:spacing w:val="-2"/>
        </w:rPr>
        <w:t>2</w:t>
      </w:r>
    </w:p>
    <w:p w14:paraId="62726E32" w14:textId="1AE2ACCF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Unión libre</w:t>
      </w:r>
      <w:r w:rsidR="00FE6FCE">
        <w:rPr>
          <w:bCs/>
          <w:u w:val="single"/>
        </w:rPr>
        <w:tab/>
      </w:r>
      <w:r w:rsidR="00FE6FCE">
        <w:rPr>
          <w:bCs/>
          <w:u w:val="single"/>
        </w:rPr>
        <w:tab/>
      </w:r>
      <w:r w:rsidR="00FE6FCE">
        <w:rPr>
          <w:bCs/>
          <w:u w:val="single"/>
        </w:rPr>
        <w:tab/>
      </w:r>
      <w:r w:rsidR="00FE6FCE">
        <w:rPr>
          <w:bCs/>
          <w:u w:val="single"/>
        </w:rPr>
        <w:tab/>
      </w:r>
      <w:r w:rsidRPr="00B02105">
        <w:rPr>
          <w:spacing w:val="-2"/>
        </w:rPr>
        <w:t xml:space="preserve">3 </w:t>
      </w:r>
    </w:p>
    <w:p w14:paraId="5AFA65D4" w14:textId="4435F584" w:rsidR="00DE63D2" w:rsidRPr="00B02105" w:rsidRDefault="00DE63D2" w:rsidP="00DE63D2">
      <w:pPr>
        <w:pStyle w:val="text-indented"/>
        <w:rPr>
          <w:spacing w:val="-2"/>
          <w:lang w:val="pt-BR"/>
        </w:rPr>
      </w:pPr>
      <w:r w:rsidRPr="00B02105">
        <w:rPr>
          <w:bCs/>
          <w:lang w:val="pt-BR"/>
        </w:rPr>
        <w:t>Divorciado/a o separado/a</w:t>
      </w:r>
      <w:r w:rsidR="00FE6FCE">
        <w:rPr>
          <w:spacing w:val="-2"/>
          <w:u w:val="single"/>
          <w:lang w:val="pt-BR"/>
        </w:rPr>
        <w:tab/>
      </w:r>
      <w:r w:rsidR="00FE6FCE">
        <w:rPr>
          <w:spacing w:val="-2"/>
          <w:u w:val="single"/>
          <w:lang w:val="pt-BR"/>
        </w:rPr>
        <w:tab/>
      </w:r>
      <w:r w:rsidRPr="00B02105">
        <w:rPr>
          <w:spacing w:val="-2"/>
          <w:lang w:val="pt-BR"/>
        </w:rPr>
        <w:t>4</w:t>
      </w:r>
    </w:p>
    <w:p w14:paraId="432911E4" w14:textId="71F912BC" w:rsidR="00DE63D2" w:rsidRPr="005B0A7B" w:rsidRDefault="00DE63D2" w:rsidP="005B0A7B">
      <w:pPr>
        <w:pStyle w:val="text-indented"/>
        <w:spacing w:line="480" w:lineRule="auto"/>
        <w:rPr>
          <w:spacing w:val="-2"/>
          <w:lang w:val="es-AR"/>
        </w:rPr>
      </w:pPr>
      <w:r w:rsidRPr="00B02105">
        <w:rPr>
          <w:spacing w:val="-2"/>
          <w:lang w:val="es-AR"/>
        </w:rPr>
        <w:t>Viudo/a</w:t>
      </w:r>
      <w:r w:rsidR="00FE6FCE">
        <w:rPr>
          <w:spacing w:val="-2"/>
          <w:u w:val="single"/>
          <w:lang w:val="es-AR"/>
        </w:rPr>
        <w:tab/>
      </w:r>
      <w:r w:rsidR="00FE6FCE">
        <w:rPr>
          <w:spacing w:val="-2"/>
          <w:u w:val="single"/>
          <w:lang w:val="es-AR"/>
        </w:rPr>
        <w:tab/>
      </w:r>
      <w:r w:rsidR="00FE6FCE">
        <w:rPr>
          <w:spacing w:val="-2"/>
          <w:u w:val="single"/>
          <w:lang w:val="es-AR"/>
        </w:rPr>
        <w:tab/>
      </w:r>
      <w:r w:rsidR="00FE6FCE">
        <w:rPr>
          <w:spacing w:val="-2"/>
          <w:u w:val="single"/>
          <w:lang w:val="es-AR"/>
        </w:rPr>
        <w:tab/>
      </w:r>
      <w:r w:rsidRPr="00B02105">
        <w:rPr>
          <w:spacing w:val="-2"/>
          <w:lang w:val="es-AR"/>
        </w:rPr>
        <w:t>5</w:t>
      </w:r>
    </w:p>
    <w:p w14:paraId="19A02A1A" w14:textId="5C8EFD54" w:rsidR="00DE63D2" w:rsidRPr="00B02105" w:rsidRDefault="00DE63D2" w:rsidP="00D557AC">
      <w:pPr>
        <w:pStyle w:val="numberedlist"/>
      </w:pPr>
      <w:r w:rsidRPr="00B02105">
        <w:t>¿Tienes hijos?</w:t>
      </w:r>
    </w:p>
    <w:p w14:paraId="307BEBDB" w14:textId="4580559E" w:rsidR="00DE63D2" w:rsidRPr="0000222B" w:rsidRDefault="00DE63D2" w:rsidP="00DE63D2">
      <w:pPr>
        <w:pStyle w:val="text-indented"/>
        <w:rPr>
          <w:u w:val="single"/>
        </w:rPr>
      </w:pPr>
      <w:r w:rsidRPr="00FE6FCE">
        <w:t>Sí</w:t>
      </w:r>
      <w:r w:rsidR="00FE6FCE" w:rsidRPr="00FE6FCE">
        <w:rPr>
          <w:u w:val="single"/>
        </w:rPr>
        <w:tab/>
      </w:r>
      <w:r w:rsidR="00FE6FCE" w:rsidRPr="00FE6FCE">
        <w:rPr>
          <w:u w:val="single"/>
        </w:rPr>
        <w:tab/>
      </w:r>
      <w:r w:rsidRPr="00FE6FCE">
        <w:t>1</w:t>
      </w:r>
      <w:r w:rsidR="00FE6FCE">
        <w:t xml:space="preserve"> </w:t>
      </w:r>
      <w:r w:rsidR="0000222B">
        <w:t>→ ¿Cuántos?</w:t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="0000222B">
        <w:rPr>
          <w:u w:val="single"/>
        </w:rPr>
        <w:tab/>
      </w:r>
    </w:p>
    <w:p w14:paraId="1D14042E" w14:textId="2CAE45C6" w:rsidR="00DE63D2" w:rsidRPr="00B02105" w:rsidRDefault="00DE63D2" w:rsidP="00DE63D2">
      <w:pPr>
        <w:pStyle w:val="text-indented"/>
      </w:pPr>
      <w:r w:rsidRPr="0000222B">
        <w:t>No</w:t>
      </w:r>
      <w:r w:rsidR="0000222B" w:rsidRPr="00FE6FCE">
        <w:rPr>
          <w:u w:val="single"/>
        </w:rPr>
        <w:tab/>
      </w:r>
      <w:r w:rsidR="0000222B">
        <w:rPr>
          <w:u w:val="single"/>
        </w:rPr>
        <w:tab/>
      </w:r>
      <w:r w:rsidRPr="0000222B">
        <w:t>2</w:t>
      </w:r>
    </w:p>
    <w:p w14:paraId="23F12776" w14:textId="77777777" w:rsidR="00DE63D2" w:rsidRPr="00B02105" w:rsidRDefault="00DE63D2" w:rsidP="00DE63D2">
      <w:pPr>
        <w:pStyle w:val="text-indented"/>
        <w:rPr>
          <w:color w:val="FF0000"/>
        </w:rPr>
      </w:pPr>
      <w:r w:rsidRPr="00B02105">
        <w:rPr>
          <w:color w:val="FF0000"/>
        </w:rPr>
        <w:tab/>
      </w:r>
    </w:p>
    <w:p w14:paraId="7583B008" w14:textId="77777777" w:rsidR="00DE63D2" w:rsidRPr="00B02105" w:rsidRDefault="00DE63D2" w:rsidP="0000222B">
      <w:pPr>
        <w:pStyle w:val="E-head"/>
        <w:spacing w:line="480" w:lineRule="auto"/>
      </w:pPr>
      <w:r>
        <w:t>Sección s</w:t>
      </w:r>
      <w:r w:rsidRPr="00B02105">
        <w:t xml:space="preserve">obre Educación </w:t>
      </w:r>
    </w:p>
    <w:p w14:paraId="577A026B" w14:textId="4F5A0DDE" w:rsidR="00DE63D2" w:rsidRPr="005B0A7B" w:rsidRDefault="00DE63D2" w:rsidP="0000222B">
      <w:pPr>
        <w:pStyle w:val="numberedlist"/>
        <w:spacing w:line="480" w:lineRule="auto"/>
        <w:rPr>
          <w:lang w:val="es-AR"/>
        </w:rPr>
      </w:pPr>
      <w:r w:rsidRPr="005B0A7B">
        <w:rPr>
          <w:lang w:val="es-AR"/>
        </w:rPr>
        <w:t>¿Cuántos grados (años) de educación formal has aprobado satisfactoriamente?</w:t>
      </w:r>
      <w:r w:rsidR="0000222B" w:rsidRPr="005B0A7B">
        <w:rPr>
          <w:u w:val="single"/>
          <w:lang w:val="es-AR"/>
        </w:rPr>
        <w:tab/>
      </w:r>
      <w:r w:rsidR="0000222B" w:rsidRPr="005B0A7B">
        <w:rPr>
          <w:u w:val="single"/>
          <w:lang w:val="es-AR"/>
        </w:rPr>
        <w:tab/>
      </w:r>
      <w:r w:rsidRPr="005B0A7B">
        <w:rPr>
          <w:lang w:val="es-AR"/>
        </w:rPr>
        <w:t>años</w:t>
      </w:r>
    </w:p>
    <w:p w14:paraId="7EBBAC11" w14:textId="77777777" w:rsidR="00DE63D2" w:rsidRPr="005B0A7B" w:rsidRDefault="00DE63D2" w:rsidP="00D557AC">
      <w:pPr>
        <w:pStyle w:val="numberedlist"/>
        <w:rPr>
          <w:lang w:val="es-AR"/>
        </w:rPr>
      </w:pPr>
      <w:r w:rsidRPr="005B0A7B">
        <w:rPr>
          <w:lang w:val="es-AR"/>
        </w:rPr>
        <w:t xml:space="preserve">Entonces, ¿llegaste a terminar? </w:t>
      </w:r>
      <w:r w:rsidRPr="005B0A7B">
        <w:rPr>
          <w:i/>
          <w:color w:val="4F81BD" w:themeColor="accent1"/>
          <w:lang w:val="es-AR"/>
        </w:rPr>
        <w:t>(Leer y escoger el nivel más alto que ese joven alcanzó según los años aprobados)</w:t>
      </w:r>
      <w:r w:rsidRPr="005B0A7B">
        <w:rPr>
          <w:lang w:val="es-AR"/>
        </w:rPr>
        <w:t xml:space="preserve">  </w:t>
      </w:r>
    </w:p>
    <w:p w14:paraId="00C50948" w14:textId="73A39F92" w:rsidR="00DE63D2" w:rsidRPr="00B02105" w:rsidRDefault="00DE63D2" w:rsidP="00DE63D2">
      <w:pPr>
        <w:pStyle w:val="text-indented"/>
        <w:rPr>
          <w:b/>
          <w:lang w:val="es-AR"/>
        </w:rPr>
      </w:pPr>
      <w:r w:rsidRPr="00B02105">
        <w:rPr>
          <w:lang w:val="es-AR"/>
        </w:rPr>
        <w:t>Menos de la primaria completa</w:t>
      </w:r>
      <w:r w:rsidR="0000222B" w:rsidRPr="00FE6FCE">
        <w:rPr>
          <w:u w:val="single"/>
        </w:rPr>
        <w:tab/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Pr="00B02105">
        <w:rPr>
          <w:lang w:val="es-AR"/>
        </w:rPr>
        <w:t xml:space="preserve">1 </w:t>
      </w:r>
      <w:r w:rsidR="0000222B">
        <w:rPr>
          <w:lang w:val="es-AR"/>
        </w:rPr>
        <w:t xml:space="preserve">  </w:t>
      </w:r>
      <w:r w:rsidRPr="00B02105">
        <w:rPr>
          <w:lang w:val="es-AR"/>
        </w:rPr>
        <w:t>(Tiene menos de 6 años aprobados)</w:t>
      </w:r>
    </w:p>
    <w:p w14:paraId="2201C16F" w14:textId="672D8B4A" w:rsidR="00DE63D2" w:rsidRPr="00B02105" w:rsidRDefault="00DE63D2" w:rsidP="00DE63D2">
      <w:pPr>
        <w:pStyle w:val="text-indented"/>
        <w:rPr>
          <w:b/>
          <w:lang w:val="es-AR"/>
        </w:rPr>
      </w:pPr>
      <w:r w:rsidRPr="00B02105">
        <w:rPr>
          <w:lang w:val="es-AR"/>
        </w:rPr>
        <w:t>La primaria completa</w:t>
      </w:r>
      <w:r w:rsidR="0000222B" w:rsidRPr="00FE6FCE">
        <w:rPr>
          <w:u w:val="single"/>
        </w:rPr>
        <w:tab/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Pr="00B02105">
        <w:rPr>
          <w:lang w:val="es-AR"/>
        </w:rPr>
        <w:t xml:space="preserve">2 </w:t>
      </w:r>
      <w:r w:rsidR="0000222B">
        <w:rPr>
          <w:lang w:val="es-AR"/>
        </w:rPr>
        <w:t xml:space="preserve">  </w:t>
      </w:r>
      <w:r w:rsidRPr="00B02105">
        <w:rPr>
          <w:lang w:val="es-AR"/>
        </w:rPr>
        <w:t>(Tiene 6 años aprobados)</w:t>
      </w:r>
    </w:p>
    <w:p w14:paraId="38669498" w14:textId="59457B69" w:rsidR="00DE63D2" w:rsidRPr="00B02105" w:rsidRDefault="00DE63D2" w:rsidP="00DE63D2">
      <w:pPr>
        <w:pStyle w:val="text-indented"/>
        <w:rPr>
          <w:b/>
          <w:lang w:val="es-AR"/>
        </w:rPr>
      </w:pPr>
      <w:r w:rsidRPr="00B02105">
        <w:rPr>
          <w:lang w:val="es-AR"/>
        </w:rPr>
        <w:t>La secundaria completa</w:t>
      </w:r>
      <w:r w:rsidR="0000222B" w:rsidRPr="00FE6FCE">
        <w:rPr>
          <w:u w:val="single"/>
        </w:rPr>
        <w:tab/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Pr="00B02105">
        <w:rPr>
          <w:lang w:val="es-AR"/>
        </w:rPr>
        <w:t xml:space="preserve">3 </w:t>
      </w:r>
      <w:r w:rsidR="0000222B">
        <w:rPr>
          <w:lang w:val="es-AR"/>
        </w:rPr>
        <w:t xml:space="preserve">  </w:t>
      </w:r>
      <w:r w:rsidRPr="00B02105">
        <w:rPr>
          <w:lang w:val="es-AR"/>
        </w:rPr>
        <w:t>(Tiene 9 años aprobados)</w:t>
      </w:r>
    </w:p>
    <w:p w14:paraId="525F6552" w14:textId="599C49B4" w:rsidR="00DE63D2" w:rsidRPr="00B02105" w:rsidRDefault="00DE63D2" w:rsidP="00DE63D2">
      <w:pPr>
        <w:pStyle w:val="text-indented"/>
        <w:rPr>
          <w:b/>
          <w:lang w:val="es-AR"/>
        </w:rPr>
      </w:pPr>
      <w:r w:rsidRPr="00B02105">
        <w:rPr>
          <w:lang w:val="es-AR"/>
        </w:rPr>
        <w:t>La prepa completa</w:t>
      </w:r>
      <w:r w:rsidR="0000222B" w:rsidRPr="00FE6FCE">
        <w:rPr>
          <w:u w:val="single"/>
        </w:rPr>
        <w:tab/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Pr="00B02105">
        <w:rPr>
          <w:lang w:val="es-AR"/>
        </w:rPr>
        <w:t xml:space="preserve">4 </w:t>
      </w:r>
      <w:r w:rsidR="0000222B">
        <w:rPr>
          <w:lang w:val="es-AR"/>
        </w:rPr>
        <w:t xml:space="preserve">  </w:t>
      </w:r>
      <w:r w:rsidRPr="00B02105">
        <w:rPr>
          <w:lang w:val="es-AR"/>
        </w:rPr>
        <w:t>(Tiene 12 años aprobados)</w:t>
      </w:r>
    </w:p>
    <w:p w14:paraId="237FDB35" w14:textId="5BC46112" w:rsidR="00DE63D2" w:rsidRDefault="00DE63D2" w:rsidP="00DE63D2">
      <w:pPr>
        <w:pStyle w:val="text-indented"/>
        <w:rPr>
          <w:b/>
          <w:lang w:val="es-AR"/>
        </w:rPr>
      </w:pPr>
      <w:r w:rsidRPr="00B02105">
        <w:rPr>
          <w:lang w:val="es-AR"/>
        </w:rPr>
        <w:t>La universidad completa</w:t>
      </w:r>
      <w:r w:rsidR="0000222B" w:rsidRPr="00FE6FCE">
        <w:rPr>
          <w:u w:val="single"/>
        </w:rPr>
        <w:tab/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Pr="00B02105">
        <w:rPr>
          <w:lang w:val="es-AR"/>
        </w:rPr>
        <w:t xml:space="preserve">5 </w:t>
      </w:r>
      <w:r w:rsidR="0000222B">
        <w:rPr>
          <w:lang w:val="es-AR"/>
        </w:rPr>
        <w:t xml:space="preserve">  </w:t>
      </w:r>
      <w:r w:rsidRPr="00B02105">
        <w:rPr>
          <w:lang w:val="es-AR"/>
        </w:rPr>
        <w:t>(Tiene una licenciatura, o sea, terminó la universidad)</w:t>
      </w:r>
    </w:p>
    <w:p w14:paraId="6A87B7D0" w14:textId="77777777" w:rsidR="0000222B" w:rsidRPr="0000222B" w:rsidRDefault="0000222B" w:rsidP="0000222B">
      <w:pPr>
        <w:pStyle w:val="text-indented"/>
        <w:spacing w:line="240" w:lineRule="auto"/>
        <w:rPr>
          <w:b/>
          <w:lang w:val="es-AR"/>
        </w:rPr>
      </w:pPr>
    </w:p>
    <w:p w14:paraId="7B093A8B" w14:textId="77777777" w:rsidR="00DE63D2" w:rsidRPr="00B02105" w:rsidRDefault="00DE63D2" w:rsidP="00D557AC">
      <w:pPr>
        <w:pStyle w:val="numberedlist"/>
      </w:pPr>
      <w:r w:rsidRPr="00B02105">
        <w:t>Desde qu</w:t>
      </w:r>
      <w:r>
        <w:t>e</w:t>
      </w:r>
      <w:r w:rsidRPr="00B02105">
        <w:t xml:space="preserve"> entraste al </w:t>
      </w:r>
      <w:r>
        <w:t>programa de empleabilidad juvenil</w:t>
      </w:r>
      <w:r w:rsidRPr="00B02105">
        <w:t xml:space="preserve">, ¿has recibido algún diploma de una institución educativa? </w:t>
      </w:r>
      <w:r w:rsidRPr="00710335">
        <w:rPr>
          <w:i/>
          <w:color w:val="4F81BD" w:themeColor="accent1"/>
        </w:rPr>
        <w:t>(OJO: este cohorte comenzó en oct</w:t>
      </w:r>
      <w:bookmarkStart w:id="0" w:name="_GoBack"/>
      <w:bookmarkEnd w:id="0"/>
      <w:r w:rsidRPr="00710335">
        <w:rPr>
          <w:i/>
          <w:color w:val="4F81BD" w:themeColor="accent1"/>
        </w:rPr>
        <w:t>ubre 2013)</w:t>
      </w:r>
    </w:p>
    <w:p w14:paraId="3905FFB1" w14:textId="4658B993" w:rsidR="005B0A7B" w:rsidRDefault="00DE63D2" w:rsidP="00DE63D2">
      <w:pPr>
        <w:pStyle w:val="text-indented"/>
        <w:rPr>
          <w:u w:val="single"/>
        </w:rPr>
      </w:pPr>
      <w:r w:rsidRPr="00B02105">
        <w:t>Sí</w:t>
      </w:r>
      <w:r w:rsidR="0000222B" w:rsidRPr="00FE6FCE">
        <w:rPr>
          <w:u w:val="single"/>
        </w:rPr>
        <w:tab/>
      </w:r>
      <w:r w:rsidR="0000222B">
        <w:rPr>
          <w:u w:val="single"/>
        </w:rPr>
        <w:tab/>
      </w:r>
      <w:r w:rsidRPr="00B02105">
        <w:t>1</w:t>
      </w:r>
      <w:r w:rsidR="005B0A7B">
        <w:t xml:space="preserve"> → </w:t>
      </w:r>
      <w:r w:rsidRPr="00B02105">
        <w:t>¿Qué tipo de diploma?</w:t>
      </w:r>
      <w:r w:rsidR="005B0A7B">
        <w:rPr>
          <w:u w:val="single"/>
        </w:rPr>
        <w:tab/>
      </w:r>
      <w:r w:rsidR="005B0A7B">
        <w:rPr>
          <w:u w:val="single"/>
        </w:rPr>
        <w:tab/>
      </w:r>
      <w:r w:rsidR="005B0A7B">
        <w:rPr>
          <w:u w:val="single"/>
        </w:rPr>
        <w:tab/>
      </w:r>
      <w:r w:rsidR="005B0A7B">
        <w:rPr>
          <w:u w:val="single"/>
        </w:rPr>
        <w:tab/>
      </w:r>
      <w:r w:rsidR="005B0A7B">
        <w:rPr>
          <w:u w:val="single"/>
        </w:rPr>
        <w:tab/>
      </w:r>
      <w:r w:rsidR="005B0A7B">
        <w:rPr>
          <w:u w:val="single"/>
        </w:rPr>
        <w:tab/>
      </w:r>
      <w:r w:rsidR="005B0A7B">
        <w:rPr>
          <w:u w:val="single"/>
        </w:rPr>
        <w:tab/>
      </w:r>
    </w:p>
    <w:p w14:paraId="2DCBDDD3" w14:textId="68B94AEF" w:rsidR="00DE63D2" w:rsidRPr="00B02105" w:rsidRDefault="005B0A7B" w:rsidP="00DE63D2">
      <w:pPr>
        <w:pStyle w:val="text-indented"/>
        <w:rPr>
          <w:b/>
          <w:lang w:val="en-US"/>
        </w:rPr>
      </w:pPr>
      <w:r>
        <w:rPr>
          <w:lang w:val="en-US"/>
        </w:rPr>
        <w:t>No</w:t>
      </w:r>
      <w:r w:rsidRPr="005B0A7B">
        <w:rPr>
          <w:u w:val="single"/>
          <w:lang w:val="en-US"/>
        </w:rPr>
        <w:tab/>
      </w:r>
      <w:r w:rsidRPr="005B0A7B">
        <w:rPr>
          <w:u w:val="single"/>
          <w:lang w:val="en-US"/>
        </w:rPr>
        <w:tab/>
      </w:r>
      <w:r w:rsidR="00DE63D2" w:rsidRPr="00B02105">
        <w:rPr>
          <w:lang w:val="en-US"/>
        </w:rPr>
        <w:t>2</w:t>
      </w:r>
    </w:p>
    <w:p w14:paraId="0109B894" w14:textId="77777777" w:rsidR="00DE63D2" w:rsidRPr="00B02105" w:rsidRDefault="00DE63D2" w:rsidP="00DE63D2">
      <w:pPr>
        <w:pStyle w:val="text-indented"/>
        <w:rPr>
          <w:lang w:val="en-US"/>
        </w:rPr>
      </w:pPr>
    </w:p>
    <w:p w14:paraId="6CFABFD5" w14:textId="4BCAC73E" w:rsidR="00DE63D2" w:rsidRPr="005B0A7B" w:rsidRDefault="005B0A7B" w:rsidP="00D557AC">
      <w:pPr>
        <w:pStyle w:val="numberedlist"/>
      </w:pPr>
      <w:r w:rsidRPr="00492909">
        <w:rPr>
          <w:lang w:val="en-US"/>
        </w:rPr>
        <w:lastRenderedPageBreak/>
        <w:drawing>
          <wp:anchor distT="0" distB="0" distL="114300" distR="114300" simplePos="0" relativeHeight="251670528" behindDoc="1" locked="0" layoutInCell="1" allowOverlap="1" wp14:anchorId="3D4A6BB1" wp14:editId="70CC323E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63D2" w:rsidRPr="005B0A7B">
        <w:t xml:space="preserve">Desde que egresaste del programa de empleabilidad juvenil, ¿has recibido algún tipo de certificado?  </w:t>
      </w:r>
      <w:r w:rsidR="00DE63D2" w:rsidRPr="005B0A7B">
        <w:rPr>
          <w:i/>
          <w:color w:val="4F81BD" w:themeColor="accent1"/>
        </w:rPr>
        <w:t>(No incluye el certificado del proyecto)</w:t>
      </w:r>
    </w:p>
    <w:p w14:paraId="2777D9A1" w14:textId="77777777" w:rsidR="0000222B" w:rsidRDefault="00DE63D2" w:rsidP="00DE63D2">
      <w:pPr>
        <w:pStyle w:val="text-indented"/>
      </w:pPr>
      <w:r w:rsidRPr="00B02105">
        <w:t>Sí</w:t>
      </w:r>
      <w:r w:rsidR="0000222B" w:rsidRPr="0000222B">
        <w:rPr>
          <w:u w:val="single"/>
        </w:rPr>
        <w:tab/>
      </w:r>
      <w:r w:rsidR="0000222B" w:rsidRPr="0000222B">
        <w:rPr>
          <w:u w:val="single"/>
        </w:rPr>
        <w:tab/>
      </w:r>
      <w:r w:rsidR="0000222B">
        <w:t>1</w:t>
      </w:r>
      <w:r w:rsidRPr="00B02105">
        <w:t xml:space="preserve"> </w:t>
      </w:r>
      <w:r w:rsidR="0000222B">
        <w:t xml:space="preserve">→ </w:t>
      </w:r>
      <w:r w:rsidRPr="00B02105">
        <w:t>¿De dónde</w:t>
      </w:r>
      <w:r w:rsidR="0000222B">
        <w:t>?</w:t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="0000222B">
        <w:rPr>
          <w:u w:val="single"/>
        </w:rPr>
        <w:tab/>
      </w:r>
    </w:p>
    <w:p w14:paraId="11DB87BE" w14:textId="73CA8F0F" w:rsidR="00DE63D2" w:rsidRPr="00B02105" w:rsidRDefault="00DE63D2" w:rsidP="0000222B">
      <w:pPr>
        <w:pStyle w:val="text-indented"/>
        <w:spacing w:line="480" w:lineRule="auto"/>
      </w:pPr>
      <w:r w:rsidRPr="00B02105">
        <w:t>No</w:t>
      </w:r>
      <w:r w:rsidR="0000222B" w:rsidRPr="0000222B">
        <w:rPr>
          <w:u w:val="single"/>
        </w:rPr>
        <w:tab/>
      </w:r>
      <w:r w:rsidR="0000222B" w:rsidRPr="0000222B">
        <w:rPr>
          <w:u w:val="single"/>
        </w:rPr>
        <w:tab/>
      </w:r>
      <w:r w:rsidRPr="00B02105">
        <w:t>2</w:t>
      </w:r>
    </w:p>
    <w:p w14:paraId="2DF337F3" w14:textId="77777777" w:rsidR="00DE63D2" w:rsidRPr="00B02105" w:rsidRDefault="00DE63D2" w:rsidP="00D557AC">
      <w:pPr>
        <w:pStyle w:val="numberedlist"/>
      </w:pPr>
      <w:r w:rsidRPr="00B02105">
        <w:rPr>
          <w:lang w:val="es-AR"/>
        </w:rPr>
        <w:t xml:space="preserve">¿Estás inscrito actualmente en algún programa o institución educativa?  </w:t>
      </w:r>
    </w:p>
    <w:p w14:paraId="66B63A65" w14:textId="1FCC0A14" w:rsidR="00DE63D2" w:rsidRPr="00B02105" w:rsidRDefault="0000222B" w:rsidP="0000222B">
      <w:pPr>
        <w:pStyle w:val="text-indented"/>
        <w:spacing w:line="480" w:lineRule="auto"/>
      </w:pPr>
      <w:r w:rsidRPr="00B02105">
        <w:t>Sí</w:t>
      </w:r>
      <w:r w:rsidRPr="0000222B">
        <w:rPr>
          <w:u w:val="single"/>
        </w:rPr>
        <w:tab/>
      </w:r>
      <w:r w:rsidRPr="0000222B">
        <w:rPr>
          <w:u w:val="single"/>
        </w:rPr>
        <w:tab/>
      </w:r>
      <w:r>
        <w:t>1</w:t>
      </w:r>
      <w:r w:rsidRPr="00B02105">
        <w:t xml:space="preserve"> </w:t>
      </w:r>
      <w:r>
        <w:t xml:space="preserve">→ </w:t>
      </w:r>
      <w:r w:rsidR="00DE63D2" w:rsidRPr="00B02105">
        <w:rPr>
          <w:lang w:val="es-AR"/>
        </w:rPr>
        <w:t>Nombre de la institución: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</w:t>
      </w:r>
      <w:r w:rsidR="00DE63D2" w:rsidRPr="00B02105">
        <w:rPr>
          <w:lang w:val="es-AR"/>
        </w:rPr>
        <w:t xml:space="preserve"> </w:t>
      </w:r>
      <w:r w:rsidR="00DE63D2" w:rsidRPr="0000222B">
        <w:rPr>
          <w:i/>
          <w:color w:val="4F81BD" w:themeColor="accent1"/>
          <w:lang w:val="es-AR"/>
        </w:rPr>
        <w:t>(Pase</w:t>
      </w:r>
      <w:r w:rsidR="00DE63D2" w:rsidRPr="0000222B">
        <w:rPr>
          <w:i/>
          <w:color w:val="4F81BD" w:themeColor="accent1"/>
        </w:rPr>
        <w:t xml:space="preserve"> a </w:t>
      </w:r>
      <w:r w:rsidRPr="0000222B">
        <w:rPr>
          <w:i/>
          <w:color w:val="4F81BD" w:themeColor="accent1"/>
        </w:rPr>
        <w:t>p</w:t>
      </w:r>
      <w:r w:rsidR="00DE63D2" w:rsidRPr="0000222B">
        <w:rPr>
          <w:i/>
          <w:color w:val="4F81BD" w:themeColor="accent1"/>
        </w:rPr>
        <w:t>regunta 17)</w:t>
      </w:r>
    </w:p>
    <w:p w14:paraId="77EB1BB7" w14:textId="77777777" w:rsidR="00DE63D2" w:rsidRPr="0000222B" w:rsidRDefault="00DE63D2" w:rsidP="0000222B">
      <w:pPr>
        <w:pStyle w:val="text-indented"/>
        <w:rPr>
          <w:b/>
          <w:i/>
          <w:color w:val="4F81BD" w:themeColor="accent1"/>
        </w:rPr>
      </w:pPr>
      <w:r w:rsidRPr="0000222B">
        <w:rPr>
          <w:i/>
          <w:color w:val="4F81BD" w:themeColor="accent1"/>
        </w:rPr>
        <w:t>Entrevistador: favor de codificar el nivel de la institución educativa abajo:</w:t>
      </w:r>
    </w:p>
    <w:p w14:paraId="11933252" w14:textId="13F768B7" w:rsidR="00DE63D2" w:rsidRPr="00B02105" w:rsidRDefault="0000222B" w:rsidP="0000222B">
      <w:pPr>
        <w:pStyle w:val="text-indented"/>
        <w:ind w:left="1440"/>
      </w:pPr>
      <w:r>
        <w:t>Secundaria</w:t>
      </w:r>
      <w:r w:rsidR="00DE63D2" w:rsidRPr="0000222B">
        <w:rPr>
          <w:u w:val="single"/>
        </w:rPr>
        <w:tab/>
      </w:r>
      <w:r>
        <w:rPr>
          <w:u w:val="single"/>
        </w:rPr>
        <w:tab/>
      </w:r>
      <w:r w:rsidR="00DE63D2" w:rsidRPr="00B02105">
        <w:t xml:space="preserve">1 </w:t>
      </w:r>
      <w:r>
        <w:t xml:space="preserve">  </w:t>
      </w:r>
      <w:r w:rsidR="00DE63D2" w:rsidRPr="0000222B">
        <w:rPr>
          <w:bCs/>
          <w:i/>
          <w:iCs/>
          <w:color w:val="4F81BD" w:themeColor="accent1"/>
        </w:rPr>
        <w:t xml:space="preserve">(Pase a </w:t>
      </w:r>
      <w:r w:rsidR="005B0A7B">
        <w:rPr>
          <w:bCs/>
          <w:i/>
          <w:iCs/>
          <w:color w:val="4F81BD" w:themeColor="accent1"/>
        </w:rPr>
        <w:t>p</w:t>
      </w:r>
      <w:r w:rsidR="00DE63D2" w:rsidRPr="0000222B">
        <w:rPr>
          <w:bCs/>
          <w:i/>
          <w:iCs/>
          <w:color w:val="4F81BD" w:themeColor="accent1"/>
        </w:rPr>
        <w:t>regunta 17)</w:t>
      </w:r>
    </w:p>
    <w:p w14:paraId="56FE2A90" w14:textId="5B19ABA8" w:rsidR="00DE63D2" w:rsidRPr="00B02105" w:rsidRDefault="00DE63D2" w:rsidP="0000222B">
      <w:pPr>
        <w:pStyle w:val="text-indented"/>
        <w:ind w:left="1440"/>
      </w:pPr>
      <w:r w:rsidRPr="00B02105">
        <w:t>Prepa</w:t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Pr="00B02105">
        <w:t xml:space="preserve">2 </w:t>
      </w:r>
      <w:r w:rsidR="0000222B">
        <w:t xml:space="preserve">  </w:t>
      </w:r>
      <w:r w:rsidR="0000222B" w:rsidRPr="0000222B">
        <w:rPr>
          <w:bCs/>
          <w:i/>
          <w:iCs/>
          <w:color w:val="4F81BD" w:themeColor="accent1"/>
        </w:rPr>
        <w:t xml:space="preserve">(Pase a </w:t>
      </w:r>
      <w:r w:rsidR="005B0A7B">
        <w:rPr>
          <w:bCs/>
          <w:i/>
          <w:iCs/>
          <w:color w:val="4F81BD" w:themeColor="accent1"/>
        </w:rPr>
        <w:t>p</w:t>
      </w:r>
      <w:r w:rsidR="0000222B" w:rsidRPr="0000222B">
        <w:rPr>
          <w:bCs/>
          <w:i/>
          <w:iCs/>
          <w:color w:val="4F81BD" w:themeColor="accent1"/>
        </w:rPr>
        <w:t>regunta 17)</w:t>
      </w:r>
    </w:p>
    <w:p w14:paraId="6FB3A7AF" w14:textId="2E2B97F5" w:rsidR="00DE63D2" w:rsidRPr="00B02105" w:rsidRDefault="0000222B" w:rsidP="0000222B">
      <w:pPr>
        <w:pStyle w:val="text-indented"/>
        <w:ind w:left="1440"/>
      </w:pPr>
      <w:r>
        <w:t>Instituto técnico</w:t>
      </w:r>
      <w:r w:rsidR="00DE63D2" w:rsidRPr="0000222B">
        <w:rPr>
          <w:u w:val="single"/>
        </w:rPr>
        <w:tab/>
      </w:r>
      <w:r>
        <w:rPr>
          <w:u w:val="single"/>
        </w:rPr>
        <w:tab/>
      </w:r>
      <w:r w:rsidR="00DE63D2" w:rsidRPr="00B02105">
        <w:t xml:space="preserve">3 </w:t>
      </w:r>
      <w:r>
        <w:t xml:space="preserve">  </w:t>
      </w:r>
      <w:r w:rsidRPr="0000222B">
        <w:rPr>
          <w:bCs/>
          <w:i/>
          <w:iCs/>
          <w:color w:val="4F81BD" w:themeColor="accent1"/>
        </w:rPr>
        <w:t xml:space="preserve">(Pase a </w:t>
      </w:r>
      <w:r w:rsidR="005B0A7B">
        <w:rPr>
          <w:bCs/>
          <w:i/>
          <w:iCs/>
          <w:color w:val="4F81BD" w:themeColor="accent1"/>
        </w:rPr>
        <w:t>p</w:t>
      </w:r>
      <w:r w:rsidRPr="0000222B">
        <w:rPr>
          <w:bCs/>
          <w:i/>
          <w:iCs/>
          <w:color w:val="4F81BD" w:themeColor="accent1"/>
        </w:rPr>
        <w:t>regunta 17)</w:t>
      </w:r>
    </w:p>
    <w:p w14:paraId="5A34C874" w14:textId="6EECEA05" w:rsidR="00DE63D2" w:rsidRPr="00B02105" w:rsidRDefault="0000222B" w:rsidP="0000222B">
      <w:pPr>
        <w:pStyle w:val="text-indented"/>
        <w:spacing w:line="480" w:lineRule="auto"/>
        <w:ind w:left="1440"/>
      </w:pPr>
      <w:r>
        <w:t>Universidad</w:t>
      </w:r>
      <w:r w:rsidR="00DE63D2" w:rsidRPr="0000222B">
        <w:rPr>
          <w:u w:val="single"/>
        </w:rPr>
        <w:tab/>
      </w:r>
      <w:r>
        <w:rPr>
          <w:u w:val="single"/>
        </w:rPr>
        <w:tab/>
      </w:r>
      <w:r w:rsidR="00DE63D2" w:rsidRPr="00B02105">
        <w:t xml:space="preserve">4 </w:t>
      </w:r>
      <w:r>
        <w:t xml:space="preserve">  </w:t>
      </w:r>
      <w:r w:rsidRPr="0000222B">
        <w:rPr>
          <w:bCs/>
          <w:i/>
          <w:iCs/>
          <w:color w:val="4F81BD" w:themeColor="accent1"/>
        </w:rPr>
        <w:t xml:space="preserve">(Pase a </w:t>
      </w:r>
      <w:r w:rsidR="005B0A7B">
        <w:rPr>
          <w:bCs/>
          <w:i/>
          <w:iCs/>
          <w:color w:val="4F81BD" w:themeColor="accent1"/>
        </w:rPr>
        <w:t>p</w:t>
      </w:r>
      <w:r w:rsidRPr="0000222B">
        <w:rPr>
          <w:bCs/>
          <w:i/>
          <w:iCs/>
          <w:color w:val="4F81BD" w:themeColor="accent1"/>
        </w:rPr>
        <w:t>regunta 17)</w:t>
      </w:r>
    </w:p>
    <w:p w14:paraId="75C69D51" w14:textId="102CAD53" w:rsidR="00DE63D2" w:rsidRPr="00B02105" w:rsidRDefault="00DE63D2" w:rsidP="0000222B">
      <w:pPr>
        <w:pStyle w:val="text-indented"/>
        <w:spacing w:line="480" w:lineRule="auto"/>
      </w:pPr>
      <w:r w:rsidRPr="00B02105">
        <w:t>No</w:t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Pr="00B02105">
        <w:t xml:space="preserve">2 </w:t>
      </w:r>
      <w:r w:rsidR="0000222B">
        <w:t xml:space="preserve">  </w:t>
      </w:r>
      <w:r w:rsidR="0000222B">
        <w:rPr>
          <w:bCs/>
          <w:i/>
          <w:iCs/>
          <w:color w:val="4F81BD" w:themeColor="accent1"/>
        </w:rPr>
        <w:t xml:space="preserve">(Pase a </w:t>
      </w:r>
      <w:r w:rsidR="005B0A7B">
        <w:rPr>
          <w:bCs/>
          <w:i/>
          <w:iCs/>
          <w:color w:val="4F81BD" w:themeColor="accent1"/>
        </w:rPr>
        <w:t>p</w:t>
      </w:r>
      <w:r w:rsidR="0000222B">
        <w:rPr>
          <w:bCs/>
          <w:i/>
          <w:iCs/>
          <w:color w:val="4F81BD" w:themeColor="accent1"/>
        </w:rPr>
        <w:t>regunta 16</w:t>
      </w:r>
      <w:r w:rsidR="0000222B" w:rsidRPr="0000222B">
        <w:rPr>
          <w:bCs/>
          <w:i/>
          <w:iCs/>
          <w:color w:val="4F81BD" w:themeColor="accent1"/>
        </w:rPr>
        <w:t>)</w:t>
      </w:r>
    </w:p>
    <w:p w14:paraId="5F8E28BB" w14:textId="77777777" w:rsidR="00DE63D2" w:rsidRPr="00B02105" w:rsidRDefault="00DE63D2" w:rsidP="00D557AC">
      <w:pPr>
        <w:pStyle w:val="numberedlist"/>
      </w:pPr>
      <w:r w:rsidRPr="00B02105">
        <w:rPr>
          <w:lang w:val="es-AR"/>
        </w:rPr>
        <w:t>¿Tienes planeado continuar con tus estudios?</w:t>
      </w:r>
    </w:p>
    <w:p w14:paraId="2201FA42" w14:textId="77777777" w:rsidR="0000222B" w:rsidRDefault="0000222B" w:rsidP="00DE63D2">
      <w:pPr>
        <w:pStyle w:val="text-indented"/>
      </w:pPr>
      <w:r w:rsidRPr="00B02105">
        <w:t>Sí</w:t>
      </w:r>
      <w:r w:rsidRPr="0000222B">
        <w:rPr>
          <w:u w:val="single"/>
        </w:rPr>
        <w:tab/>
      </w:r>
      <w:r w:rsidRPr="0000222B">
        <w:rPr>
          <w:u w:val="single"/>
        </w:rPr>
        <w:tab/>
      </w:r>
      <w:r>
        <w:t>1</w:t>
      </w:r>
      <w:r w:rsidRPr="00B02105">
        <w:t xml:space="preserve"> </w:t>
      </w:r>
    </w:p>
    <w:p w14:paraId="5E3CD1D7" w14:textId="3A25CFC9" w:rsidR="00DE63D2" w:rsidRPr="00B02105" w:rsidRDefault="0000222B" w:rsidP="00DE63D2">
      <w:pPr>
        <w:pStyle w:val="text-indented"/>
      </w:pPr>
      <w:r>
        <w:t>No</w:t>
      </w:r>
      <w:r w:rsidRPr="0000222B">
        <w:rPr>
          <w:u w:val="single"/>
        </w:rPr>
        <w:tab/>
      </w:r>
      <w:r>
        <w:rPr>
          <w:u w:val="single"/>
        </w:rPr>
        <w:tab/>
      </w:r>
      <w:r w:rsidR="00DE63D2" w:rsidRPr="00B02105">
        <w:t>2</w:t>
      </w:r>
    </w:p>
    <w:p w14:paraId="5E4B023D" w14:textId="5E361BEB" w:rsidR="00DE63D2" w:rsidRPr="00B02105" w:rsidRDefault="00DE63D2" w:rsidP="00DE63D2">
      <w:pPr>
        <w:pStyle w:val="text-indented"/>
      </w:pPr>
      <w:r w:rsidRPr="00B02105">
        <w:t>No s</w:t>
      </w:r>
      <w:r>
        <w:t>é</w:t>
      </w:r>
      <w:r w:rsidR="0000222B" w:rsidRPr="0000222B">
        <w:rPr>
          <w:u w:val="single"/>
        </w:rPr>
        <w:tab/>
      </w:r>
      <w:r w:rsidRPr="00B02105">
        <w:t>3</w:t>
      </w:r>
    </w:p>
    <w:p w14:paraId="7EA1D5E4" w14:textId="77777777" w:rsidR="00DE63D2" w:rsidRPr="00B02105" w:rsidRDefault="00DE63D2" w:rsidP="00DE63D2">
      <w:pPr>
        <w:pStyle w:val="text-indented"/>
      </w:pPr>
    </w:p>
    <w:p w14:paraId="21979613" w14:textId="77777777" w:rsidR="00DE63D2" w:rsidRPr="00B02105" w:rsidRDefault="00DE63D2" w:rsidP="005B0A7B">
      <w:pPr>
        <w:pStyle w:val="E-head"/>
        <w:spacing w:line="480" w:lineRule="auto"/>
      </w:pPr>
      <w:r>
        <w:t>Sección sobre E</w:t>
      </w:r>
      <w:r w:rsidRPr="00B02105">
        <w:t>mpleo</w:t>
      </w:r>
    </w:p>
    <w:p w14:paraId="4F650F53" w14:textId="77777777" w:rsidR="00DE63D2" w:rsidRPr="00B02105" w:rsidRDefault="00DE63D2" w:rsidP="00D557AC">
      <w:pPr>
        <w:pStyle w:val="numberedlist"/>
      </w:pPr>
      <w:r w:rsidRPr="00B02105">
        <w:t>¿Estás trabajando actualmente?</w:t>
      </w:r>
    </w:p>
    <w:p w14:paraId="7309B45F" w14:textId="65709FDD" w:rsidR="00DE63D2" w:rsidRPr="00B02105" w:rsidRDefault="0000222B" w:rsidP="00DE63D2">
      <w:pPr>
        <w:pStyle w:val="text-indented"/>
      </w:pPr>
      <w:r>
        <w:t>Sí</w:t>
      </w:r>
      <w:r w:rsidRPr="0000222B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E63D2" w:rsidRPr="00B02105">
        <w:t xml:space="preserve">1   </w:t>
      </w:r>
    </w:p>
    <w:p w14:paraId="56599CD1" w14:textId="15B4BFF0" w:rsidR="00DE63D2" w:rsidRPr="00B02105" w:rsidRDefault="00DE63D2" w:rsidP="00DE63D2">
      <w:pPr>
        <w:pStyle w:val="text-indented"/>
      </w:pPr>
      <w:r w:rsidRPr="00B02105">
        <w:t xml:space="preserve">No, no estoy </w:t>
      </w:r>
      <w:r w:rsidR="0000222B">
        <w:t>trabajando pero estoy buscando</w:t>
      </w:r>
      <w:r w:rsidR="0000222B" w:rsidRPr="0000222B">
        <w:rPr>
          <w:u w:val="single"/>
        </w:rPr>
        <w:tab/>
      </w:r>
      <w:r w:rsidR="0000222B">
        <w:rPr>
          <w:u w:val="single"/>
        </w:rPr>
        <w:tab/>
      </w:r>
      <w:r w:rsidRPr="00B02105">
        <w:t xml:space="preserve">2 </w:t>
      </w:r>
      <w:r w:rsidR="0000222B">
        <w:t xml:space="preserve">  </w:t>
      </w:r>
      <w:r w:rsidR="0000222B" w:rsidRPr="0000222B">
        <w:rPr>
          <w:i/>
          <w:color w:val="4F81BD" w:themeColor="accent1"/>
        </w:rPr>
        <w:t>(Pase a p</w:t>
      </w:r>
      <w:r w:rsidRPr="0000222B">
        <w:rPr>
          <w:i/>
          <w:color w:val="4F81BD" w:themeColor="accent1"/>
        </w:rPr>
        <w:t>regunta 40)</w:t>
      </w:r>
    </w:p>
    <w:p w14:paraId="6319351D" w14:textId="2F0D8007" w:rsidR="00DE63D2" w:rsidRPr="00B02105" w:rsidRDefault="00DE63D2" w:rsidP="0000222B">
      <w:pPr>
        <w:pStyle w:val="text-indented"/>
        <w:spacing w:line="480" w:lineRule="auto"/>
      </w:pPr>
      <w:r w:rsidRPr="00B02105">
        <w:t>No, no estoy trabajando ni buscando</w:t>
      </w:r>
      <w:r w:rsidR="0000222B" w:rsidRPr="0000222B">
        <w:rPr>
          <w:u w:val="single"/>
        </w:rPr>
        <w:tab/>
      </w:r>
      <w:r w:rsidR="0000222B">
        <w:rPr>
          <w:u w:val="single"/>
        </w:rPr>
        <w:tab/>
      </w:r>
      <w:r w:rsidR="0000222B">
        <w:rPr>
          <w:u w:val="single"/>
        </w:rPr>
        <w:tab/>
      </w:r>
      <w:r w:rsidRPr="00B02105">
        <w:t xml:space="preserve">3 </w:t>
      </w:r>
      <w:r w:rsidR="0000222B">
        <w:t xml:space="preserve">  </w:t>
      </w:r>
      <w:r w:rsidRPr="0000222B">
        <w:rPr>
          <w:i/>
          <w:color w:val="4F81BD" w:themeColor="accent1"/>
        </w:rPr>
        <w:t xml:space="preserve">(Pase a </w:t>
      </w:r>
      <w:r w:rsidR="0000222B" w:rsidRPr="0000222B">
        <w:rPr>
          <w:i/>
          <w:color w:val="4F81BD" w:themeColor="accent1"/>
        </w:rPr>
        <w:t>p</w:t>
      </w:r>
      <w:r w:rsidRPr="0000222B">
        <w:rPr>
          <w:i/>
          <w:color w:val="4F81BD" w:themeColor="accent1"/>
        </w:rPr>
        <w:t>regunta 46)</w:t>
      </w:r>
    </w:p>
    <w:p w14:paraId="59177685" w14:textId="77777777" w:rsidR="00DE63D2" w:rsidRPr="00B02105" w:rsidRDefault="00DE63D2" w:rsidP="00D557AC">
      <w:pPr>
        <w:pStyle w:val="numberedlist"/>
        <w:rPr>
          <w:spacing w:val="-2"/>
        </w:rPr>
      </w:pPr>
      <w:r w:rsidRPr="00B02105">
        <w:rPr>
          <w:spacing w:val="-2"/>
        </w:rPr>
        <w:t xml:space="preserve">¿En tu trabajo, eres? </w:t>
      </w:r>
      <w:r w:rsidRPr="0000222B">
        <w:rPr>
          <w:i/>
          <w:color w:val="4F81BD" w:themeColor="accent1"/>
        </w:rPr>
        <w:t xml:space="preserve">(LEER opciones. </w:t>
      </w:r>
      <w:r w:rsidRPr="0000222B">
        <w:rPr>
          <w:i/>
          <w:color w:val="4F81BD" w:themeColor="accent1"/>
          <w:lang w:val="es-AR"/>
        </w:rPr>
        <w:t>Si tiene más de un trabajo, pida que conteste por el trabajo que “le lleva más horas”)</w:t>
      </w:r>
    </w:p>
    <w:p w14:paraId="742AB61D" w14:textId="62558EF9" w:rsidR="00DE63D2" w:rsidRPr="00B02105" w:rsidRDefault="00DE63D2" w:rsidP="00DE63D2">
      <w:pPr>
        <w:pStyle w:val="text-indented"/>
        <w:rPr>
          <w:b/>
          <w:lang w:val="es-AR"/>
        </w:rPr>
      </w:pPr>
      <w:r w:rsidRPr="00B02105">
        <w:rPr>
          <w:spacing w:val="-2"/>
        </w:rPr>
        <w:t>Trabajo independiente (cuenta propia, tengo mi mini-negocio)</w:t>
      </w:r>
      <w:r w:rsidR="0000222B" w:rsidRPr="0000222B">
        <w:rPr>
          <w:u w:val="single"/>
        </w:rPr>
        <w:t xml:space="preserve"> </w:t>
      </w:r>
      <w:r w:rsidR="0000222B" w:rsidRPr="0000222B">
        <w:rPr>
          <w:u w:val="single"/>
        </w:rPr>
        <w:tab/>
      </w:r>
      <w:r>
        <w:rPr>
          <w:spacing w:val="-2"/>
        </w:rPr>
        <w:t>1</w:t>
      </w:r>
      <w:r w:rsidRPr="00B02105">
        <w:rPr>
          <w:spacing w:val="-2"/>
        </w:rPr>
        <w:t xml:space="preserve"> </w:t>
      </w:r>
      <w:bookmarkStart w:id="1" w:name="OLE_LINK3"/>
      <w:bookmarkStart w:id="2" w:name="OLE_LINK4"/>
      <w:r w:rsidR="00C25C86">
        <w:rPr>
          <w:spacing w:val="-2"/>
        </w:rPr>
        <w:t xml:space="preserve">  </w:t>
      </w:r>
      <w:r w:rsidRPr="00C25C86">
        <w:rPr>
          <w:i/>
          <w:color w:val="4F81BD" w:themeColor="accent1"/>
        </w:rPr>
        <w:t xml:space="preserve">(Pase a </w:t>
      </w:r>
      <w:r w:rsidR="00C25C86" w:rsidRPr="00C25C86">
        <w:rPr>
          <w:i/>
          <w:color w:val="4F81BD" w:themeColor="accent1"/>
        </w:rPr>
        <w:t>p</w:t>
      </w:r>
      <w:r w:rsidRPr="00C25C86">
        <w:rPr>
          <w:i/>
          <w:color w:val="4F81BD" w:themeColor="accent1"/>
        </w:rPr>
        <w:t>regunta 31)</w:t>
      </w:r>
      <w:r w:rsidRPr="00B02105">
        <w:rPr>
          <w:b/>
          <w:i/>
          <w:lang w:val="es-AR"/>
        </w:rPr>
        <w:tab/>
      </w:r>
    </w:p>
    <w:p w14:paraId="259962A9" w14:textId="1E11E0FF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Trabajo para otro / trabajo dependient</w:t>
      </w:r>
      <w:bookmarkEnd w:id="1"/>
      <w:bookmarkEnd w:id="2"/>
      <w:r w:rsidRPr="00B02105">
        <w:rPr>
          <w:spacing w:val="-2"/>
        </w:rPr>
        <w:t>e</w:t>
      </w:r>
      <w:r w:rsidR="00C25C86" w:rsidRPr="0000222B">
        <w:rPr>
          <w:u w:val="single"/>
        </w:rPr>
        <w:tab/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Pr="00B02105">
        <w:rPr>
          <w:spacing w:val="-2"/>
        </w:rPr>
        <w:t>2</w:t>
      </w:r>
    </w:p>
    <w:p w14:paraId="086AA512" w14:textId="15E9A7CA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Trabajo por mi familia / con mi familia</w:t>
      </w:r>
      <w:r w:rsidR="00C25C86" w:rsidRPr="0000222B">
        <w:rPr>
          <w:u w:val="single"/>
        </w:rPr>
        <w:tab/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Pr="00B02105">
        <w:rPr>
          <w:spacing w:val="-2"/>
        </w:rPr>
        <w:t>3</w:t>
      </w:r>
      <w:r>
        <w:rPr>
          <w:spacing w:val="-2"/>
        </w:rPr>
        <w:t xml:space="preserve"> </w:t>
      </w:r>
    </w:p>
    <w:p w14:paraId="2B19A8D8" w14:textId="0A3BFA12" w:rsidR="00DE63D2" w:rsidRPr="00B02105" w:rsidRDefault="00DE63D2" w:rsidP="00C25C86">
      <w:pPr>
        <w:pStyle w:val="text-indented"/>
        <w:spacing w:line="480" w:lineRule="auto"/>
        <w:rPr>
          <w:spacing w:val="-2"/>
        </w:rPr>
      </w:pPr>
      <w:r>
        <w:rPr>
          <w:spacing w:val="-2"/>
        </w:rPr>
        <w:t>Otro</w:t>
      </w:r>
      <w:r w:rsidR="00C25C86" w:rsidRPr="0000222B">
        <w:rPr>
          <w:u w:val="single"/>
        </w:rPr>
        <w:tab/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="00C25C86" w:rsidRPr="0000222B">
        <w:rPr>
          <w:u w:val="single"/>
        </w:rPr>
        <w:tab/>
      </w:r>
      <w:r>
        <w:rPr>
          <w:spacing w:val="-2"/>
        </w:rPr>
        <w:t>4</w:t>
      </w:r>
      <w:r w:rsidR="00C25C86">
        <w:rPr>
          <w:rFonts w:eastAsia="Arial Unicode MS"/>
        </w:rPr>
        <w:t xml:space="preserve"> </w:t>
      </w:r>
      <w:r w:rsidR="00C25C86">
        <w:t xml:space="preserve">→ </w:t>
      </w:r>
      <w:r>
        <w:rPr>
          <w:rFonts w:eastAsia="Arial Unicode MS"/>
        </w:rPr>
        <w:t>¿</w:t>
      </w:r>
      <w:r w:rsidR="00C25C86">
        <w:rPr>
          <w:rFonts w:eastAsia="Arial Unicode MS"/>
        </w:rPr>
        <w:t>Qué?</w:t>
      </w:r>
      <w:r w:rsidR="00C25C86" w:rsidRPr="00C25C86">
        <w:rPr>
          <w:u w:val="single"/>
        </w:rPr>
        <w:t xml:space="preserve"> </w:t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="00C25C86">
        <w:rPr>
          <w:u w:val="single"/>
        </w:rPr>
        <w:tab/>
      </w:r>
    </w:p>
    <w:p w14:paraId="4CAD5A4A" w14:textId="2E5CC1D5" w:rsidR="00DE63D2" w:rsidRDefault="00C25C86" w:rsidP="00C25C86">
      <w:pPr>
        <w:pStyle w:val="text"/>
        <w:spacing w:line="480" w:lineRule="auto"/>
        <w:rPr>
          <w:u w:val="single"/>
        </w:rPr>
      </w:pPr>
      <w:r>
        <w:t>18a</w:t>
      </w:r>
      <w:r w:rsidR="00DE63D2" w:rsidRPr="00C25C86">
        <w:t>.</w:t>
      </w:r>
      <w:r>
        <w:t xml:space="preserve"> </w:t>
      </w:r>
      <w:r w:rsidR="00DE63D2" w:rsidRPr="00B02105">
        <w:t>Indica cuál es tu puesto de trabajo</w:t>
      </w:r>
      <w:r>
        <w:t>:</w:t>
      </w:r>
      <w:r w:rsidRPr="00C25C86"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AED9E50" w14:textId="77777777" w:rsidR="00C1226F" w:rsidRDefault="00C1226F" w:rsidP="00C25C86">
      <w:pPr>
        <w:pStyle w:val="text"/>
        <w:spacing w:line="480" w:lineRule="auto"/>
        <w:rPr>
          <w:u w:val="single"/>
        </w:rPr>
      </w:pPr>
    </w:p>
    <w:p w14:paraId="18DF48D1" w14:textId="77777777" w:rsidR="00C1226F" w:rsidRPr="00C25C86" w:rsidRDefault="00C1226F" w:rsidP="00C25C86">
      <w:pPr>
        <w:pStyle w:val="text"/>
        <w:spacing w:line="480" w:lineRule="auto"/>
      </w:pPr>
    </w:p>
    <w:p w14:paraId="316DB41B" w14:textId="579294F3" w:rsidR="00DE63D2" w:rsidRPr="00B02105" w:rsidRDefault="00AF603D" w:rsidP="00AF603D">
      <w:pPr>
        <w:pStyle w:val="numberedlist"/>
      </w:pPr>
      <w:r w:rsidRPr="00492909">
        <w:rPr>
          <w:lang w:val="en-US"/>
        </w:rPr>
        <w:lastRenderedPageBreak/>
        <w:drawing>
          <wp:anchor distT="0" distB="0" distL="114300" distR="114300" simplePos="0" relativeHeight="251672576" behindDoc="1" locked="0" layoutInCell="1" allowOverlap="1" wp14:anchorId="2D6912C2" wp14:editId="54CA5EA1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63D2" w:rsidRPr="00B02105">
        <w:t xml:space="preserve">¿Tienes un contrato firmado? </w:t>
      </w:r>
      <w:r w:rsidR="00DE63D2" w:rsidRPr="00D557AC">
        <w:rPr>
          <w:i/>
          <w:color w:val="4F81BD" w:themeColor="accent1"/>
        </w:rPr>
        <w:t>(NOTA: si el/la joven tiene más de un empleo, seleccione  la  respuesta que corresponda al empleo en el que trabaja más horas.)</w:t>
      </w:r>
    </w:p>
    <w:p w14:paraId="11A3200B" w14:textId="77777777" w:rsidR="00AF603D" w:rsidRDefault="00DE63D2" w:rsidP="00AF603D">
      <w:pPr>
        <w:pStyle w:val="text-indented"/>
      </w:pPr>
      <w:r w:rsidRPr="00B02105">
        <w:t>Sí</w:t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="00AF603D">
        <w:t>1</w:t>
      </w:r>
    </w:p>
    <w:p w14:paraId="24B1C458" w14:textId="3A110204" w:rsidR="00DE63D2" w:rsidRPr="00B02105" w:rsidRDefault="00DE63D2" w:rsidP="00AF603D">
      <w:pPr>
        <w:pStyle w:val="text-indented"/>
        <w:spacing w:line="480" w:lineRule="auto"/>
        <w:rPr>
          <w:spacing w:val="-2"/>
        </w:rPr>
      </w:pPr>
      <w:r w:rsidRPr="00B02105">
        <w:t>No</w:t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Pr="00B02105">
        <w:t>2</w:t>
      </w:r>
    </w:p>
    <w:p w14:paraId="52C61891" w14:textId="77777777" w:rsidR="00DE63D2" w:rsidRPr="00B02105" w:rsidRDefault="00DE63D2" w:rsidP="00D557AC">
      <w:pPr>
        <w:pStyle w:val="numberedlist"/>
      </w:pPr>
      <w:r w:rsidRPr="00B02105">
        <w:t xml:space="preserve">¿Cuál es la naturaleza de tu actual trabajo? </w:t>
      </w:r>
      <w:r w:rsidRPr="00D557AC">
        <w:rPr>
          <w:i/>
          <w:color w:val="4F81BD" w:themeColor="accent1"/>
        </w:rPr>
        <w:t>(NOTA: si el/la joven tiene más de un empleo, seleccione  la  respuesta que corresponda al empleo en el que trabaja más horas.)</w:t>
      </w:r>
    </w:p>
    <w:p w14:paraId="14A96026" w14:textId="5C6E9E81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Permanente, tiempo indefinido</w:t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Pr="00B02105">
        <w:rPr>
          <w:spacing w:val="-2"/>
        </w:rPr>
        <w:t>1</w:t>
      </w:r>
    </w:p>
    <w:p w14:paraId="40DA53BE" w14:textId="4C25AD1A" w:rsidR="00DE63D2" w:rsidRPr="00B02105" w:rsidRDefault="00C25C86" w:rsidP="00DE63D2">
      <w:pPr>
        <w:pStyle w:val="text-indented"/>
        <w:rPr>
          <w:spacing w:val="-2"/>
        </w:rPr>
      </w:pPr>
      <w:r>
        <w:rPr>
          <w:rFonts w:eastAsia="Arial Unicode MS"/>
          <w:lang w:val="es-AR"/>
        </w:rPr>
        <w:t>Temporal, por un plazo definido</w:t>
      </w:r>
      <w:r>
        <w:rPr>
          <w:u w:val="single"/>
        </w:rPr>
        <w:tab/>
      </w:r>
      <w:r>
        <w:rPr>
          <w:u w:val="single"/>
        </w:rPr>
        <w:tab/>
      </w:r>
      <w:r w:rsidR="00DE63D2" w:rsidRPr="00B02105">
        <w:rPr>
          <w:rFonts w:eastAsia="Arial Unicode MS"/>
          <w:lang w:val="es-AR"/>
        </w:rPr>
        <w:t>2</w:t>
      </w:r>
    </w:p>
    <w:p w14:paraId="12CB73DF" w14:textId="317AB95B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Ocasional, por temporada</w:t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Pr="00B02105">
        <w:rPr>
          <w:spacing w:val="-2"/>
        </w:rPr>
        <w:t>3</w:t>
      </w:r>
    </w:p>
    <w:p w14:paraId="2228EF4E" w14:textId="3E7F3756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Una pasantía</w:t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Pr="00B02105">
        <w:rPr>
          <w:spacing w:val="-2"/>
        </w:rPr>
        <w:t>4</w:t>
      </w:r>
    </w:p>
    <w:p w14:paraId="17714D25" w14:textId="4F6DB32A" w:rsidR="00DE63D2" w:rsidRPr="00B02105" w:rsidRDefault="00DE63D2" w:rsidP="00DE63D2">
      <w:pPr>
        <w:pStyle w:val="text-indented"/>
        <w:rPr>
          <w:rFonts w:eastAsia="Arial Unicode MS" w:hint="eastAsia"/>
          <w:lang w:val="es-AR"/>
        </w:rPr>
      </w:pPr>
      <w:r w:rsidRPr="00B02105">
        <w:rPr>
          <w:rFonts w:eastAsia="Arial Unicode MS"/>
          <w:lang w:val="es-AR"/>
        </w:rPr>
        <w:t>Un programa de empleo del gobierno</w:t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Pr="00B02105">
        <w:rPr>
          <w:rFonts w:eastAsia="Arial Unicode MS"/>
          <w:lang w:val="es-AR"/>
        </w:rPr>
        <w:t>5</w:t>
      </w:r>
    </w:p>
    <w:p w14:paraId="70A934B1" w14:textId="77777777" w:rsidR="00DE63D2" w:rsidRPr="00B02105" w:rsidRDefault="00DE63D2" w:rsidP="00DE63D2">
      <w:pPr>
        <w:pStyle w:val="text-indented"/>
        <w:rPr>
          <w:spacing w:val="-2"/>
        </w:rPr>
      </w:pPr>
    </w:p>
    <w:p w14:paraId="027B2A2B" w14:textId="108AE74A" w:rsidR="00DE63D2" w:rsidRPr="00B02105" w:rsidRDefault="00DE63D2" w:rsidP="00C25C86">
      <w:pPr>
        <w:pStyle w:val="numberedlist"/>
        <w:spacing w:line="480" w:lineRule="auto"/>
      </w:pPr>
      <w:r w:rsidRPr="00B02105">
        <w:t>¿Cuánto tiempo ti</w:t>
      </w:r>
      <w:r w:rsidR="00C25C86">
        <w:t>enes trabajando en este puesto?</w:t>
      </w:r>
      <w:r w:rsidR="00C25C86">
        <w:rPr>
          <w:u w:val="single"/>
        </w:rPr>
        <w:tab/>
      </w:r>
      <w:r w:rsidRPr="00B02105">
        <w:t xml:space="preserve">meses  </w:t>
      </w:r>
      <w:r w:rsidRPr="00D557AC">
        <w:rPr>
          <w:i/>
          <w:color w:val="4F81BD" w:themeColor="accent1"/>
        </w:rPr>
        <w:t>(Si es menos de un mes poner 1)</w:t>
      </w:r>
    </w:p>
    <w:p w14:paraId="75EE77CA" w14:textId="5A30336E" w:rsidR="00DE63D2" w:rsidRPr="00C1226F" w:rsidRDefault="00DE63D2" w:rsidP="00C1226F">
      <w:pPr>
        <w:pStyle w:val="numberedlist"/>
        <w:spacing w:after="360"/>
        <w:rPr>
          <w:i/>
        </w:rPr>
      </w:pPr>
      <w:r w:rsidRPr="00B02105">
        <w:t>¿Cuántas horas trabajas por semana en promedio?</w:t>
      </w:r>
      <w:r w:rsidR="00C25C86" w:rsidRPr="00C25C86">
        <w:rPr>
          <w:u w:val="single"/>
        </w:rPr>
        <w:t xml:space="preserve"> </w:t>
      </w:r>
      <w:r w:rsidR="00C25C86">
        <w:rPr>
          <w:u w:val="single"/>
        </w:rPr>
        <w:tab/>
      </w:r>
      <w:r w:rsidRPr="00B02105">
        <w:t>horas</w:t>
      </w:r>
      <w:r w:rsidRPr="00D557AC">
        <w:rPr>
          <w:rFonts w:eastAsia="Arial Unicode MS"/>
        </w:rPr>
        <w:t xml:space="preserve"> </w:t>
      </w:r>
      <w:r w:rsidRPr="00D557AC">
        <w:rPr>
          <w:rFonts w:eastAsia="Arial Unicode MS"/>
          <w:i/>
          <w:color w:val="4F81BD" w:themeColor="accent1"/>
        </w:rPr>
        <w:t>(Use NÚMEROS ENTEROS; “tiempo completo” = 40 horas.</w:t>
      </w:r>
      <w:r w:rsidR="00D557AC" w:rsidRPr="00D557AC">
        <w:rPr>
          <w:rFonts w:eastAsia="Arial Unicode MS"/>
          <w:i/>
          <w:color w:val="4F81BD" w:themeColor="accent1"/>
        </w:rPr>
        <w:t xml:space="preserve"> </w:t>
      </w:r>
      <w:r w:rsidRPr="00D557AC">
        <w:rPr>
          <w:i/>
          <w:color w:val="4F81BD" w:themeColor="accent1"/>
        </w:rPr>
        <w:t>Para jóvenes que trabajan medio tiempo, escriba 20 horas, que equivale a la mitad la jornada estándar anterior)</w:t>
      </w:r>
    </w:p>
    <w:p w14:paraId="5876774B" w14:textId="77777777" w:rsidR="00DE63D2" w:rsidRPr="00B02105" w:rsidRDefault="00DE63D2" w:rsidP="00D557AC">
      <w:pPr>
        <w:pStyle w:val="numberedlist"/>
        <w:rPr>
          <w:rFonts w:hint="eastAsia"/>
        </w:rPr>
      </w:pPr>
      <w:r w:rsidRPr="00B02105">
        <w:t>¿Recibes algún pago por tu trabajo?</w:t>
      </w:r>
    </w:p>
    <w:p w14:paraId="53CB5C46" w14:textId="460C1FC3" w:rsidR="00DE63D2" w:rsidRPr="00B02105" w:rsidRDefault="00DE63D2" w:rsidP="00DE63D2">
      <w:pPr>
        <w:pStyle w:val="text-indented"/>
      </w:pPr>
      <w:r w:rsidRPr="00B02105">
        <w:t>Sí</w:t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Pr="00B02105">
        <w:t>1</w:t>
      </w:r>
    </w:p>
    <w:p w14:paraId="7DE47F46" w14:textId="6912646E" w:rsidR="00DE63D2" w:rsidRPr="00B02105" w:rsidRDefault="00DE63D2" w:rsidP="00C1226F">
      <w:pPr>
        <w:pStyle w:val="text-indented"/>
        <w:spacing w:line="480" w:lineRule="auto"/>
        <w:rPr>
          <w:rFonts w:eastAsia="Arial Unicode MS"/>
        </w:rPr>
      </w:pPr>
      <w:r w:rsidRPr="00B02105">
        <w:rPr>
          <w:rFonts w:eastAsia="Arial Unicode MS"/>
        </w:rPr>
        <w:t>No</w:t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Pr="00B02105">
        <w:rPr>
          <w:rFonts w:eastAsia="Arial Unicode MS"/>
        </w:rPr>
        <w:t xml:space="preserve">2 </w:t>
      </w:r>
      <w:r w:rsidRPr="00B02105">
        <w:rPr>
          <w:rFonts w:eastAsia="Arial Unicode MS"/>
          <w:i/>
        </w:rPr>
        <w:t xml:space="preserve"> </w:t>
      </w:r>
      <w:r w:rsidR="00D557AC">
        <w:rPr>
          <w:rFonts w:eastAsia="Arial Unicode MS"/>
          <w:i/>
          <w:color w:val="4F81BD" w:themeColor="accent1"/>
        </w:rPr>
        <w:t>(Pase a p</w:t>
      </w:r>
      <w:r w:rsidRPr="00D557AC">
        <w:rPr>
          <w:rFonts w:eastAsia="Arial Unicode MS"/>
          <w:i/>
          <w:color w:val="4F81BD" w:themeColor="accent1"/>
        </w:rPr>
        <w:t>regunta 25)</w:t>
      </w:r>
    </w:p>
    <w:p w14:paraId="3A8B96D8" w14:textId="3CA60846" w:rsidR="00DE63D2" w:rsidRPr="005B0A7B" w:rsidRDefault="00DE63D2" w:rsidP="00C1226F">
      <w:pPr>
        <w:pStyle w:val="numberedlist"/>
        <w:spacing w:after="360"/>
      </w:pPr>
      <w:r w:rsidRPr="005B0A7B">
        <w:t>¿Cuánto gan</w:t>
      </w:r>
      <w:r w:rsidR="00D557AC" w:rsidRPr="005B0A7B">
        <w:t>as por semana en promedio?</w:t>
      </w:r>
      <w:r w:rsidR="00D557AC" w:rsidRPr="005B0A7B">
        <w:rPr>
          <w:u w:val="single"/>
        </w:rPr>
        <w:tab/>
      </w:r>
      <w:r w:rsidR="00D557AC" w:rsidRPr="005B0A7B">
        <w:rPr>
          <w:u w:val="single"/>
        </w:rPr>
        <w:tab/>
      </w:r>
      <w:r w:rsidRPr="005B0A7B">
        <w:rPr>
          <w:spacing w:val="-2"/>
        </w:rPr>
        <w:t>pesos</w:t>
      </w:r>
      <w:r w:rsidRPr="005B0A7B">
        <w:rPr>
          <w:color w:val="4F81BD" w:themeColor="accent1"/>
        </w:rPr>
        <w:t xml:space="preserve"> </w:t>
      </w:r>
      <w:r w:rsidRPr="005B0A7B">
        <w:rPr>
          <w:i/>
          <w:color w:val="4F81BD" w:themeColor="accent1"/>
        </w:rPr>
        <w:t xml:space="preserve">(Use NÚMEROS ENTEROS) </w:t>
      </w:r>
      <w:r w:rsidR="00D557AC" w:rsidRPr="005B0A7B">
        <w:rPr>
          <w:i/>
          <w:color w:val="4F81BD" w:themeColor="accent1"/>
        </w:rPr>
        <w:t>(</w:t>
      </w:r>
      <w:r w:rsidRPr="005B0A7B">
        <w:rPr>
          <w:i/>
          <w:color w:val="4F81BD" w:themeColor="accent1"/>
        </w:rPr>
        <w:t>OJO: si el joven no sabe le puede ayudar a calcular. Si es muy variado, favor poner una nota en el Formulario explicando la situación.)</w:t>
      </w:r>
    </w:p>
    <w:p w14:paraId="1826A6A7" w14:textId="77777777" w:rsidR="00DE63D2" w:rsidRPr="00B02105" w:rsidRDefault="00DE63D2" w:rsidP="00D557AC">
      <w:pPr>
        <w:pStyle w:val="numberedlist"/>
        <w:rPr>
          <w:rFonts w:eastAsia="Arial Unicode MS" w:hint="eastAsia"/>
        </w:rPr>
      </w:pPr>
      <w:r w:rsidRPr="00B02105">
        <w:t xml:space="preserve">¿Recibes alguna de las siguientes </w:t>
      </w:r>
      <w:r>
        <w:t>pres</w:t>
      </w:r>
      <w:r w:rsidRPr="00B02105">
        <w:t>taciones o beneficios a través de tu empleo?</w:t>
      </w:r>
      <w:r w:rsidRPr="00D557AC">
        <w:rPr>
          <w:i/>
          <w:color w:val="4F81BD" w:themeColor="accent1"/>
        </w:rPr>
        <w:t xml:space="preserve"> (LEER, Respuesta múltiple, salvo la opción 1 que es única)</w:t>
      </w:r>
    </w:p>
    <w:p w14:paraId="1DD40167" w14:textId="0C2B2CF5" w:rsidR="00DE63D2" w:rsidRPr="00B02105" w:rsidRDefault="00DE63D2" w:rsidP="00DE63D2">
      <w:pPr>
        <w:pStyle w:val="text-indented"/>
        <w:rPr>
          <w:i/>
          <w:spacing w:val="-2"/>
        </w:rPr>
      </w:pPr>
      <w:r w:rsidRPr="00B02105">
        <w:rPr>
          <w:spacing w:val="-2"/>
        </w:rPr>
        <w:t>No recibe prestaciones</w:t>
      </w:r>
      <w:r w:rsidR="00C25C86">
        <w:rPr>
          <w:spacing w:val="-2"/>
          <w:u w:val="single"/>
        </w:rPr>
        <w:tab/>
      </w:r>
      <w:r w:rsidR="00C25C86">
        <w:rPr>
          <w:spacing w:val="-2"/>
          <w:u w:val="single"/>
        </w:rPr>
        <w:tab/>
      </w:r>
      <w:r w:rsidRPr="00B02105">
        <w:rPr>
          <w:spacing w:val="-2"/>
        </w:rPr>
        <w:t>1</w:t>
      </w:r>
      <w:r w:rsidR="00C25C86">
        <w:rPr>
          <w:spacing w:val="-2"/>
        </w:rPr>
        <w:t xml:space="preserve">  </w:t>
      </w:r>
      <w:r w:rsidRPr="00B02105">
        <w:rPr>
          <w:spacing w:val="-2"/>
        </w:rPr>
        <w:t xml:space="preserve"> </w:t>
      </w:r>
      <w:r w:rsidRPr="00D557AC">
        <w:rPr>
          <w:i/>
          <w:color w:val="4F81BD" w:themeColor="accent1"/>
          <w:spacing w:val="-2"/>
        </w:rPr>
        <w:t>(Respuesta única)</w:t>
      </w:r>
    </w:p>
    <w:p w14:paraId="694690C0" w14:textId="53B61AB3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Vacaciones</w:t>
      </w:r>
      <w:r w:rsidR="00C25C86">
        <w:rPr>
          <w:spacing w:val="-2"/>
          <w:u w:val="single"/>
        </w:rPr>
        <w:tab/>
      </w:r>
      <w:r w:rsidR="00C25C86">
        <w:rPr>
          <w:spacing w:val="-2"/>
          <w:u w:val="single"/>
        </w:rPr>
        <w:tab/>
      </w:r>
      <w:r w:rsidR="00C25C86">
        <w:rPr>
          <w:spacing w:val="-2"/>
          <w:u w:val="single"/>
        </w:rPr>
        <w:tab/>
      </w:r>
      <w:r w:rsidR="00C25C86">
        <w:rPr>
          <w:spacing w:val="-2"/>
          <w:u w:val="single"/>
        </w:rPr>
        <w:tab/>
      </w:r>
      <w:r w:rsidRPr="00B02105">
        <w:rPr>
          <w:spacing w:val="-2"/>
        </w:rPr>
        <w:t xml:space="preserve">2 </w:t>
      </w:r>
    </w:p>
    <w:p w14:paraId="532C08C4" w14:textId="08272C23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Jubilación</w:t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Pr="00B02105">
        <w:rPr>
          <w:spacing w:val="-2"/>
        </w:rPr>
        <w:t>3</w:t>
      </w:r>
    </w:p>
    <w:p w14:paraId="5B591A13" w14:textId="3CFCD92B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Seguro médico</w:t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Pr="00B02105">
        <w:rPr>
          <w:spacing w:val="-2"/>
        </w:rPr>
        <w:t>4</w:t>
      </w:r>
    </w:p>
    <w:p w14:paraId="044A20B3" w14:textId="7209209A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Aguinaldo</w:t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Pr="00B02105">
        <w:rPr>
          <w:spacing w:val="-2"/>
        </w:rPr>
        <w:t>5</w:t>
      </w:r>
    </w:p>
    <w:p w14:paraId="2AD525AE" w14:textId="419CE4E0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Prima por desempeño</w:t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Pr="00B02105">
        <w:rPr>
          <w:spacing w:val="-2"/>
        </w:rPr>
        <w:t>6</w:t>
      </w:r>
    </w:p>
    <w:p w14:paraId="4E1355F5" w14:textId="57747AEE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Seguro de desempleo</w:t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Pr="00B02105">
        <w:rPr>
          <w:spacing w:val="-2"/>
        </w:rPr>
        <w:t>7</w:t>
      </w:r>
    </w:p>
    <w:p w14:paraId="567751E3" w14:textId="3F2CD147" w:rsidR="00DE63D2" w:rsidRDefault="00DE63D2" w:rsidP="00C25C86">
      <w:pPr>
        <w:pStyle w:val="text-indented"/>
        <w:spacing w:line="480" w:lineRule="auto"/>
        <w:rPr>
          <w:spacing w:val="-2"/>
        </w:rPr>
      </w:pPr>
      <w:r w:rsidRPr="00B02105">
        <w:rPr>
          <w:spacing w:val="-2"/>
        </w:rPr>
        <w:t>Otros, ¿cuáles?</w:t>
      </w:r>
      <w:r w:rsidR="00C25C86" w:rsidRPr="00C25C86">
        <w:rPr>
          <w:u w:val="single"/>
        </w:rPr>
        <w:t xml:space="preserve"> </w:t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Pr="00B02105">
        <w:rPr>
          <w:spacing w:val="-2"/>
        </w:rPr>
        <w:t>8</w:t>
      </w:r>
    </w:p>
    <w:p w14:paraId="48F94707" w14:textId="77777777" w:rsidR="00C1226F" w:rsidRDefault="00C1226F" w:rsidP="00C25C86">
      <w:pPr>
        <w:pStyle w:val="text-indented"/>
        <w:spacing w:line="480" w:lineRule="auto"/>
        <w:rPr>
          <w:spacing w:val="-2"/>
        </w:rPr>
      </w:pPr>
    </w:p>
    <w:p w14:paraId="1E26ADDD" w14:textId="77777777" w:rsidR="00C1226F" w:rsidRPr="00B02105" w:rsidRDefault="00C1226F" w:rsidP="00C25C86">
      <w:pPr>
        <w:pStyle w:val="text-indented"/>
        <w:spacing w:line="480" w:lineRule="auto"/>
        <w:rPr>
          <w:spacing w:val="-2"/>
        </w:rPr>
      </w:pPr>
    </w:p>
    <w:p w14:paraId="3A8D63F5" w14:textId="1D0F9170" w:rsidR="00DE63D2" w:rsidRPr="00B02105" w:rsidRDefault="00AF603D" w:rsidP="00D557AC">
      <w:pPr>
        <w:pStyle w:val="numberedlist"/>
        <w:rPr>
          <w:spacing w:val="-2"/>
        </w:rPr>
      </w:pPr>
      <w:r w:rsidRPr="00492909">
        <w:rPr>
          <w:lang w:val="en-US"/>
        </w:rPr>
        <w:lastRenderedPageBreak/>
        <w:drawing>
          <wp:anchor distT="0" distB="0" distL="114300" distR="114300" simplePos="0" relativeHeight="251674624" behindDoc="1" locked="0" layoutInCell="1" allowOverlap="1" wp14:anchorId="794B268A" wp14:editId="359832CB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63D2" w:rsidRPr="00B02105">
        <w:t xml:space="preserve">¿Cuántas </w:t>
      </w:r>
      <w:r w:rsidR="00D557AC">
        <w:t>personas trabajan en la empresa/</w:t>
      </w:r>
      <w:r w:rsidR="00DE63D2" w:rsidRPr="00B02105">
        <w:t>oficina dónde trabajas actualmente?</w:t>
      </w:r>
    </w:p>
    <w:p w14:paraId="5D407675" w14:textId="5DF576BA" w:rsidR="00DE63D2" w:rsidRPr="00B02105" w:rsidRDefault="00DE63D2" w:rsidP="00DE63D2">
      <w:pPr>
        <w:pStyle w:val="text-indented"/>
        <w:rPr>
          <w:i/>
          <w:spacing w:val="-2"/>
        </w:rPr>
      </w:pPr>
      <w:r w:rsidRPr="00B02105">
        <w:rPr>
          <w:spacing w:val="-2"/>
        </w:rPr>
        <w:t>1 – 10 personas</w:t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Pr="00B02105">
        <w:rPr>
          <w:spacing w:val="-2"/>
        </w:rPr>
        <w:t xml:space="preserve">1 </w:t>
      </w:r>
    </w:p>
    <w:p w14:paraId="0D0D5926" w14:textId="70028BDA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11- 50 personas</w:t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Pr="00B02105">
        <w:rPr>
          <w:spacing w:val="-2"/>
        </w:rPr>
        <w:t xml:space="preserve">2 </w:t>
      </w:r>
    </w:p>
    <w:p w14:paraId="5421B6D5" w14:textId="08D5CF4E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51- 100 personas</w:t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Pr="00B02105">
        <w:rPr>
          <w:spacing w:val="-2"/>
        </w:rPr>
        <w:t>3</w:t>
      </w:r>
    </w:p>
    <w:p w14:paraId="2C6FF3C7" w14:textId="2A3E9D7F" w:rsidR="00DE63D2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101 o más personas</w:t>
      </w:r>
      <w:r w:rsidR="00C25C86">
        <w:rPr>
          <w:u w:val="single"/>
        </w:rPr>
        <w:tab/>
      </w:r>
      <w:r w:rsidR="00C25C86">
        <w:rPr>
          <w:u w:val="single"/>
        </w:rPr>
        <w:tab/>
      </w:r>
      <w:r w:rsidRPr="00B02105">
        <w:rPr>
          <w:spacing w:val="-2"/>
        </w:rPr>
        <w:t>4</w:t>
      </w:r>
    </w:p>
    <w:p w14:paraId="25FFB5AE" w14:textId="517A1E8D" w:rsidR="00DE63D2" w:rsidRPr="00B02105" w:rsidRDefault="00DE63D2" w:rsidP="00C25C86">
      <w:pPr>
        <w:pStyle w:val="text-indented"/>
        <w:spacing w:line="480" w:lineRule="auto"/>
        <w:rPr>
          <w:spacing w:val="-2"/>
        </w:rPr>
      </w:pPr>
      <w:r>
        <w:rPr>
          <w:spacing w:val="-2"/>
        </w:rPr>
        <w:t>No estoy seguro/a</w:t>
      </w:r>
      <w:r w:rsidR="00C1226F">
        <w:rPr>
          <w:u w:val="single"/>
        </w:rPr>
        <w:tab/>
      </w:r>
      <w:r w:rsidR="00C1226F">
        <w:rPr>
          <w:u w:val="single"/>
        </w:rPr>
        <w:tab/>
      </w:r>
      <w:r>
        <w:rPr>
          <w:spacing w:val="-2"/>
        </w:rPr>
        <w:t>5</w:t>
      </w:r>
    </w:p>
    <w:p w14:paraId="5DE9A881" w14:textId="7787CE61" w:rsidR="00DE63D2" w:rsidRPr="00B02105" w:rsidRDefault="00DE63D2" w:rsidP="00D557AC">
      <w:pPr>
        <w:pStyle w:val="numberedlist"/>
      </w:pPr>
      <w:r w:rsidRPr="00B02105">
        <w:t>¿En cuál de los siguientes sectores predo</w:t>
      </w:r>
      <w:r w:rsidR="00D557AC">
        <w:t>mina la actividad de tu empresa/</w:t>
      </w:r>
      <w:r w:rsidRPr="00B02105">
        <w:t xml:space="preserve">oficina? </w:t>
      </w:r>
    </w:p>
    <w:p w14:paraId="67F243F6" w14:textId="2502035D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Producción primaria (agricultura o minería)</w:t>
      </w:r>
      <w:r w:rsidR="00C1226F" w:rsidRPr="00C1226F">
        <w:rPr>
          <w:u w:val="single"/>
        </w:rPr>
        <w:t xml:space="preserve"> </w:t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Pr="00B02105">
        <w:rPr>
          <w:spacing w:val="-2"/>
        </w:rPr>
        <w:t>1</w:t>
      </w:r>
    </w:p>
    <w:p w14:paraId="5426322C" w14:textId="5EF9390F" w:rsidR="00DE63D2" w:rsidRPr="00B02105" w:rsidRDefault="00DE63D2" w:rsidP="00DE63D2">
      <w:pPr>
        <w:pStyle w:val="text-indented"/>
        <w:rPr>
          <w:lang w:val="es-AR"/>
        </w:rPr>
      </w:pPr>
      <w:r w:rsidRPr="00B02105">
        <w:rPr>
          <w:spacing w:val="-2"/>
        </w:rPr>
        <w:t>Manufacturero, procesar producción primaria</w:t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Pr="00B02105">
        <w:rPr>
          <w:spacing w:val="-2"/>
        </w:rPr>
        <w:t>2</w:t>
      </w:r>
    </w:p>
    <w:p w14:paraId="585F9AD9" w14:textId="22A4BABF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Comercio</w:t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Pr="00B02105">
        <w:rPr>
          <w:spacing w:val="-2"/>
        </w:rPr>
        <w:t>3</w:t>
      </w:r>
    </w:p>
    <w:p w14:paraId="66C46101" w14:textId="4AF21647" w:rsidR="00DE63D2" w:rsidRPr="00B02105" w:rsidRDefault="00DE63D2" w:rsidP="00DE63D2">
      <w:pPr>
        <w:pStyle w:val="text-indented"/>
        <w:rPr>
          <w:lang w:val="es-AR"/>
        </w:rPr>
      </w:pPr>
      <w:r w:rsidRPr="00B02105">
        <w:rPr>
          <w:spacing w:val="-2"/>
        </w:rPr>
        <w:t>Servicios (informática, turismo, etc.)</w:t>
      </w:r>
      <w:r w:rsidR="00C1226F" w:rsidRPr="00C1226F">
        <w:rPr>
          <w:u w:val="single"/>
        </w:rPr>
        <w:t xml:space="preserve"> </w:t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Pr="00B02105">
        <w:rPr>
          <w:spacing w:val="-2"/>
        </w:rPr>
        <w:t>4</w:t>
      </w:r>
    </w:p>
    <w:p w14:paraId="16CA4BF7" w14:textId="3D7D96F2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Construcción (viviendas, obras públicas, etc.)</w:t>
      </w:r>
      <w:r w:rsidR="00C1226F" w:rsidRPr="00C1226F">
        <w:rPr>
          <w:u w:val="single"/>
        </w:rPr>
        <w:t xml:space="preserve"> </w:t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Pr="00B02105">
        <w:rPr>
          <w:spacing w:val="-2"/>
        </w:rPr>
        <w:t>5</w:t>
      </w:r>
    </w:p>
    <w:p w14:paraId="13C97B2A" w14:textId="653FC409" w:rsidR="00DE63D2" w:rsidRPr="00B02105" w:rsidRDefault="00DE63D2" w:rsidP="00C1226F">
      <w:pPr>
        <w:pStyle w:val="text-indented"/>
        <w:spacing w:line="480" w:lineRule="auto"/>
        <w:rPr>
          <w:spacing w:val="-2"/>
        </w:rPr>
      </w:pPr>
      <w:r w:rsidRPr="00B02105">
        <w:rPr>
          <w:spacing w:val="-2"/>
        </w:rPr>
        <w:t>Otro sector, ¿cuál?</w:t>
      </w:r>
      <w:r w:rsidR="00C1226F" w:rsidRPr="00C1226F">
        <w:rPr>
          <w:u w:val="single"/>
        </w:rPr>
        <w:t xml:space="preserve"> </w:t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Pr="00B02105">
        <w:rPr>
          <w:spacing w:val="-2"/>
        </w:rPr>
        <w:t>6</w:t>
      </w:r>
    </w:p>
    <w:p w14:paraId="3386C590" w14:textId="77777777" w:rsidR="00DE63D2" w:rsidRPr="00B02105" w:rsidRDefault="00DE63D2" w:rsidP="00D557AC">
      <w:pPr>
        <w:pStyle w:val="numberedlist"/>
        <w:rPr>
          <w:spacing w:val="-2"/>
        </w:rPr>
      </w:pPr>
      <w:r w:rsidRPr="00B02105">
        <w:t>¿Cuál es tu nivel de satisfacción con tu empleo actual?</w:t>
      </w:r>
    </w:p>
    <w:p w14:paraId="5455EDD8" w14:textId="26364F8B" w:rsidR="00DE63D2" w:rsidRPr="00B02105" w:rsidRDefault="00DE63D2" w:rsidP="00DE63D2">
      <w:pPr>
        <w:pStyle w:val="text-indented"/>
        <w:rPr>
          <w:i/>
          <w:spacing w:val="-2"/>
        </w:rPr>
      </w:pPr>
      <w:r w:rsidRPr="00B02105">
        <w:rPr>
          <w:spacing w:val="-2"/>
        </w:rPr>
        <w:t>Muy satisfecho/a</w:t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Pr="00B02105">
        <w:rPr>
          <w:spacing w:val="-2"/>
        </w:rPr>
        <w:t xml:space="preserve">1 </w:t>
      </w:r>
    </w:p>
    <w:p w14:paraId="7F924AB6" w14:textId="0D3919BC" w:rsidR="00DE63D2" w:rsidRPr="00B02105" w:rsidRDefault="00C1226F" w:rsidP="00DE63D2">
      <w:pPr>
        <w:pStyle w:val="text-indented"/>
        <w:rPr>
          <w:spacing w:val="-2"/>
        </w:rPr>
      </w:pPr>
      <w:r>
        <w:rPr>
          <w:spacing w:val="-2"/>
        </w:rPr>
        <w:t>Satisfecho/a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E63D2" w:rsidRPr="00B02105">
        <w:rPr>
          <w:spacing w:val="-2"/>
        </w:rPr>
        <w:t xml:space="preserve">2 </w:t>
      </w:r>
    </w:p>
    <w:p w14:paraId="2A4920C1" w14:textId="41BDA00A" w:rsidR="00DE63D2" w:rsidRPr="00504246" w:rsidRDefault="00C1226F" w:rsidP="00DE63D2">
      <w:pPr>
        <w:pStyle w:val="text-indented"/>
        <w:rPr>
          <w:i/>
          <w:spacing w:val="-2"/>
          <w:u w:val="single"/>
        </w:rPr>
      </w:pPr>
      <w:r>
        <w:rPr>
          <w:spacing w:val="-2"/>
        </w:rPr>
        <w:t>No muy satisfecho/a</w:t>
      </w:r>
      <w:r>
        <w:rPr>
          <w:u w:val="single"/>
        </w:rPr>
        <w:tab/>
      </w:r>
      <w:r>
        <w:rPr>
          <w:u w:val="single"/>
        </w:rPr>
        <w:tab/>
      </w:r>
      <w:r w:rsidR="00504246">
        <w:rPr>
          <w:spacing w:val="-2"/>
        </w:rPr>
        <w:t>3</w:t>
      </w:r>
      <w:r w:rsidR="00DE63D2" w:rsidRPr="00B02105">
        <w:rPr>
          <w:rFonts w:eastAsia="Arial Unicode MS"/>
        </w:rPr>
        <w:t xml:space="preserve"> </w:t>
      </w:r>
      <w:r w:rsidR="00504246">
        <w:t xml:space="preserve">→ </w:t>
      </w:r>
      <w:r w:rsidR="00DE63D2" w:rsidRPr="00B02105">
        <w:rPr>
          <w:rFonts w:eastAsia="Arial Unicode MS"/>
        </w:rPr>
        <w:t>¿Por qué?</w:t>
      </w:r>
      <w:r w:rsidR="00504246">
        <w:rPr>
          <w:rFonts w:eastAsia="Arial Unicode MS"/>
          <w:u w:val="single"/>
        </w:rPr>
        <w:tab/>
      </w:r>
      <w:r w:rsidR="00504246">
        <w:rPr>
          <w:rFonts w:eastAsia="Arial Unicode MS"/>
          <w:u w:val="single"/>
        </w:rPr>
        <w:tab/>
      </w:r>
      <w:r w:rsidR="00504246">
        <w:rPr>
          <w:rFonts w:eastAsia="Arial Unicode MS"/>
          <w:u w:val="single"/>
        </w:rPr>
        <w:tab/>
      </w:r>
      <w:r w:rsidR="00504246">
        <w:rPr>
          <w:rFonts w:eastAsia="Arial Unicode MS"/>
          <w:u w:val="single"/>
        </w:rPr>
        <w:tab/>
      </w:r>
      <w:r w:rsidR="00504246">
        <w:rPr>
          <w:rFonts w:eastAsia="Arial Unicode MS"/>
          <w:u w:val="single"/>
        </w:rPr>
        <w:tab/>
      </w:r>
      <w:r w:rsidR="00504246">
        <w:rPr>
          <w:rFonts w:eastAsia="Arial Unicode MS"/>
          <w:u w:val="single"/>
        </w:rPr>
        <w:tab/>
      </w:r>
      <w:r w:rsidR="00504246">
        <w:rPr>
          <w:rFonts w:eastAsia="Arial Unicode MS"/>
          <w:u w:val="single"/>
        </w:rPr>
        <w:tab/>
      </w:r>
    </w:p>
    <w:p w14:paraId="3975B80B" w14:textId="649D5949" w:rsidR="00DE63D2" w:rsidRPr="00B02105" w:rsidRDefault="00DE63D2" w:rsidP="00C1226F">
      <w:pPr>
        <w:pStyle w:val="text-indented"/>
        <w:spacing w:line="480" w:lineRule="auto"/>
        <w:rPr>
          <w:rFonts w:eastAsia="Arial Unicode MS"/>
        </w:rPr>
      </w:pPr>
      <w:r w:rsidRPr="00B02105">
        <w:rPr>
          <w:spacing w:val="-2"/>
        </w:rPr>
        <w:t xml:space="preserve">No </w:t>
      </w:r>
      <w:r w:rsidR="00C1226F">
        <w:rPr>
          <w:spacing w:val="-2"/>
        </w:rPr>
        <w:t>satisfecho/a</w:t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Pr="00B02105">
        <w:rPr>
          <w:spacing w:val="-2"/>
        </w:rPr>
        <w:t>4</w:t>
      </w:r>
      <w:r w:rsidR="00504246" w:rsidRPr="00B02105">
        <w:rPr>
          <w:rFonts w:eastAsia="Arial Unicode MS"/>
        </w:rPr>
        <w:t xml:space="preserve"> </w:t>
      </w:r>
      <w:r w:rsidR="00504246">
        <w:t xml:space="preserve">→ </w:t>
      </w:r>
      <w:r w:rsidR="00504246" w:rsidRPr="00B02105">
        <w:rPr>
          <w:rFonts w:eastAsia="Arial Unicode MS"/>
        </w:rPr>
        <w:t>¿Por qué?</w:t>
      </w:r>
      <w:r w:rsidR="00504246">
        <w:rPr>
          <w:rFonts w:eastAsia="Arial Unicode MS"/>
          <w:u w:val="single"/>
        </w:rPr>
        <w:tab/>
      </w:r>
      <w:r w:rsidR="00504246">
        <w:rPr>
          <w:rFonts w:eastAsia="Arial Unicode MS"/>
          <w:u w:val="single"/>
        </w:rPr>
        <w:tab/>
      </w:r>
      <w:r w:rsidR="00504246">
        <w:rPr>
          <w:rFonts w:eastAsia="Arial Unicode MS"/>
          <w:u w:val="single"/>
        </w:rPr>
        <w:tab/>
      </w:r>
      <w:r w:rsidR="00504246">
        <w:rPr>
          <w:rFonts w:eastAsia="Arial Unicode MS"/>
          <w:u w:val="single"/>
        </w:rPr>
        <w:tab/>
      </w:r>
      <w:r w:rsidR="00504246">
        <w:rPr>
          <w:rFonts w:eastAsia="Arial Unicode MS"/>
          <w:u w:val="single"/>
        </w:rPr>
        <w:tab/>
      </w:r>
      <w:r w:rsidR="00504246">
        <w:rPr>
          <w:rFonts w:eastAsia="Arial Unicode MS"/>
          <w:u w:val="single"/>
        </w:rPr>
        <w:tab/>
      </w:r>
      <w:r w:rsidR="00504246">
        <w:rPr>
          <w:rFonts w:eastAsia="Arial Unicode MS"/>
          <w:u w:val="single"/>
        </w:rPr>
        <w:tab/>
      </w:r>
    </w:p>
    <w:p w14:paraId="74224480" w14:textId="77777777" w:rsidR="00DE63D2" w:rsidRPr="005B0A7B" w:rsidRDefault="00DE63D2" w:rsidP="00D557AC">
      <w:pPr>
        <w:pStyle w:val="numberedlist"/>
        <w:rPr>
          <w:spacing w:val="-2"/>
        </w:rPr>
      </w:pPr>
      <w:r w:rsidRPr="005B0A7B">
        <w:t>¿En qué medida consideras que con tu empleo contribuyes a mejorar la economía/situación económica de las personas con quienes vives?</w:t>
      </w:r>
    </w:p>
    <w:p w14:paraId="61AADFC7" w14:textId="01B217CE" w:rsidR="00DE63D2" w:rsidRPr="00B02105" w:rsidRDefault="00C1226F" w:rsidP="00DE63D2">
      <w:pPr>
        <w:pStyle w:val="text-indented"/>
        <w:rPr>
          <w:i/>
          <w:spacing w:val="-2"/>
        </w:rPr>
      </w:pPr>
      <w:r>
        <w:rPr>
          <w:spacing w:val="-2"/>
        </w:rPr>
        <w:t>Mucho</w:t>
      </w:r>
      <w:r>
        <w:rPr>
          <w:u w:val="single"/>
        </w:rPr>
        <w:tab/>
      </w:r>
      <w:r>
        <w:rPr>
          <w:u w:val="single"/>
        </w:rPr>
        <w:tab/>
      </w:r>
      <w:r w:rsidR="00DE63D2" w:rsidRPr="00B02105">
        <w:rPr>
          <w:spacing w:val="-2"/>
        </w:rPr>
        <w:t xml:space="preserve">1 </w:t>
      </w:r>
    </w:p>
    <w:p w14:paraId="7357CA1A" w14:textId="471CBE6B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Bastante</w:t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Pr="00B02105">
        <w:rPr>
          <w:spacing w:val="-2"/>
        </w:rPr>
        <w:t>2</w:t>
      </w:r>
    </w:p>
    <w:p w14:paraId="09F14E78" w14:textId="45FF99A2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Poco</w:t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Pr="00B02105">
        <w:rPr>
          <w:spacing w:val="-2"/>
        </w:rPr>
        <w:t xml:space="preserve">3 </w:t>
      </w:r>
    </w:p>
    <w:p w14:paraId="2C12C001" w14:textId="2EAF9C3D" w:rsidR="00DE63D2" w:rsidRPr="00D557AC" w:rsidRDefault="00DE63D2" w:rsidP="00DE63D2">
      <w:pPr>
        <w:pStyle w:val="text-indented"/>
        <w:rPr>
          <w:rFonts w:eastAsia="Arial Unicode MS"/>
        </w:rPr>
      </w:pPr>
      <w:r w:rsidRPr="00B02105">
        <w:rPr>
          <w:spacing w:val="-2"/>
        </w:rPr>
        <w:t>Nada</w:t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Pr="00B02105">
        <w:rPr>
          <w:spacing w:val="-2"/>
        </w:rPr>
        <w:t>4</w:t>
      </w:r>
    </w:p>
    <w:p w14:paraId="665CA813" w14:textId="77777777" w:rsidR="00DE63D2" w:rsidRPr="00B02105" w:rsidRDefault="00DE63D2" w:rsidP="00DE63D2">
      <w:pPr>
        <w:pStyle w:val="text-indented"/>
        <w:rPr>
          <w:rFonts w:eastAsia="Arial Unicode MS" w:hint="eastAsia"/>
        </w:rPr>
      </w:pPr>
    </w:p>
    <w:p w14:paraId="64C8A8E8" w14:textId="3DAC2A29" w:rsidR="00DE63D2" w:rsidRPr="00D557AC" w:rsidRDefault="00DE63D2" w:rsidP="00D557AC">
      <w:pPr>
        <w:pStyle w:val="instructions"/>
        <w:jc w:val="center"/>
        <w:rPr>
          <w:b/>
        </w:rPr>
      </w:pPr>
      <w:r w:rsidRPr="00D557AC">
        <w:rPr>
          <w:b/>
        </w:rPr>
        <w:t>Encuestador/a: Pase a Sección VIII</w:t>
      </w:r>
    </w:p>
    <w:p w14:paraId="0104BB54" w14:textId="77777777" w:rsidR="00DE63D2" w:rsidRPr="00B02105" w:rsidRDefault="00DE63D2" w:rsidP="00C1226F">
      <w:pPr>
        <w:pStyle w:val="E-head"/>
        <w:spacing w:line="480" w:lineRule="auto"/>
      </w:pPr>
      <w:r w:rsidRPr="00B02105">
        <w:t xml:space="preserve">Sección para </w:t>
      </w:r>
      <w:r>
        <w:t>J</w:t>
      </w:r>
      <w:r w:rsidRPr="00B02105">
        <w:t>óvenes</w:t>
      </w:r>
      <w:r>
        <w:t xml:space="preserve"> E</w:t>
      </w:r>
      <w:r w:rsidRPr="00B02105">
        <w:t xml:space="preserve">mprendedores </w:t>
      </w:r>
    </w:p>
    <w:p w14:paraId="2D934056" w14:textId="77777777" w:rsidR="00DE63D2" w:rsidRPr="00C1226F" w:rsidRDefault="00DE63D2" w:rsidP="00D557AC">
      <w:pPr>
        <w:pStyle w:val="numberedlist"/>
      </w:pPr>
      <w:r w:rsidRPr="00C1226F">
        <w:t xml:space="preserve">¿Eres dueño de un negocio o trabajas por honorarios? </w:t>
      </w:r>
    </w:p>
    <w:p w14:paraId="0517ED47" w14:textId="033A7193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Trabaja por honorarios</w:t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Pr="00B02105">
        <w:rPr>
          <w:spacing w:val="-2"/>
        </w:rPr>
        <w:t xml:space="preserve">1 </w:t>
      </w:r>
    </w:p>
    <w:p w14:paraId="64DDB894" w14:textId="2F542387" w:rsidR="00DE63D2" w:rsidRDefault="00DE63D2" w:rsidP="00504246">
      <w:pPr>
        <w:pStyle w:val="text-indented"/>
        <w:spacing w:line="480" w:lineRule="auto"/>
        <w:rPr>
          <w:spacing w:val="-2"/>
        </w:rPr>
      </w:pPr>
      <w:r w:rsidRPr="00B02105">
        <w:rPr>
          <w:spacing w:val="-2"/>
        </w:rPr>
        <w:t>Dueño del negocio</w:t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Pr="00B02105">
        <w:rPr>
          <w:spacing w:val="-2"/>
        </w:rPr>
        <w:t xml:space="preserve">2   </w:t>
      </w:r>
    </w:p>
    <w:p w14:paraId="2AE16625" w14:textId="77777777" w:rsidR="00AF603D" w:rsidRDefault="00AF603D" w:rsidP="00504246">
      <w:pPr>
        <w:pStyle w:val="text-indented"/>
        <w:spacing w:line="480" w:lineRule="auto"/>
        <w:rPr>
          <w:spacing w:val="-2"/>
        </w:rPr>
      </w:pPr>
    </w:p>
    <w:p w14:paraId="24186F76" w14:textId="77777777" w:rsidR="00AF603D" w:rsidRDefault="00AF603D" w:rsidP="00504246">
      <w:pPr>
        <w:pStyle w:val="text-indented"/>
        <w:spacing w:line="480" w:lineRule="auto"/>
        <w:rPr>
          <w:spacing w:val="-2"/>
        </w:rPr>
      </w:pPr>
    </w:p>
    <w:p w14:paraId="5878C96C" w14:textId="77777777" w:rsidR="00AF603D" w:rsidRPr="00B02105" w:rsidRDefault="00AF603D" w:rsidP="00504246">
      <w:pPr>
        <w:pStyle w:val="text-indented"/>
        <w:spacing w:line="480" w:lineRule="auto"/>
        <w:rPr>
          <w:spacing w:val="-2"/>
        </w:rPr>
      </w:pPr>
    </w:p>
    <w:p w14:paraId="28FEF873" w14:textId="2CD41FFC" w:rsidR="00DE63D2" w:rsidRPr="00B02105" w:rsidRDefault="00AF603D" w:rsidP="00D557AC">
      <w:pPr>
        <w:pStyle w:val="numberedlist"/>
      </w:pPr>
      <w:r w:rsidRPr="00492909">
        <w:rPr>
          <w:lang w:val="en-US"/>
        </w:rPr>
        <w:lastRenderedPageBreak/>
        <w:drawing>
          <wp:anchor distT="0" distB="0" distL="114300" distR="114300" simplePos="0" relativeHeight="251676672" behindDoc="1" locked="0" layoutInCell="1" allowOverlap="1" wp14:anchorId="60DBC1AA" wp14:editId="687080B8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63D2" w:rsidRPr="00B02105">
        <w:t xml:space="preserve">¿En qué rama de la actividad económica se ubica tu negocio? </w:t>
      </w:r>
      <w:r w:rsidR="00DE63D2" w:rsidRPr="00D557AC">
        <w:rPr>
          <w:i/>
          <w:color w:val="4F81BD" w:themeColor="accent1"/>
        </w:rPr>
        <w:t>(Respuesta única, LEER)</w:t>
      </w:r>
    </w:p>
    <w:p w14:paraId="588E0B13" w14:textId="16E34499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Comercio</w:t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Pr="00B02105">
        <w:rPr>
          <w:spacing w:val="-2"/>
        </w:rPr>
        <w:t>1</w:t>
      </w:r>
    </w:p>
    <w:p w14:paraId="5C4BB3B0" w14:textId="67152769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Industria</w:t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Pr="00B02105">
        <w:rPr>
          <w:spacing w:val="-2"/>
        </w:rPr>
        <w:t>2</w:t>
      </w:r>
    </w:p>
    <w:p w14:paraId="5F395455" w14:textId="1FB22B74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Servicio</w:t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Pr="00B02105">
        <w:rPr>
          <w:spacing w:val="-2"/>
        </w:rPr>
        <w:t>3</w:t>
      </w:r>
    </w:p>
    <w:p w14:paraId="35652236" w14:textId="5637CD66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Producción agrícola (incluyendo ganadería)</w:t>
      </w:r>
      <w:r w:rsidR="00C1226F" w:rsidRPr="00C1226F">
        <w:rPr>
          <w:u w:val="single"/>
        </w:rPr>
        <w:t xml:space="preserve"> </w:t>
      </w:r>
      <w:r w:rsidR="00C1226F">
        <w:rPr>
          <w:u w:val="single"/>
        </w:rPr>
        <w:tab/>
      </w:r>
      <w:r w:rsidRPr="00B02105">
        <w:rPr>
          <w:spacing w:val="-2"/>
        </w:rPr>
        <w:t>4</w:t>
      </w:r>
    </w:p>
    <w:p w14:paraId="03DE4996" w14:textId="75AE45DB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Construcción</w:t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Pr="00B02105">
        <w:rPr>
          <w:spacing w:val="-2"/>
        </w:rPr>
        <w:t>5</w:t>
      </w:r>
    </w:p>
    <w:p w14:paraId="4D7DD578" w14:textId="39588935" w:rsidR="00DE63D2" w:rsidRPr="00B02105" w:rsidRDefault="00DE63D2" w:rsidP="00504246">
      <w:pPr>
        <w:pStyle w:val="text-indented"/>
        <w:spacing w:line="480" w:lineRule="auto"/>
        <w:rPr>
          <w:spacing w:val="-2"/>
        </w:rPr>
      </w:pPr>
      <w:r w:rsidRPr="00B02105">
        <w:rPr>
          <w:spacing w:val="-2"/>
        </w:rPr>
        <w:t>Otro</w:t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="00C1226F">
        <w:rPr>
          <w:u w:val="single"/>
        </w:rPr>
        <w:tab/>
      </w:r>
      <w:r w:rsidRPr="00B02105">
        <w:rPr>
          <w:spacing w:val="-2"/>
        </w:rPr>
        <w:t>6</w:t>
      </w:r>
      <w:r w:rsidR="00504246">
        <w:rPr>
          <w:spacing w:val="-2"/>
        </w:rPr>
        <w:t xml:space="preserve"> </w:t>
      </w:r>
      <w:r w:rsidR="00504246">
        <w:t>→</w:t>
      </w:r>
      <w:r>
        <w:rPr>
          <w:spacing w:val="-2"/>
        </w:rPr>
        <w:t xml:space="preserve"> </w:t>
      </w:r>
      <w:r w:rsidRPr="00B02105">
        <w:rPr>
          <w:rFonts w:eastAsia="Arial Unicode MS"/>
        </w:rPr>
        <w:t>¿Cuá</w:t>
      </w:r>
      <w:r>
        <w:rPr>
          <w:rFonts w:eastAsia="Arial Unicode MS"/>
        </w:rPr>
        <w:t>l</w:t>
      </w:r>
      <w:r w:rsidRPr="00B02105">
        <w:rPr>
          <w:rFonts w:eastAsia="Arial Unicode MS"/>
        </w:rPr>
        <w:t>?</w:t>
      </w:r>
      <w:r w:rsidR="00504246">
        <w:rPr>
          <w:rFonts w:eastAsia="Arial Unicode MS"/>
          <w:u w:val="single"/>
        </w:rPr>
        <w:tab/>
      </w:r>
      <w:r w:rsidR="00504246">
        <w:rPr>
          <w:rFonts w:eastAsia="Arial Unicode MS"/>
          <w:u w:val="single"/>
        </w:rPr>
        <w:tab/>
      </w:r>
      <w:r w:rsidR="00504246">
        <w:rPr>
          <w:rFonts w:eastAsia="Arial Unicode MS"/>
          <w:u w:val="single"/>
        </w:rPr>
        <w:tab/>
      </w:r>
      <w:r w:rsidR="00504246">
        <w:rPr>
          <w:rFonts w:eastAsia="Arial Unicode MS"/>
          <w:u w:val="single"/>
        </w:rPr>
        <w:tab/>
      </w:r>
      <w:r w:rsidR="00504246">
        <w:rPr>
          <w:rFonts w:eastAsia="Arial Unicode MS"/>
          <w:u w:val="single"/>
        </w:rPr>
        <w:tab/>
      </w:r>
      <w:r w:rsidRPr="00B02105">
        <w:rPr>
          <w:rFonts w:eastAsia="Arial Unicode MS"/>
        </w:rPr>
        <w:t xml:space="preserve"> </w:t>
      </w:r>
    </w:p>
    <w:p w14:paraId="34970AFF" w14:textId="3F0710A6" w:rsidR="00DE63D2" w:rsidRPr="005B0A7B" w:rsidRDefault="00DE63D2" w:rsidP="00504246">
      <w:pPr>
        <w:pStyle w:val="numberedlist"/>
        <w:spacing w:line="480" w:lineRule="auto"/>
        <w:rPr>
          <w:rFonts w:eastAsia="Arial Unicode MS"/>
        </w:rPr>
      </w:pPr>
      <w:r w:rsidRPr="005B0A7B">
        <w:t>¿Cuántas horas tra</w:t>
      </w:r>
      <w:r w:rsidR="00504246" w:rsidRPr="005B0A7B">
        <w:t>bajas habitualmente por semana?</w:t>
      </w:r>
      <w:r w:rsidR="00504246" w:rsidRPr="005B0A7B">
        <w:rPr>
          <w:u w:val="single"/>
        </w:rPr>
        <w:tab/>
      </w:r>
      <w:r w:rsidR="00AF603D">
        <w:rPr>
          <w:u w:val="single"/>
        </w:rPr>
        <w:tab/>
      </w:r>
      <w:r w:rsidRPr="005B0A7B">
        <w:t>h</w:t>
      </w:r>
      <w:r w:rsidRPr="005B0A7B">
        <w:rPr>
          <w:rFonts w:eastAsia="Arial Unicode MS"/>
        </w:rPr>
        <w:t xml:space="preserve">oras </w:t>
      </w:r>
    </w:p>
    <w:p w14:paraId="4A382E11" w14:textId="7D17C7DC" w:rsidR="00DE63D2" w:rsidRPr="005B0A7B" w:rsidRDefault="00DE63D2" w:rsidP="00AF603D">
      <w:pPr>
        <w:pStyle w:val="numberedlist"/>
        <w:spacing w:after="360"/>
        <w:rPr>
          <w:lang w:val="es-MX"/>
        </w:rPr>
      </w:pPr>
      <w:r w:rsidRPr="005B0A7B">
        <w:t>¿Cuánto es tu remuneración (ingresos/g</w:t>
      </w:r>
      <w:r w:rsidR="00504246" w:rsidRPr="005B0A7B">
        <w:t>anancias) habitualmente por mes?</w:t>
      </w:r>
      <w:r w:rsidR="00504246" w:rsidRPr="005B0A7B">
        <w:rPr>
          <w:u w:val="single"/>
        </w:rPr>
        <w:tab/>
      </w:r>
      <w:r w:rsidR="00504246" w:rsidRPr="005B0A7B">
        <w:rPr>
          <w:u w:val="single"/>
        </w:rPr>
        <w:tab/>
      </w:r>
      <w:r w:rsidR="00504246" w:rsidRPr="005B0A7B">
        <w:rPr>
          <w:u w:val="single"/>
        </w:rPr>
        <w:tab/>
      </w:r>
      <w:r w:rsidR="00504246" w:rsidRPr="005B0A7B">
        <w:rPr>
          <w:u w:val="single"/>
        </w:rPr>
        <w:tab/>
      </w:r>
      <w:r w:rsidRPr="005B0A7B">
        <w:rPr>
          <w:lang w:val="es-MX"/>
        </w:rPr>
        <w:t xml:space="preserve"> </w:t>
      </w:r>
      <w:r w:rsidR="00504246" w:rsidRPr="005B0A7B">
        <w:rPr>
          <w:lang w:val="es-MX"/>
        </w:rPr>
        <w:br/>
      </w:r>
      <w:r w:rsidRPr="005B0A7B">
        <w:rPr>
          <w:i/>
          <w:color w:val="4F81BD" w:themeColor="accent1"/>
          <w:lang w:val="es-MX"/>
        </w:rPr>
        <w:t xml:space="preserve">(Poner </w:t>
      </w:r>
      <w:r w:rsidRPr="005B0A7B">
        <w:rPr>
          <w:i/>
          <w:color w:val="4F81BD" w:themeColor="accent1"/>
        </w:rPr>
        <w:t>en</w:t>
      </w:r>
      <w:r w:rsidRPr="005B0A7B">
        <w:rPr>
          <w:i/>
          <w:color w:val="4F81BD" w:themeColor="accent1"/>
          <w:lang w:val="es-MX"/>
        </w:rPr>
        <w:t xml:space="preserve"> moneda local, SÓLO NÚMEROS y sin comas, puntos o decimales)</w:t>
      </w:r>
    </w:p>
    <w:p w14:paraId="684C168B" w14:textId="77777777" w:rsidR="00DE63D2" w:rsidRPr="005B0A7B" w:rsidRDefault="00DE63D2" w:rsidP="00D557AC">
      <w:pPr>
        <w:pStyle w:val="numberedlist"/>
        <w:rPr>
          <w:rFonts w:hint="eastAsia"/>
        </w:rPr>
      </w:pPr>
      <w:r w:rsidRPr="005B0A7B">
        <w:t>¿Con lo que ganas, los ingresos son suficientes para cubrir los gastos de tu negocio?</w:t>
      </w:r>
      <w:r w:rsidRPr="005B0A7B">
        <w:rPr>
          <w:i/>
        </w:rPr>
        <w:t xml:space="preserve"> </w:t>
      </w:r>
      <w:r w:rsidRPr="005B0A7B">
        <w:rPr>
          <w:i/>
          <w:color w:val="4F81BD" w:themeColor="accent1"/>
        </w:rPr>
        <w:t>(</w:t>
      </w:r>
      <w:r w:rsidRPr="005B0A7B">
        <w:rPr>
          <w:i/>
          <w:color w:val="4F81BD" w:themeColor="accent1"/>
          <w:spacing w:val="-2"/>
        </w:rPr>
        <w:t>Respuesta única</w:t>
      </w:r>
      <w:r w:rsidRPr="005B0A7B">
        <w:rPr>
          <w:i/>
          <w:color w:val="4F81BD" w:themeColor="accent1"/>
        </w:rPr>
        <w:t>)</w:t>
      </w:r>
      <w:r w:rsidRPr="005B0A7B">
        <w:rPr>
          <w:i/>
        </w:rPr>
        <w:t xml:space="preserve"> </w:t>
      </w:r>
    </w:p>
    <w:p w14:paraId="159A3D09" w14:textId="77777777" w:rsidR="005B0A7B" w:rsidRPr="00B02105" w:rsidRDefault="005B0A7B" w:rsidP="005B0A7B">
      <w:pPr>
        <w:pStyle w:val="text-indented"/>
      </w:pPr>
      <w:r w:rsidRPr="00B02105">
        <w:t>Sí</w:t>
      </w:r>
      <w:r>
        <w:rPr>
          <w:u w:val="single"/>
        </w:rPr>
        <w:tab/>
      </w:r>
      <w:r>
        <w:rPr>
          <w:u w:val="single"/>
        </w:rPr>
        <w:tab/>
      </w:r>
      <w:r w:rsidRPr="00B02105">
        <w:t>1</w:t>
      </w:r>
    </w:p>
    <w:p w14:paraId="2C1608E1" w14:textId="7CC6C851" w:rsidR="00DE63D2" w:rsidRPr="00B02105" w:rsidRDefault="005B0A7B" w:rsidP="005B0A7B">
      <w:pPr>
        <w:pStyle w:val="text-indented"/>
        <w:spacing w:line="480" w:lineRule="auto"/>
        <w:rPr>
          <w:spacing w:val="-2"/>
        </w:rPr>
      </w:pPr>
      <w:r w:rsidRPr="00B02105">
        <w:t>No</w:t>
      </w:r>
      <w:r>
        <w:rPr>
          <w:u w:val="single"/>
        </w:rPr>
        <w:tab/>
      </w:r>
      <w:r>
        <w:rPr>
          <w:u w:val="single"/>
        </w:rPr>
        <w:tab/>
      </w:r>
      <w:r w:rsidRPr="00B02105">
        <w:t>2</w:t>
      </w:r>
      <w:r w:rsidRPr="00B02105">
        <w:rPr>
          <w:i/>
        </w:rPr>
        <w:t xml:space="preserve"> </w:t>
      </w:r>
    </w:p>
    <w:p w14:paraId="645F601A" w14:textId="77777777" w:rsidR="00DE63D2" w:rsidRPr="005B0A7B" w:rsidRDefault="00DE63D2" w:rsidP="005B0A7B">
      <w:pPr>
        <w:pStyle w:val="numberedlist"/>
        <w:rPr>
          <w:rFonts w:hint="eastAsia"/>
        </w:rPr>
      </w:pPr>
      <w:r w:rsidRPr="005B0A7B">
        <w:t xml:space="preserve">¿Con lo que ganas, los ingresos son suficientes para pagarte un sueldo cada mes? </w:t>
      </w:r>
      <w:r w:rsidRPr="005B0A7B">
        <w:rPr>
          <w:i/>
          <w:color w:val="4F81BD" w:themeColor="accent1"/>
        </w:rPr>
        <w:t>(Respuesta única)</w:t>
      </w:r>
    </w:p>
    <w:p w14:paraId="39F6A069" w14:textId="6FABF8A2" w:rsidR="00DE63D2" w:rsidRPr="00B02105" w:rsidRDefault="005B0A7B" w:rsidP="00DE63D2">
      <w:pPr>
        <w:pStyle w:val="text-indented"/>
        <w:rPr>
          <w:rFonts w:eastAsia="Arial Unicode MS" w:hint="eastAsia"/>
        </w:rPr>
      </w:pPr>
      <w:r>
        <w:rPr>
          <w:rFonts w:eastAsia="Arial Unicode MS"/>
        </w:rPr>
        <w:t>Sí</w:t>
      </w:r>
      <w:r>
        <w:rPr>
          <w:u w:val="single"/>
        </w:rPr>
        <w:tab/>
      </w:r>
      <w:r>
        <w:rPr>
          <w:u w:val="single"/>
        </w:rPr>
        <w:tab/>
      </w:r>
      <w:r>
        <w:rPr>
          <w:rFonts w:eastAsia="Arial Unicode MS"/>
        </w:rPr>
        <w:t xml:space="preserve">1 </w:t>
      </w:r>
      <w:r>
        <w:t>→</w:t>
      </w:r>
      <w:r>
        <w:rPr>
          <w:spacing w:val="-2"/>
        </w:rPr>
        <w:t xml:space="preserve"> </w:t>
      </w:r>
      <w:r w:rsidRPr="00B02105">
        <w:rPr>
          <w:rFonts w:eastAsia="Arial Unicode MS"/>
        </w:rPr>
        <w:t>¿Cuá</w:t>
      </w:r>
      <w:r>
        <w:rPr>
          <w:rFonts w:eastAsia="Arial Unicode MS"/>
        </w:rPr>
        <w:t xml:space="preserve">l </w:t>
      </w:r>
      <w:r w:rsidR="00DE63D2" w:rsidRPr="00B02105">
        <w:rPr>
          <w:rFonts w:eastAsia="Arial Unicode MS"/>
        </w:rPr>
        <w:t xml:space="preserve">es </w:t>
      </w:r>
      <w:r w:rsidR="00DE63D2">
        <w:rPr>
          <w:rFonts w:eastAsia="Arial Unicode MS"/>
        </w:rPr>
        <w:t>t</w:t>
      </w:r>
      <w:r w:rsidR="00DE63D2" w:rsidRPr="00B02105">
        <w:rPr>
          <w:rFonts w:eastAsia="Arial Unicode MS"/>
        </w:rPr>
        <w:t>u salario por mes?</w:t>
      </w:r>
      <w:r>
        <w:rPr>
          <w:rFonts w:eastAsia="Arial Unicode MS"/>
          <w:u w:val="single"/>
        </w:rPr>
        <w:tab/>
      </w:r>
      <w:r>
        <w:rPr>
          <w:rFonts w:eastAsia="Arial Unicode MS"/>
          <w:u w:val="single"/>
        </w:rPr>
        <w:tab/>
      </w:r>
      <w:r>
        <w:rPr>
          <w:rFonts w:eastAsia="Arial Unicode MS"/>
          <w:u w:val="single"/>
        </w:rPr>
        <w:tab/>
      </w:r>
      <w:r>
        <w:rPr>
          <w:rFonts w:eastAsia="Arial Unicode MS"/>
          <w:u w:val="single"/>
        </w:rPr>
        <w:tab/>
      </w:r>
      <w:r w:rsidR="00DE63D2" w:rsidRPr="00B02105">
        <w:rPr>
          <w:rFonts w:eastAsia="Arial Unicode MS"/>
        </w:rPr>
        <w:t xml:space="preserve"> </w:t>
      </w:r>
      <w:r w:rsidR="00DE63D2" w:rsidRPr="00D557AC">
        <w:rPr>
          <w:rFonts w:eastAsia="Arial Unicode MS"/>
          <w:i/>
          <w:color w:val="4F81BD" w:themeColor="accent1"/>
        </w:rPr>
        <w:t>(Use moneda local)</w:t>
      </w:r>
    </w:p>
    <w:p w14:paraId="26A7B68D" w14:textId="336E5A56" w:rsidR="00DE63D2" w:rsidRPr="005B0A7B" w:rsidRDefault="00DE63D2" w:rsidP="005B0A7B">
      <w:pPr>
        <w:pStyle w:val="text-indented"/>
        <w:spacing w:line="480" w:lineRule="auto"/>
        <w:rPr>
          <w:rFonts w:eastAsia="Arial Unicode MS"/>
        </w:rPr>
      </w:pPr>
      <w:r w:rsidRPr="00B02105">
        <w:rPr>
          <w:rFonts w:eastAsia="Arial Unicode MS"/>
        </w:rPr>
        <w:t>No</w:t>
      </w:r>
      <w:r w:rsidR="005B0A7B">
        <w:rPr>
          <w:u w:val="single"/>
        </w:rPr>
        <w:tab/>
      </w:r>
      <w:r w:rsidR="005B0A7B">
        <w:rPr>
          <w:u w:val="single"/>
        </w:rPr>
        <w:tab/>
      </w:r>
      <w:r w:rsidRPr="00B02105">
        <w:rPr>
          <w:rFonts w:eastAsia="Arial Unicode MS"/>
        </w:rPr>
        <w:t>2</w:t>
      </w:r>
    </w:p>
    <w:p w14:paraId="0B131312" w14:textId="77777777" w:rsidR="00DE63D2" w:rsidRPr="005B0A7B" w:rsidRDefault="00DE63D2" w:rsidP="005B0A7B">
      <w:pPr>
        <w:pStyle w:val="numberedlist"/>
      </w:pPr>
      <w:r w:rsidRPr="005B0A7B">
        <w:t>¿Tienes empleados actualmente?</w:t>
      </w:r>
    </w:p>
    <w:p w14:paraId="75CF56D4" w14:textId="17D8DCBC" w:rsidR="00DE63D2" w:rsidRPr="005B0A7B" w:rsidRDefault="005B0A7B" w:rsidP="005B0A7B">
      <w:pPr>
        <w:pStyle w:val="text-indented"/>
        <w:rPr>
          <w:rFonts w:hint="eastAsia"/>
        </w:rPr>
      </w:pPr>
      <w:r w:rsidRPr="00B02105">
        <w:t>Sí</w:t>
      </w:r>
      <w:r>
        <w:rPr>
          <w:u w:val="single"/>
        </w:rPr>
        <w:tab/>
      </w:r>
      <w:r>
        <w:rPr>
          <w:u w:val="single"/>
        </w:rPr>
        <w:tab/>
      </w:r>
      <w:r w:rsidRPr="00B02105">
        <w:t>1</w:t>
      </w:r>
      <w:r>
        <w:t xml:space="preserve"> →</w:t>
      </w:r>
      <w:r>
        <w:rPr>
          <w:spacing w:val="-2"/>
        </w:rPr>
        <w:t xml:space="preserve"> </w:t>
      </w:r>
      <w:r w:rsidR="00DE63D2" w:rsidRPr="005B0A7B">
        <w:t>¿Cuántos?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E63D2" w:rsidRPr="005B0A7B">
        <w:t xml:space="preserve">  </w:t>
      </w:r>
      <w:r w:rsidR="00DE63D2" w:rsidRPr="005B0A7B">
        <w:tab/>
      </w:r>
      <w:r w:rsidR="00DE63D2" w:rsidRPr="005B0A7B">
        <w:tab/>
      </w:r>
    </w:p>
    <w:p w14:paraId="597828C4" w14:textId="511C20EC" w:rsidR="00DE63D2" w:rsidRPr="005B0A7B" w:rsidRDefault="00DE63D2" w:rsidP="005B0A7B">
      <w:pPr>
        <w:pStyle w:val="text-indented"/>
        <w:spacing w:line="480" w:lineRule="auto"/>
        <w:rPr>
          <w:rFonts w:eastAsia="Arial Unicode MS"/>
        </w:rPr>
      </w:pPr>
      <w:r w:rsidRPr="00B02105">
        <w:rPr>
          <w:rFonts w:eastAsia="Arial Unicode MS"/>
        </w:rPr>
        <w:t>No</w:t>
      </w:r>
      <w:r w:rsidR="005B0A7B">
        <w:rPr>
          <w:u w:val="single"/>
        </w:rPr>
        <w:tab/>
      </w:r>
      <w:r w:rsidR="005B0A7B">
        <w:rPr>
          <w:u w:val="single"/>
        </w:rPr>
        <w:tab/>
      </w:r>
      <w:r w:rsidRPr="00B02105">
        <w:rPr>
          <w:rFonts w:eastAsia="Arial Unicode MS"/>
        </w:rPr>
        <w:t>2</w:t>
      </w:r>
    </w:p>
    <w:p w14:paraId="71C0C71C" w14:textId="77777777" w:rsidR="00DE63D2" w:rsidRPr="005B0A7B" w:rsidRDefault="00DE63D2" w:rsidP="005B0A7B">
      <w:pPr>
        <w:pStyle w:val="numberedlist"/>
      </w:pPr>
      <w:r w:rsidRPr="005B0A7B">
        <w:t xml:space="preserve">¿Has solicitado alguna vez un crédito o préstamo para montar o fortalecer tu negocio o emprendimiento?  </w:t>
      </w:r>
    </w:p>
    <w:p w14:paraId="0BA36A32" w14:textId="72FFA26A" w:rsidR="00DE63D2" w:rsidRPr="00B02105" w:rsidRDefault="00DE63D2" w:rsidP="00DE63D2">
      <w:pPr>
        <w:pStyle w:val="text-indented"/>
        <w:rPr>
          <w:rFonts w:eastAsia="Arial Unicode MS" w:hint="eastAsia"/>
        </w:rPr>
      </w:pPr>
      <w:r w:rsidRPr="00B02105">
        <w:rPr>
          <w:rFonts w:eastAsia="Arial Unicode MS"/>
        </w:rPr>
        <w:t>Sí</w:t>
      </w:r>
      <w:r w:rsidR="005B0A7B">
        <w:rPr>
          <w:u w:val="single"/>
        </w:rPr>
        <w:tab/>
      </w:r>
      <w:r w:rsidR="005B0A7B">
        <w:rPr>
          <w:u w:val="single"/>
        </w:rPr>
        <w:tab/>
      </w:r>
      <w:r w:rsidRPr="00B02105">
        <w:rPr>
          <w:rFonts w:eastAsia="Arial Unicode MS"/>
        </w:rPr>
        <w:t>1</w:t>
      </w:r>
    </w:p>
    <w:p w14:paraId="50FAD91C" w14:textId="0CAC82A1" w:rsidR="00DE63D2" w:rsidRPr="005B0A7B" w:rsidRDefault="00DE63D2" w:rsidP="005B0A7B">
      <w:pPr>
        <w:pStyle w:val="text-indented"/>
        <w:spacing w:line="480" w:lineRule="auto"/>
        <w:rPr>
          <w:rFonts w:eastAsia="Arial Unicode MS"/>
          <w:i/>
        </w:rPr>
      </w:pPr>
      <w:r w:rsidRPr="00B02105">
        <w:rPr>
          <w:rFonts w:eastAsia="Arial Unicode MS"/>
        </w:rPr>
        <w:t>No</w:t>
      </w:r>
      <w:r w:rsidR="005B0A7B">
        <w:rPr>
          <w:u w:val="single"/>
        </w:rPr>
        <w:tab/>
      </w:r>
      <w:r w:rsidR="005B0A7B">
        <w:rPr>
          <w:u w:val="single"/>
        </w:rPr>
        <w:tab/>
      </w:r>
      <w:r w:rsidRPr="00B02105">
        <w:rPr>
          <w:rFonts w:eastAsia="Arial Unicode MS"/>
        </w:rPr>
        <w:t xml:space="preserve">2 </w:t>
      </w:r>
      <w:r w:rsidR="005B0A7B">
        <w:rPr>
          <w:rFonts w:eastAsia="Arial Unicode MS"/>
        </w:rPr>
        <w:t xml:space="preserve">  </w:t>
      </w:r>
      <w:r w:rsidRPr="00D557AC">
        <w:rPr>
          <w:i/>
          <w:color w:val="4F81BD" w:themeColor="accent1"/>
          <w:spacing w:val="-2"/>
        </w:rPr>
        <w:t>(Pase a Sección VIII)</w:t>
      </w:r>
    </w:p>
    <w:p w14:paraId="4267E475" w14:textId="77777777" w:rsidR="00DE63D2" w:rsidRPr="005B0A7B" w:rsidRDefault="00DE63D2" w:rsidP="005B0A7B">
      <w:pPr>
        <w:pStyle w:val="numberedlist"/>
      </w:pPr>
      <w:r w:rsidRPr="005B0A7B">
        <w:t>De los créditos que has solicitado, ¿te han aprobado alguno?</w:t>
      </w:r>
    </w:p>
    <w:p w14:paraId="798D09B0" w14:textId="0176ACA9" w:rsidR="00AF603D" w:rsidRPr="00B02105" w:rsidRDefault="00AF603D" w:rsidP="00AF603D">
      <w:pPr>
        <w:pStyle w:val="text-indented"/>
        <w:rPr>
          <w:rFonts w:hint="eastAsia"/>
        </w:rPr>
      </w:pPr>
      <w:r w:rsidRPr="00B02105">
        <w:t>Sí</w:t>
      </w:r>
      <w:r>
        <w:rPr>
          <w:u w:val="single"/>
        </w:rPr>
        <w:tab/>
      </w:r>
      <w:r>
        <w:rPr>
          <w:u w:val="single"/>
        </w:rPr>
        <w:tab/>
      </w:r>
      <w:r w:rsidRPr="00B02105">
        <w:t>1</w:t>
      </w:r>
      <w:r>
        <w:t xml:space="preserve"> → </w:t>
      </w:r>
      <w:r w:rsidRPr="00B02105">
        <w:rPr>
          <w:rFonts w:eastAsia="Arial Unicode MS"/>
        </w:rPr>
        <w:t>¿Cuál fue la cantidad en moneda local del crédito?</w:t>
      </w:r>
    </w:p>
    <w:p w14:paraId="7B2E61FC" w14:textId="40CA936E" w:rsidR="00DE63D2" w:rsidRDefault="00AF603D" w:rsidP="00DE63D2">
      <w:pPr>
        <w:pStyle w:val="text-indented"/>
      </w:pPr>
      <w:r w:rsidRPr="00B02105">
        <w:t>No</w:t>
      </w:r>
      <w:r>
        <w:rPr>
          <w:u w:val="single"/>
        </w:rPr>
        <w:tab/>
      </w:r>
      <w:r>
        <w:rPr>
          <w:u w:val="single"/>
        </w:rPr>
        <w:tab/>
      </w:r>
      <w:r w:rsidRPr="00B02105">
        <w:t xml:space="preserve">2 </w:t>
      </w:r>
      <w:r>
        <w:t xml:space="preserve">  </w:t>
      </w:r>
    </w:p>
    <w:p w14:paraId="3686BA1B" w14:textId="77777777" w:rsidR="00AF603D" w:rsidRPr="00AF603D" w:rsidRDefault="00AF603D" w:rsidP="00DE63D2">
      <w:pPr>
        <w:pStyle w:val="text-indented"/>
        <w:rPr>
          <w:rFonts w:hint="eastAsia"/>
        </w:rPr>
      </w:pPr>
    </w:p>
    <w:p w14:paraId="3D71EA45" w14:textId="77777777" w:rsidR="00DE63D2" w:rsidRPr="00D557AC" w:rsidRDefault="00DE63D2" w:rsidP="00D557AC">
      <w:pPr>
        <w:pStyle w:val="instructions"/>
        <w:jc w:val="center"/>
        <w:rPr>
          <w:b/>
        </w:rPr>
      </w:pPr>
      <w:r w:rsidRPr="00D557AC">
        <w:rPr>
          <w:b/>
        </w:rPr>
        <w:t>Encuestador/a: Pase a Sección VIII</w:t>
      </w:r>
    </w:p>
    <w:p w14:paraId="56353E4B" w14:textId="77777777" w:rsidR="00DE63D2" w:rsidRDefault="00DE63D2" w:rsidP="00DE63D2">
      <w:pPr>
        <w:pStyle w:val="text-indented"/>
        <w:rPr>
          <w:b/>
        </w:rPr>
      </w:pPr>
    </w:p>
    <w:p w14:paraId="699E6643" w14:textId="77777777" w:rsidR="00AF603D" w:rsidRDefault="00AF603D" w:rsidP="00DE63D2">
      <w:pPr>
        <w:pStyle w:val="text-indented"/>
        <w:rPr>
          <w:b/>
        </w:rPr>
      </w:pPr>
    </w:p>
    <w:p w14:paraId="7CC60AFA" w14:textId="77777777" w:rsidR="00AF603D" w:rsidRDefault="00AF603D" w:rsidP="00DE63D2">
      <w:pPr>
        <w:pStyle w:val="text-indented"/>
        <w:rPr>
          <w:b/>
        </w:rPr>
      </w:pPr>
    </w:p>
    <w:p w14:paraId="54A01593" w14:textId="77777777" w:rsidR="00AF603D" w:rsidRPr="00B02105" w:rsidRDefault="00AF603D" w:rsidP="00DE63D2">
      <w:pPr>
        <w:pStyle w:val="text-indented"/>
        <w:rPr>
          <w:b/>
        </w:rPr>
      </w:pPr>
    </w:p>
    <w:p w14:paraId="53A3AC4B" w14:textId="544B391A" w:rsidR="00DE63D2" w:rsidRPr="00B02105" w:rsidRDefault="00AF603D" w:rsidP="00D557AC">
      <w:pPr>
        <w:pStyle w:val="E-head"/>
        <w:spacing w:line="480" w:lineRule="auto"/>
      </w:pPr>
      <w:r w:rsidRPr="00492909">
        <w:rPr>
          <w:lang w:val="en-US"/>
        </w:rPr>
        <w:lastRenderedPageBreak/>
        <w:drawing>
          <wp:anchor distT="0" distB="0" distL="114300" distR="114300" simplePos="0" relativeHeight="251678720" behindDoc="1" locked="0" layoutInCell="1" allowOverlap="1" wp14:anchorId="64DA7F86" wp14:editId="7CFFA27D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63D2">
        <w:t>Sección para J</w:t>
      </w:r>
      <w:r w:rsidR="00DE63D2" w:rsidRPr="00B02105">
        <w:t>óvenes que</w:t>
      </w:r>
      <w:r w:rsidR="00DE63D2">
        <w:t xml:space="preserve"> No Trabajan y B</w:t>
      </w:r>
      <w:r w:rsidR="00DE63D2" w:rsidRPr="00B02105">
        <w:t>uscan</w:t>
      </w:r>
    </w:p>
    <w:p w14:paraId="4915AC69" w14:textId="77777777" w:rsidR="00DE63D2" w:rsidRPr="005B0A7B" w:rsidRDefault="00DE63D2" w:rsidP="00D557AC">
      <w:pPr>
        <w:pStyle w:val="numberedlist"/>
        <w:rPr>
          <w:bCs/>
          <w:iCs/>
        </w:rPr>
      </w:pPr>
      <w:r w:rsidRPr="005B0A7B">
        <w:t>Desde que egresaste del programa de empleabilidad juvenil, ¿trabajaste en algún momento?</w:t>
      </w:r>
    </w:p>
    <w:p w14:paraId="5F8418F3" w14:textId="7AC6E6FB" w:rsidR="00DE63D2" w:rsidRPr="00B02105" w:rsidRDefault="00DE63D2" w:rsidP="00DE63D2">
      <w:pPr>
        <w:pStyle w:val="text-indented"/>
        <w:rPr>
          <w:i/>
          <w:spacing w:val="-2"/>
        </w:rPr>
      </w:pPr>
      <w:r w:rsidRPr="00B02105">
        <w:rPr>
          <w:spacing w:val="-2"/>
        </w:rPr>
        <w:t>Sí</w:t>
      </w:r>
      <w:r w:rsidR="005B0A7B">
        <w:rPr>
          <w:u w:val="single"/>
        </w:rPr>
        <w:tab/>
      </w:r>
      <w:r w:rsidR="005B0A7B">
        <w:rPr>
          <w:u w:val="single"/>
        </w:rPr>
        <w:tab/>
      </w:r>
      <w:r w:rsidRPr="00B02105">
        <w:rPr>
          <w:spacing w:val="-2"/>
        </w:rPr>
        <w:t xml:space="preserve">1 </w:t>
      </w:r>
    </w:p>
    <w:p w14:paraId="3C662F91" w14:textId="5B42195F" w:rsidR="00DE63D2" w:rsidRPr="005B0A7B" w:rsidRDefault="00DE63D2" w:rsidP="005B0A7B">
      <w:pPr>
        <w:pStyle w:val="text-indented"/>
        <w:spacing w:line="480" w:lineRule="auto"/>
        <w:rPr>
          <w:i/>
          <w:spacing w:val="-2"/>
        </w:rPr>
      </w:pPr>
      <w:r w:rsidRPr="00B02105">
        <w:rPr>
          <w:spacing w:val="-2"/>
        </w:rPr>
        <w:t>No</w:t>
      </w:r>
      <w:r w:rsidR="005B0A7B">
        <w:rPr>
          <w:u w:val="single"/>
        </w:rPr>
        <w:tab/>
      </w:r>
      <w:r w:rsidR="005B0A7B">
        <w:rPr>
          <w:u w:val="single"/>
        </w:rPr>
        <w:tab/>
      </w:r>
      <w:r w:rsidRPr="00B02105">
        <w:rPr>
          <w:spacing w:val="-2"/>
        </w:rPr>
        <w:t>2</w:t>
      </w:r>
      <w:r w:rsidR="00D557AC">
        <w:rPr>
          <w:spacing w:val="-2"/>
        </w:rPr>
        <w:t xml:space="preserve">  </w:t>
      </w:r>
      <w:r w:rsidRPr="00B02105">
        <w:rPr>
          <w:spacing w:val="-2"/>
        </w:rPr>
        <w:t xml:space="preserve"> </w:t>
      </w:r>
      <w:r w:rsidR="00D557AC">
        <w:rPr>
          <w:i/>
          <w:color w:val="4F81BD" w:themeColor="accent1"/>
          <w:spacing w:val="-2"/>
        </w:rPr>
        <w:t>(Pase a p</w:t>
      </w:r>
      <w:r w:rsidRPr="00D557AC">
        <w:rPr>
          <w:i/>
          <w:color w:val="4F81BD" w:themeColor="accent1"/>
          <w:spacing w:val="-2"/>
        </w:rPr>
        <w:t>regunta 44)</w:t>
      </w:r>
    </w:p>
    <w:p w14:paraId="373B9861" w14:textId="77777777" w:rsidR="00DE63D2" w:rsidRPr="00B02105" w:rsidRDefault="00DE63D2" w:rsidP="00D557AC">
      <w:pPr>
        <w:pStyle w:val="numberedlist"/>
        <w:rPr>
          <w:spacing w:val="-2"/>
        </w:rPr>
      </w:pPr>
      <w:r w:rsidRPr="00B02105">
        <w:t>¿Cuántas personas trabajaban en esa empresa / oficina?</w:t>
      </w:r>
    </w:p>
    <w:p w14:paraId="04519EC1" w14:textId="6A17691E" w:rsidR="00DE63D2" w:rsidRPr="00B02105" w:rsidRDefault="00DE63D2" w:rsidP="00DE63D2">
      <w:pPr>
        <w:pStyle w:val="text-indented"/>
        <w:rPr>
          <w:i/>
          <w:spacing w:val="-2"/>
        </w:rPr>
      </w:pPr>
      <w:r w:rsidRPr="00B02105">
        <w:rPr>
          <w:spacing w:val="-2"/>
        </w:rPr>
        <w:t>1 – 10 personas</w:t>
      </w:r>
      <w:r w:rsidR="00AF603D">
        <w:rPr>
          <w:u w:val="single"/>
        </w:rPr>
        <w:tab/>
      </w:r>
      <w:r w:rsidR="00AF603D">
        <w:rPr>
          <w:u w:val="single"/>
        </w:rPr>
        <w:tab/>
      </w:r>
      <w:r w:rsidRPr="00B02105">
        <w:rPr>
          <w:spacing w:val="-2"/>
        </w:rPr>
        <w:t xml:space="preserve">1 </w:t>
      </w:r>
    </w:p>
    <w:p w14:paraId="4A43F99A" w14:textId="1F288E4D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11- 50 personas</w:t>
      </w:r>
      <w:r w:rsidR="00AF603D">
        <w:rPr>
          <w:u w:val="single"/>
        </w:rPr>
        <w:tab/>
      </w:r>
      <w:r w:rsidR="00AF603D">
        <w:rPr>
          <w:u w:val="single"/>
        </w:rPr>
        <w:tab/>
      </w:r>
      <w:r w:rsidRPr="00B02105">
        <w:rPr>
          <w:spacing w:val="-2"/>
        </w:rPr>
        <w:t xml:space="preserve">2 </w:t>
      </w:r>
    </w:p>
    <w:p w14:paraId="2CCB5839" w14:textId="71E7D0C0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51- 100 personas</w:t>
      </w:r>
      <w:r w:rsidR="00AF603D">
        <w:rPr>
          <w:u w:val="single"/>
        </w:rPr>
        <w:tab/>
      </w:r>
      <w:r w:rsidR="00AF603D">
        <w:rPr>
          <w:u w:val="single"/>
        </w:rPr>
        <w:tab/>
      </w:r>
      <w:r w:rsidRPr="00B02105">
        <w:rPr>
          <w:spacing w:val="-2"/>
        </w:rPr>
        <w:t>3</w:t>
      </w:r>
    </w:p>
    <w:p w14:paraId="10043CEE" w14:textId="6540391A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101 o más personas</w:t>
      </w:r>
      <w:r w:rsidR="00AF603D">
        <w:rPr>
          <w:u w:val="single"/>
        </w:rPr>
        <w:tab/>
      </w:r>
      <w:r w:rsidR="00AF603D">
        <w:rPr>
          <w:u w:val="single"/>
        </w:rPr>
        <w:tab/>
      </w:r>
      <w:r w:rsidRPr="00B02105">
        <w:rPr>
          <w:spacing w:val="-2"/>
        </w:rPr>
        <w:t>4</w:t>
      </w:r>
    </w:p>
    <w:p w14:paraId="762834C4" w14:textId="3195A613" w:rsidR="00DE63D2" w:rsidRPr="00AF603D" w:rsidRDefault="00DE63D2" w:rsidP="00AF603D">
      <w:pPr>
        <w:pStyle w:val="text-indented"/>
        <w:spacing w:line="480" w:lineRule="auto"/>
        <w:rPr>
          <w:spacing w:val="-2"/>
        </w:rPr>
      </w:pPr>
      <w:r w:rsidRPr="00B02105">
        <w:rPr>
          <w:spacing w:val="-2"/>
        </w:rPr>
        <w:t>No estoy seguro/a</w:t>
      </w:r>
      <w:r w:rsidR="00AF603D">
        <w:rPr>
          <w:u w:val="single"/>
        </w:rPr>
        <w:tab/>
      </w:r>
      <w:r w:rsidR="00AF603D">
        <w:rPr>
          <w:u w:val="single"/>
        </w:rPr>
        <w:tab/>
      </w:r>
      <w:r w:rsidRPr="00B02105">
        <w:rPr>
          <w:spacing w:val="-2"/>
        </w:rPr>
        <w:t>5</w:t>
      </w:r>
    </w:p>
    <w:p w14:paraId="7FF2282B" w14:textId="4FD4F5DB" w:rsidR="00DE63D2" w:rsidRPr="00AF603D" w:rsidRDefault="00DE63D2" w:rsidP="00AF603D">
      <w:pPr>
        <w:pStyle w:val="numberedlist"/>
        <w:spacing w:line="480" w:lineRule="auto"/>
      </w:pPr>
      <w:r w:rsidRPr="00AF603D">
        <w:t>¿Cuánto tiempo trabaja</w:t>
      </w:r>
      <w:r w:rsidR="00AF603D" w:rsidRPr="00AF603D">
        <w:t>ste en esa empresa / oficina?</w:t>
      </w:r>
      <w:r w:rsidR="00AF603D" w:rsidRPr="00AF603D">
        <w:rPr>
          <w:u w:val="single"/>
        </w:rPr>
        <w:t xml:space="preserve"> </w:t>
      </w:r>
      <w:r w:rsidR="00AF603D" w:rsidRPr="00AF603D">
        <w:rPr>
          <w:u w:val="single"/>
        </w:rPr>
        <w:tab/>
      </w:r>
      <w:r w:rsidR="00AF603D" w:rsidRPr="00AF603D">
        <w:rPr>
          <w:u w:val="single"/>
        </w:rPr>
        <w:tab/>
      </w:r>
      <w:r w:rsidRPr="00AF603D">
        <w:t xml:space="preserve">semanas  </w:t>
      </w:r>
    </w:p>
    <w:p w14:paraId="07FBF0B0" w14:textId="77777777" w:rsidR="00DE63D2" w:rsidRPr="00B02105" w:rsidRDefault="00DE63D2" w:rsidP="00D557AC">
      <w:pPr>
        <w:pStyle w:val="numberedlist"/>
        <w:rPr>
          <w:spacing w:val="-2"/>
        </w:rPr>
      </w:pPr>
      <w:r w:rsidRPr="00B02105">
        <w:t>¿Por qué dejaste ese trabajo?</w:t>
      </w:r>
    </w:p>
    <w:p w14:paraId="674D352D" w14:textId="466BBF49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 xml:space="preserve">Razones </w:t>
      </w:r>
      <w:r w:rsidR="00AF603D">
        <w:rPr>
          <w:spacing w:val="-2"/>
        </w:rPr>
        <w:t>involuntarias (cierre/término/</w:t>
      </w:r>
      <w:r w:rsidRPr="00B02105">
        <w:rPr>
          <w:spacing w:val="-2"/>
        </w:rPr>
        <w:t>despido)</w:t>
      </w:r>
      <w:r w:rsidR="00AF603D" w:rsidRPr="00AF603D">
        <w:rPr>
          <w:u w:val="single"/>
        </w:rPr>
        <w:tab/>
      </w:r>
      <w:r w:rsidR="00AF603D">
        <w:rPr>
          <w:u w:val="single"/>
        </w:rPr>
        <w:tab/>
      </w:r>
      <w:r w:rsidRPr="008C02DC">
        <w:rPr>
          <w:spacing w:val="-2"/>
        </w:rPr>
        <w:t>1</w:t>
      </w:r>
      <w:r w:rsidRPr="00B02105">
        <w:rPr>
          <w:spacing w:val="-2"/>
        </w:rPr>
        <w:t xml:space="preserve"> </w:t>
      </w:r>
    </w:p>
    <w:p w14:paraId="021725E1" w14:textId="0DB043EC" w:rsidR="00DE63D2" w:rsidRPr="00AF603D" w:rsidRDefault="00AF603D" w:rsidP="00AF603D">
      <w:pPr>
        <w:pStyle w:val="text-indented"/>
        <w:spacing w:after="240" w:line="360" w:lineRule="auto"/>
        <w:rPr>
          <w:i/>
          <w:spacing w:val="-2"/>
        </w:rPr>
      </w:pPr>
      <w:r>
        <w:rPr>
          <w:spacing w:val="-2"/>
        </w:rPr>
        <w:t>Razones voluntarias (renuncia)</w:t>
      </w:r>
      <w:r w:rsidRPr="00AF603D">
        <w:rPr>
          <w:u w:val="single"/>
        </w:rPr>
        <w:t xml:space="preserve"> </w:t>
      </w:r>
      <w:r w:rsidRPr="00AF603D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E63D2">
        <w:rPr>
          <w:spacing w:val="-2"/>
        </w:rPr>
        <w:t>2</w:t>
      </w:r>
      <w:r w:rsidR="00DE63D2" w:rsidRPr="00B02105">
        <w:rPr>
          <w:spacing w:val="-2"/>
        </w:rPr>
        <w:t xml:space="preserve"> </w:t>
      </w:r>
      <w:r w:rsidR="00900304">
        <w:t>→</w:t>
      </w:r>
      <w:r w:rsidR="00900304">
        <w:rPr>
          <w:spacing w:val="-2"/>
        </w:rPr>
        <w:t xml:space="preserve"> </w:t>
      </w:r>
      <w:r w:rsidR="00DE63D2" w:rsidRPr="00B02105">
        <w:rPr>
          <w:rFonts w:eastAsia="Arial Unicode MS"/>
        </w:rPr>
        <w:t>¿Cuál?</w:t>
      </w:r>
      <w:r w:rsidRPr="00AF603D">
        <w:rPr>
          <w:u w:val="single"/>
        </w:rPr>
        <w:t xml:space="preserve"> </w:t>
      </w:r>
      <w:r w:rsidRPr="00AF603D">
        <w:rPr>
          <w:u w:val="single"/>
        </w:rPr>
        <w:tab/>
      </w:r>
      <w:r w:rsidRPr="00AF603D">
        <w:rPr>
          <w:rFonts w:eastAsia="Arial Unicode MS"/>
          <w:i/>
          <w:color w:val="auto"/>
          <w:u w:val="single"/>
        </w:rPr>
        <w:t xml:space="preserve"> </w:t>
      </w:r>
      <w:r w:rsidRPr="00AF603D">
        <w:rPr>
          <w:rFonts w:eastAsia="Arial Unicode MS"/>
          <w:i/>
          <w:color w:val="auto"/>
          <w:u w:val="single"/>
        </w:rPr>
        <w:tab/>
      </w:r>
      <w:r w:rsidRPr="00AF603D">
        <w:rPr>
          <w:rFonts w:eastAsia="Arial Unicode MS"/>
          <w:i/>
          <w:color w:val="auto"/>
          <w:u w:val="single"/>
        </w:rPr>
        <w:tab/>
      </w:r>
      <w:r>
        <w:rPr>
          <w:rFonts w:eastAsia="Arial Unicode MS"/>
          <w:i/>
          <w:color w:val="auto"/>
          <w:u w:val="single"/>
        </w:rPr>
        <w:t xml:space="preserve"> </w:t>
      </w:r>
      <w:r>
        <w:rPr>
          <w:rFonts w:eastAsia="Arial Unicode MS"/>
          <w:i/>
          <w:color w:val="auto"/>
          <w:u w:val="single"/>
        </w:rPr>
        <w:tab/>
      </w:r>
      <w:r>
        <w:rPr>
          <w:rFonts w:eastAsia="Arial Unicode MS"/>
          <w:i/>
          <w:color w:val="auto"/>
          <w:u w:val="single"/>
        </w:rPr>
        <w:tab/>
      </w:r>
      <w:r>
        <w:rPr>
          <w:rFonts w:eastAsia="Arial Unicode MS"/>
          <w:i/>
          <w:color w:val="auto"/>
          <w:u w:val="single"/>
        </w:rPr>
        <w:tab/>
      </w:r>
      <w:r>
        <w:rPr>
          <w:rFonts w:eastAsia="Arial Unicode MS"/>
          <w:i/>
          <w:color w:val="auto"/>
          <w:u w:val="single"/>
        </w:rPr>
        <w:tab/>
      </w:r>
      <w:r>
        <w:rPr>
          <w:rFonts w:eastAsia="Arial Unicode MS"/>
          <w:i/>
          <w:color w:val="auto"/>
          <w:u w:val="single"/>
        </w:rPr>
        <w:tab/>
      </w:r>
      <w:r>
        <w:rPr>
          <w:rFonts w:eastAsia="Arial Unicode MS"/>
          <w:i/>
          <w:color w:val="auto"/>
          <w:u w:val="single"/>
        </w:rPr>
        <w:tab/>
      </w:r>
      <w:r>
        <w:rPr>
          <w:rFonts w:eastAsia="Arial Unicode MS"/>
          <w:i/>
          <w:color w:val="auto"/>
          <w:u w:val="single"/>
        </w:rPr>
        <w:tab/>
      </w:r>
      <w:r>
        <w:rPr>
          <w:rFonts w:eastAsia="Arial Unicode MS"/>
          <w:i/>
          <w:color w:val="auto"/>
          <w:u w:val="single"/>
        </w:rPr>
        <w:tab/>
      </w:r>
      <w:r>
        <w:rPr>
          <w:rFonts w:eastAsia="Arial Unicode MS"/>
          <w:i/>
          <w:color w:val="auto"/>
          <w:u w:val="single"/>
        </w:rPr>
        <w:tab/>
      </w:r>
      <w:r>
        <w:rPr>
          <w:rFonts w:eastAsia="Arial Unicode MS"/>
          <w:i/>
          <w:color w:val="auto"/>
          <w:u w:val="single"/>
        </w:rPr>
        <w:tab/>
      </w:r>
      <w:r>
        <w:rPr>
          <w:rFonts w:eastAsia="Arial Unicode MS"/>
          <w:i/>
          <w:color w:val="auto"/>
          <w:u w:val="single"/>
        </w:rPr>
        <w:tab/>
      </w:r>
      <w:r>
        <w:rPr>
          <w:rFonts w:eastAsia="Arial Unicode MS"/>
          <w:i/>
          <w:color w:val="auto"/>
          <w:u w:val="single"/>
        </w:rPr>
        <w:tab/>
      </w:r>
      <w:r>
        <w:rPr>
          <w:rFonts w:eastAsia="Arial Unicode MS"/>
          <w:i/>
          <w:color w:val="auto"/>
          <w:u w:val="single"/>
        </w:rPr>
        <w:tab/>
      </w:r>
      <w:r>
        <w:rPr>
          <w:rFonts w:eastAsia="Arial Unicode MS"/>
          <w:i/>
          <w:color w:val="auto"/>
        </w:rPr>
        <w:t xml:space="preserve"> </w:t>
      </w:r>
      <w:r w:rsidR="00DE63D2" w:rsidRPr="00D557AC">
        <w:rPr>
          <w:rFonts w:eastAsia="Arial Unicode MS"/>
          <w:i/>
          <w:color w:val="4F81BD" w:themeColor="accent1"/>
        </w:rPr>
        <w:t>(NOTA: escuchar y poner la razón principal)</w:t>
      </w:r>
    </w:p>
    <w:p w14:paraId="4D14D625" w14:textId="77777777" w:rsidR="00DE63D2" w:rsidRPr="00B02105" w:rsidRDefault="00DE63D2" w:rsidP="00D557AC">
      <w:pPr>
        <w:pStyle w:val="numberedlist"/>
      </w:pPr>
      <w:r w:rsidRPr="00B02105">
        <w:t xml:space="preserve">¿Cuál es la razón principal por la que no has encontrado trabajo aunque estés buscando? </w:t>
      </w:r>
      <w:r w:rsidRPr="00D557AC">
        <w:rPr>
          <w:i/>
          <w:color w:val="4F81BD" w:themeColor="accent1"/>
        </w:rPr>
        <w:t xml:space="preserve">(LEER LAS OPCIONES. Respuesta Única) </w:t>
      </w:r>
    </w:p>
    <w:p w14:paraId="33682622" w14:textId="2CE96056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noProof/>
          <w:spacing w:val="-2"/>
        </w:rPr>
        <w:t>No hay</w:t>
      </w:r>
      <w:r w:rsidRPr="00B02105">
        <w:rPr>
          <w:spacing w:val="-2"/>
        </w:rPr>
        <w:t xml:space="preserve"> vacantes en lo que me interesa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rPr>
          <w:spacing w:val="-2"/>
        </w:rPr>
        <w:t>1</w:t>
      </w:r>
    </w:p>
    <w:p w14:paraId="3D8BA4EB" w14:textId="72F612EC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Acabo de comenzar a buscar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rPr>
          <w:spacing w:val="-2"/>
        </w:rPr>
        <w:t>2</w:t>
      </w:r>
    </w:p>
    <w:p w14:paraId="3142988C" w14:textId="02EF97E4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Piden más educación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rPr>
          <w:spacing w:val="-2"/>
        </w:rPr>
        <w:t>3</w:t>
      </w:r>
    </w:p>
    <w:p w14:paraId="62E31025" w14:textId="49DC94D0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Piden más competencias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rPr>
          <w:spacing w:val="-2"/>
        </w:rPr>
        <w:t>4</w:t>
      </w:r>
    </w:p>
    <w:p w14:paraId="3BEF3AC0" w14:textId="44ED95DE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Por falta de experiencia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rPr>
          <w:spacing w:val="-2"/>
        </w:rPr>
        <w:t>5</w:t>
      </w:r>
    </w:p>
    <w:p w14:paraId="63ADB363" w14:textId="046969E1" w:rsidR="00DE63D2" w:rsidRPr="00B02105" w:rsidRDefault="00DE63D2" w:rsidP="00DE63D2">
      <w:pPr>
        <w:pStyle w:val="text-indented"/>
        <w:rPr>
          <w:color w:val="FF0000"/>
          <w:spacing w:val="-2"/>
        </w:rPr>
      </w:pPr>
      <w:r w:rsidRPr="00B02105">
        <w:rPr>
          <w:spacing w:val="-2"/>
        </w:rPr>
        <w:t>Vivo lejos de los empleos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rPr>
          <w:spacing w:val="-2"/>
        </w:rPr>
        <w:t>6</w:t>
      </w:r>
    </w:p>
    <w:p w14:paraId="1E9464D0" w14:textId="1BD81350" w:rsidR="00DE63D2" w:rsidRPr="00900304" w:rsidRDefault="00DE63D2" w:rsidP="00900304">
      <w:pPr>
        <w:pStyle w:val="text-indented"/>
        <w:spacing w:line="480" w:lineRule="auto"/>
        <w:rPr>
          <w:color w:val="FF0000"/>
          <w:spacing w:val="-2"/>
          <w:u w:val="single"/>
        </w:rPr>
      </w:pPr>
      <w:r w:rsidRPr="00B02105">
        <w:rPr>
          <w:spacing w:val="-2"/>
        </w:rPr>
        <w:t>Otra razón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rPr>
          <w:spacing w:val="-2"/>
        </w:rPr>
        <w:t xml:space="preserve">7 </w:t>
      </w:r>
      <w:r w:rsidR="00900304">
        <w:t>→</w:t>
      </w:r>
      <w:r w:rsidR="00900304">
        <w:rPr>
          <w:spacing w:val="-2"/>
        </w:rPr>
        <w:t xml:space="preserve"> </w:t>
      </w:r>
      <w:r w:rsidRPr="00B02105">
        <w:rPr>
          <w:spacing w:val="-2"/>
        </w:rPr>
        <w:t>¿Cuál</w:t>
      </w:r>
      <w:r w:rsidR="00900304">
        <w:rPr>
          <w:spacing w:val="-2"/>
        </w:rPr>
        <w:t>?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</w:p>
    <w:p w14:paraId="3DEC306B" w14:textId="77777777" w:rsidR="00DE63D2" w:rsidRPr="00900304" w:rsidRDefault="00DE63D2" w:rsidP="00D557AC">
      <w:pPr>
        <w:pStyle w:val="numberedlist"/>
        <w:rPr>
          <w:bCs/>
          <w:iCs/>
        </w:rPr>
      </w:pPr>
      <w:r w:rsidRPr="00900304">
        <w:t xml:space="preserve">¿Hace cuánto tiempo estás buscando trabajo? </w:t>
      </w:r>
      <w:r w:rsidRPr="00900304">
        <w:rPr>
          <w:i/>
          <w:color w:val="4F81BD" w:themeColor="accent1"/>
        </w:rPr>
        <w:t>(Escuchar y escoger una opción)</w:t>
      </w:r>
    </w:p>
    <w:p w14:paraId="290A3CD5" w14:textId="1B6DE12E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Menos de 1 mes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rPr>
          <w:spacing w:val="-2"/>
        </w:rPr>
        <w:t>1</w:t>
      </w:r>
    </w:p>
    <w:p w14:paraId="08CC878E" w14:textId="21ADC13B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Entre 1 y 3 meses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rPr>
          <w:spacing w:val="-2"/>
        </w:rPr>
        <w:t>2</w:t>
      </w:r>
    </w:p>
    <w:p w14:paraId="297913B3" w14:textId="19DC2311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Entre 4 y 6 meses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rPr>
          <w:spacing w:val="-2"/>
        </w:rPr>
        <w:t>3</w:t>
      </w:r>
    </w:p>
    <w:p w14:paraId="24F58DF3" w14:textId="6E1C8020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Entre 7 y 9 meses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rPr>
          <w:spacing w:val="-2"/>
        </w:rPr>
        <w:t>4</w:t>
      </w:r>
    </w:p>
    <w:p w14:paraId="7B536789" w14:textId="4E39C953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Entre 10 y 12 meses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rPr>
          <w:spacing w:val="-2"/>
        </w:rPr>
        <w:t>5</w:t>
      </w:r>
    </w:p>
    <w:p w14:paraId="49B7DED1" w14:textId="1032F418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Más de 1 año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rPr>
          <w:spacing w:val="-2"/>
        </w:rPr>
        <w:t>6</w:t>
      </w:r>
    </w:p>
    <w:p w14:paraId="2DEBCF12" w14:textId="77777777" w:rsidR="00DE63D2" w:rsidRPr="00B02105" w:rsidRDefault="00DE63D2" w:rsidP="00DE63D2">
      <w:pPr>
        <w:pStyle w:val="text-indented"/>
        <w:rPr>
          <w:b/>
        </w:rPr>
      </w:pPr>
    </w:p>
    <w:p w14:paraId="4A73A288" w14:textId="77777777" w:rsidR="00DE63D2" w:rsidRPr="00D557AC" w:rsidRDefault="00DE63D2" w:rsidP="00D557AC">
      <w:pPr>
        <w:pStyle w:val="instructions"/>
        <w:jc w:val="center"/>
        <w:rPr>
          <w:b/>
        </w:rPr>
      </w:pPr>
      <w:r w:rsidRPr="00D557AC">
        <w:rPr>
          <w:b/>
        </w:rPr>
        <w:t>Encuestador/a: Pase a Sección VIII</w:t>
      </w:r>
    </w:p>
    <w:p w14:paraId="157A2D22" w14:textId="6D465A08" w:rsidR="00DE63D2" w:rsidRPr="00B02105" w:rsidRDefault="003001C5" w:rsidP="00900304">
      <w:pPr>
        <w:pStyle w:val="E-head"/>
        <w:spacing w:line="480" w:lineRule="auto"/>
      </w:pPr>
      <w:r w:rsidRPr="00492909">
        <w:rPr>
          <w:lang w:val="en-US"/>
        </w:rPr>
        <w:lastRenderedPageBreak/>
        <w:drawing>
          <wp:anchor distT="0" distB="0" distL="114300" distR="114300" simplePos="0" relativeHeight="251680768" behindDoc="1" locked="0" layoutInCell="1" allowOverlap="1" wp14:anchorId="3EF8E09D" wp14:editId="56009CDE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63D2">
        <w:t>Sección para J</w:t>
      </w:r>
      <w:r w:rsidR="00DE63D2" w:rsidRPr="00B02105">
        <w:t>óvenes que</w:t>
      </w:r>
      <w:r w:rsidR="00DE63D2">
        <w:t xml:space="preserve"> No Trabajan y No B</w:t>
      </w:r>
      <w:r w:rsidR="00DE63D2" w:rsidRPr="00B02105">
        <w:t>uscan</w:t>
      </w:r>
    </w:p>
    <w:p w14:paraId="0B22226F" w14:textId="77777777" w:rsidR="00DE63D2" w:rsidRPr="00900304" w:rsidRDefault="00DE63D2" w:rsidP="00D557AC">
      <w:pPr>
        <w:pStyle w:val="numberedlist"/>
        <w:rPr>
          <w:bCs/>
          <w:iCs/>
        </w:rPr>
      </w:pPr>
      <w:r w:rsidRPr="00900304">
        <w:t>Desde que egresaste del programa de empleabilidad juvenil, ¿trabajaste en algún momento?</w:t>
      </w:r>
    </w:p>
    <w:p w14:paraId="378FAED4" w14:textId="0A5F3551" w:rsidR="00DE63D2" w:rsidRPr="00B02105" w:rsidRDefault="00DE63D2" w:rsidP="00DE63D2">
      <w:pPr>
        <w:pStyle w:val="text-indented"/>
        <w:rPr>
          <w:i/>
          <w:spacing w:val="-2"/>
        </w:rPr>
      </w:pPr>
      <w:r w:rsidRPr="00B02105">
        <w:rPr>
          <w:spacing w:val="-2"/>
        </w:rPr>
        <w:t>Sí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rPr>
          <w:spacing w:val="-2"/>
        </w:rPr>
        <w:t xml:space="preserve">1 </w:t>
      </w:r>
    </w:p>
    <w:p w14:paraId="1BCF8D41" w14:textId="02B6C35B" w:rsidR="00DE63D2" w:rsidRPr="00900304" w:rsidRDefault="00DE63D2" w:rsidP="00900304">
      <w:pPr>
        <w:pStyle w:val="text-indented"/>
        <w:spacing w:line="480" w:lineRule="auto"/>
        <w:rPr>
          <w:spacing w:val="-2"/>
        </w:rPr>
      </w:pPr>
      <w:r w:rsidRPr="00B02105">
        <w:rPr>
          <w:spacing w:val="-2"/>
        </w:rPr>
        <w:t>No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rPr>
          <w:spacing w:val="-2"/>
        </w:rPr>
        <w:t>2</w:t>
      </w:r>
      <w:r w:rsidRPr="00B02105">
        <w:rPr>
          <w:i/>
          <w:spacing w:val="-2"/>
        </w:rPr>
        <w:t xml:space="preserve"> </w:t>
      </w:r>
      <w:r w:rsidR="00900304">
        <w:rPr>
          <w:i/>
          <w:spacing w:val="-2"/>
        </w:rPr>
        <w:t xml:space="preserve">  </w:t>
      </w:r>
      <w:r w:rsidRPr="00900304">
        <w:rPr>
          <w:i/>
          <w:color w:val="4F81BD" w:themeColor="accent1"/>
          <w:spacing w:val="-2"/>
        </w:rPr>
        <w:t>(Pase a Pregunta 50)</w:t>
      </w:r>
    </w:p>
    <w:p w14:paraId="046ABFF9" w14:textId="7032007A" w:rsidR="00DE63D2" w:rsidRPr="00900304" w:rsidRDefault="00DE63D2" w:rsidP="00D557AC">
      <w:pPr>
        <w:pStyle w:val="numberedlist"/>
        <w:rPr>
          <w:spacing w:val="-2"/>
        </w:rPr>
      </w:pPr>
      <w:r w:rsidRPr="00900304">
        <w:t>¿Cuántas per</w:t>
      </w:r>
      <w:r w:rsidR="00900304">
        <w:t>sonas trabajaban en esa empresa/</w:t>
      </w:r>
      <w:r w:rsidRPr="00900304">
        <w:t>oficina?</w:t>
      </w:r>
    </w:p>
    <w:p w14:paraId="0E536044" w14:textId="2DD63A44" w:rsidR="00DE63D2" w:rsidRPr="00B02105" w:rsidRDefault="00DE63D2" w:rsidP="00DE63D2">
      <w:pPr>
        <w:pStyle w:val="text-indented"/>
        <w:rPr>
          <w:i/>
          <w:spacing w:val="-2"/>
        </w:rPr>
      </w:pPr>
      <w:r w:rsidRPr="00B02105">
        <w:rPr>
          <w:spacing w:val="-2"/>
        </w:rPr>
        <w:t>1 – 10 personas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rPr>
          <w:spacing w:val="-2"/>
        </w:rPr>
        <w:t xml:space="preserve">1 </w:t>
      </w:r>
    </w:p>
    <w:p w14:paraId="2FA0DC02" w14:textId="60E54F40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11- 50 personas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rPr>
          <w:spacing w:val="-2"/>
        </w:rPr>
        <w:t xml:space="preserve">2 </w:t>
      </w:r>
    </w:p>
    <w:p w14:paraId="49250142" w14:textId="1E15BC25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51- 100 personas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rPr>
          <w:spacing w:val="-2"/>
        </w:rPr>
        <w:t>3</w:t>
      </w:r>
    </w:p>
    <w:p w14:paraId="2BAE1439" w14:textId="22B3905E" w:rsidR="00DE63D2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101 o más personas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rPr>
          <w:spacing w:val="-2"/>
        </w:rPr>
        <w:t>4</w:t>
      </w:r>
    </w:p>
    <w:p w14:paraId="5A0E8198" w14:textId="5620584C" w:rsidR="00DE63D2" w:rsidRPr="00900304" w:rsidRDefault="00DE63D2" w:rsidP="00900304">
      <w:pPr>
        <w:pStyle w:val="text-indented"/>
        <w:spacing w:line="480" w:lineRule="auto"/>
        <w:rPr>
          <w:spacing w:val="-2"/>
        </w:rPr>
      </w:pPr>
      <w:r>
        <w:rPr>
          <w:spacing w:val="-2"/>
        </w:rPr>
        <w:t>No estoy seguro/a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>
        <w:rPr>
          <w:spacing w:val="-2"/>
        </w:rPr>
        <w:t>5</w:t>
      </w:r>
    </w:p>
    <w:p w14:paraId="699841DA" w14:textId="657515AF" w:rsidR="00DE63D2" w:rsidRPr="00900304" w:rsidRDefault="00DE63D2" w:rsidP="00900304">
      <w:pPr>
        <w:pStyle w:val="numberedlist"/>
        <w:spacing w:line="480" w:lineRule="auto"/>
      </w:pPr>
      <w:r w:rsidRPr="00900304">
        <w:t>¿Cuánto tiempo hac</w:t>
      </w:r>
      <w:r w:rsidR="00900304">
        <w:t>e que trabajaste en esa empresa/oficina?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900304">
        <w:t xml:space="preserve">  </w:t>
      </w:r>
    </w:p>
    <w:p w14:paraId="112344CE" w14:textId="77777777" w:rsidR="00DE63D2" w:rsidRPr="00B02105" w:rsidRDefault="00DE63D2" w:rsidP="00D557AC">
      <w:pPr>
        <w:pStyle w:val="numberedlist"/>
        <w:rPr>
          <w:spacing w:val="-2"/>
        </w:rPr>
      </w:pPr>
      <w:r w:rsidRPr="00B02105">
        <w:t>¿Por qué dejaste de trabajar?</w:t>
      </w:r>
    </w:p>
    <w:p w14:paraId="111348F0" w14:textId="0FD0F293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Razones involuntarias (cierre/término/despido)</w:t>
      </w:r>
      <w:r w:rsidR="00900304" w:rsidRPr="00900304">
        <w:rPr>
          <w:spacing w:val="-2"/>
          <w:u w:val="single"/>
        </w:rPr>
        <w:t xml:space="preserve"> 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>
        <w:rPr>
          <w:spacing w:val="-2"/>
        </w:rPr>
        <w:t>1</w:t>
      </w:r>
      <w:r w:rsidRPr="00B02105">
        <w:rPr>
          <w:spacing w:val="-2"/>
        </w:rPr>
        <w:t xml:space="preserve"> </w:t>
      </w:r>
    </w:p>
    <w:p w14:paraId="12304BDD" w14:textId="08D48376" w:rsidR="00DE63D2" w:rsidRPr="00900304" w:rsidRDefault="00DE63D2" w:rsidP="003001C5">
      <w:pPr>
        <w:pStyle w:val="text-indented"/>
        <w:spacing w:line="480" w:lineRule="auto"/>
        <w:rPr>
          <w:i/>
          <w:spacing w:val="-2"/>
        </w:rPr>
      </w:pPr>
      <w:r w:rsidRPr="00B02105">
        <w:rPr>
          <w:spacing w:val="-2"/>
        </w:rPr>
        <w:t>Razones voluntarias (renuncia)</w:t>
      </w:r>
      <w:r w:rsidRPr="00B02105">
        <w:rPr>
          <w:spacing w:val="-2"/>
        </w:rPr>
        <w:tab/>
      </w:r>
      <w:r>
        <w:rPr>
          <w:spacing w:val="-2"/>
        </w:rPr>
        <w:t>2</w:t>
      </w:r>
      <w:r w:rsidRPr="00B02105">
        <w:rPr>
          <w:spacing w:val="-2"/>
        </w:rPr>
        <w:t xml:space="preserve"> </w:t>
      </w:r>
      <w:r w:rsidR="00900304">
        <w:t xml:space="preserve">→ </w:t>
      </w:r>
      <w:r w:rsidRPr="00B02105">
        <w:rPr>
          <w:rFonts w:eastAsia="Arial Unicode MS"/>
        </w:rPr>
        <w:t>¿Cuál?</w:t>
      </w:r>
      <w:r w:rsidR="00900304" w:rsidRPr="00900304">
        <w:rPr>
          <w:spacing w:val="-2"/>
          <w:u w:val="single"/>
        </w:rPr>
        <w:t xml:space="preserve"> </w:t>
      </w:r>
      <w:r w:rsidR="00900304">
        <w:rPr>
          <w:spacing w:val="-2"/>
          <w:u w:val="single"/>
        </w:rPr>
        <w:tab/>
      </w:r>
      <w:r w:rsidR="00900304" w:rsidRPr="00900304">
        <w:rPr>
          <w:i/>
          <w:spacing w:val="-2"/>
          <w:u w:val="single"/>
        </w:rPr>
        <w:t xml:space="preserve"> </w:t>
      </w:r>
      <w:r w:rsidR="00900304" w:rsidRPr="00900304">
        <w:rPr>
          <w:i/>
          <w:spacing w:val="-2"/>
          <w:u w:val="single"/>
        </w:rPr>
        <w:tab/>
      </w:r>
      <w:r w:rsidR="00900304" w:rsidRPr="00900304">
        <w:rPr>
          <w:i/>
          <w:spacing w:val="-2"/>
          <w:u w:val="single"/>
        </w:rPr>
        <w:tab/>
      </w:r>
      <w:r w:rsidR="00900304">
        <w:rPr>
          <w:i/>
          <w:spacing w:val="-2"/>
        </w:rPr>
        <w:t xml:space="preserve"> </w:t>
      </w:r>
      <w:r w:rsidRPr="00900304">
        <w:rPr>
          <w:i/>
          <w:color w:val="4F81BD" w:themeColor="accent1"/>
          <w:spacing w:val="-2"/>
        </w:rPr>
        <w:t>(Escuchar razón y resumir</w:t>
      </w:r>
      <w:r w:rsidRPr="00900304">
        <w:rPr>
          <w:color w:val="4F81BD" w:themeColor="accent1"/>
          <w:spacing w:val="-2"/>
        </w:rPr>
        <w:t>)</w:t>
      </w:r>
    </w:p>
    <w:p w14:paraId="61DB1242" w14:textId="77777777" w:rsidR="00DE63D2" w:rsidRPr="00900304" w:rsidRDefault="00DE63D2" w:rsidP="00D557AC">
      <w:pPr>
        <w:pStyle w:val="numberedlist"/>
      </w:pPr>
      <w:r w:rsidRPr="00900304">
        <w:t xml:space="preserve">¿Por qué no buscas trabajo ahora? </w:t>
      </w:r>
      <w:r w:rsidRPr="00900304">
        <w:rPr>
          <w:color w:val="4F81BD" w:themeColor="accent1"/>
        </w:rPr>
        <w:t>(Escuchar y elegir una opción, la actividad donde más ocupa su tiempo)</w:t>
      </w:r>
    </w:p>
    <w:p w14:paraId="2C5857ED" w14:textId="48342802" w:rsidR="00DE63D2" w:rsidRPr="00B02105" w:rsidRDefault="00DE63D2" w:rsidP="00DE63D2">
      <w:pPr>
        <w:pStyle w:val="text-indented"/>
        <w:rPr>
          <w:bCs/>
          <w:iCs/>
        </w:rPr>
      </w:pPr>
      <w:r w:rsidRPr="00B02105">
        <w:rPr>
          <w:bCs/>
          <w:iCs/>
        </w:rPr>
        <w:t>Estoy estudiando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rPr>
          <w:spacing w:val="-2"/>
        </w:rPr>
        <w:t>1</w:t>
      </w:r>
    </w:p>
    <w:p w14:paraId="5431F2CB" w14:textId="7E4B8246" w:rsidR="00DE63D2" w:rsidRPr="00B02105" w:rsidRDefault="00DE63D2" w:rsidP="00DE63D2">
      <w:pPr>
        <w:pStyle w:val="text-indented"/>
        <w:rPr>
          <w:bCs/>
          <w:iCs/>
        </w:rPr>
      </w:pPr>
      <w:r w:rsidRPr="00B02105">
        <w:rPr>
          <w:bCs/>
          <w:iCs/>
        </w:rPr>
        <w:t>Tengo que cuidar a niños/otros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rPr>
          <w:spacing w:val="-2"/>
        </w:rPr>
        <w:t>2</w:t>
      </w:r>
    </w:p>
    <w:p w14:paraId="1B3C2B77" w14:textId="527C3642" w:rsidR="00DE63D2" w:rsidRPr="00B02105" w:rsidRDefault="00DE63D2" w:rsidP="00DE63D2">
      <w:pPr>
        <w:pStyle w:val="text-indented"/>
        <w:rPr>
          <w:bCs/>
          <w:iCs/>
        </w:rPr>
      </w:pPr>
      <w:r w:rsidRPr="00B02105">
        <w:rPr>
          <w:bCs/>
          <w:iCs/>
        </w:rPr>
        <w:t>Dejé de buscar porque no encontré nada</w:t>
      </w:r>
      <w:r w:rsidR="00900304">
        <w:rPr>
          <w:spacing w:val="-2"/>
          <w:u w:val="single"/>
        </w:rPr>
        <w:tab/>
      </w:r>
      <w:r w:rsidRPr="00B02105">
        <w:rPr>
          <w:spacing w:val="-2"/>
        </w:rPr>
        <w:t>3</w:t>
      </w:r>
    </w:p>
    <w:p w14:paraId="6E5C4646" w14:textId="35984145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Estoy enfermo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rPr>
          <w:spacing w:val="-2"/>
        </w:rPr>
        <w:t>4</w:t>
      </w:r>
    </w:p>
    <w:p w14:paraId="6500E7A9" w14:textId="0FEBF0E5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Estaba viajando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rPr>
          <w:spacing w:val="-2"/>
        </w:rPr>
        <w:t>5</w:t>
      </w:r>
    </w:p>
    <w:p w14:paraId="74D3FC9A" w14:textId="38CAB82C" w:rsidR="00DE63D2" w:rsidRPr="00900304" w:rsidRDefault="00900304" w:rsidP="00900304">
      <w:pPr>
        <w:pStyle w:val="text-indented"/>
        <w:spacing w:line="480" w:lineRule="auto"/>
        <w:rPr>
          <w:bCs/>
          <w:iCs/>
          <w:u w:val="single"/>
        </w:rPr>
      </w:pPr>
      <w:r>
        <w:rPr>
          <w:spacing w:val="-2"/>
        </w:rPr>
        <w:t>Otra</w:t>
      </w:r>
      <w:r>
        <w:rPr>
          <w:spacing w:val="-2"/>
          <w:u w:val="single"/>
        </w:rPr>
        <w:tab/>
      </w:r>
      <w:r>
        <w:rPr>
          <w:spacing w:val="-2"/>
          <w:u w:val="single"/>
        </w:rPr>
        <w:tab/>
      </w:r>
      <w:r>
        <w:rPr>
          <w:spacing w:val="-2"/>
          <w:u w:val="single"/>
        </w:rPr>
        <w:tab/>
      </w:r>
      <w:r>
        <w:rPr>
          <w:spacing w:val="-2"/>
          <w:u w:val="single"/>
        </w:rPr>
        <w:tab/>
      </w:r>
      <w:r>
        <w:rPr>
          <w:spacing w:val="-2"/>
          <w:u w:val="single"/>
        </w:rPr>
        <w:tab/>
      </w:r>
      <w:r>
        <w:rPr>
          <w:spacing w:val="-2"/>
          <w:u w:val="single"/>
        </w:rPr>
        <w:tab/>
      </w:r>
      <w:r>
        <w:rPr>
          <w:spacing w:val="-2"/>
        </w:rPr>
        <w:t>6</w:t>
      </w:r>
      <w:r>
        <w:rPr>
          <w:spacing w:val="-2"/>
        </w:rPr>
        <w:softHyphen/>
      </w:r>
      <w:r>
        <w:rPr>
          <w:spacing w:val="-2"/>
        </w:rPr>
        <w:softHyphen/>
      </w:r>
      <w:r>
        <w:rPr>
          <w:spacing w:val="-2"/>
        </w:rPr>
        <w:softHyphen/>
      </w:r>
      <w:r>
        <w:rPr>
          <w:spacing w:val="-2"/>
        </w:rPr>
        <w:softHyphen/>
      </w:r>
      <w:r>
        <w:rPr>
          <w:spacing w:val="-2"/>
        </w:rPr>
        <w:softHyphen/>
      </w:r>
      <w:r>
        <w:rPr>
          <w:spacing w:val="-2"/>
        </w:rPr>
        <w:softHyphen/>
      </w:r>
      <w:r>
        <w:rPr>
          <w:spacing w:val="-2"/>
        </w:rPr>
        <w:softHyphen/>
      </w:r>
      <w:r>
        <w:rPr>
          <w:spacing w:val="-2"/>
        </w:rPr>
        <w:softHyphen/>
      </w:r>
      <w:r>
        <w:rPr>
          <w:spacing w:val="-2"/>
        </w:rPr>
        <w:softHyphen/>
      </w:r>
      <w:r>
        <w:rPr>
          <w:spacing w:val="-2"/>
        </w:rPr>
        <w:softHyphen/>
      </w:r>
      <w:r>
        <w:rPr>
          <w:spacing w:val="-2"/>
        </w:rPr>
        <w:softHyphen/>
      </w:r>
      <w:r>
        <w:rPr>
          <w:spacing w:val="-2"/>
        </w:rPr>
        <w:softHyphen/>
      </w:r>
      <w:r>
        <w:rPr>
          <w:spacing w:val="-2"/>
        </w:rPr>
        <w:softHyphen/>
      </w:r>
      <w:r>
        <w:rPr>
          <w:spacing w:val="-2"/>
        </w:rPr>
        <w:softHyphen/>
      </w:r>
      <w:r>
        <w:rPr>
          <w:spacing w:val="-2"/>
        </w:rPr>
        <w:softHyphen/>
      </w:r>
      <w:r>
        <w:rPr>
          <w:spacing w:val="-2"/>
        </w:rPr>
        <w:softHyphen/>
      </w:r>
      <w:r>
        <w:rPr>
          <w:spacing w:val="-2"/>
        </w:rPr>
        <w:softHyphen/>
      </w:r>
      <w:r w:rsidR="00DE63D2" w:rsidRPr="00B02105">
        <w:rPr>
          <w:spacing w:val="-2"/>
        </w:rPr>
        <w:t xml:space="preserve"> </w:t>
      </w:r>
      <w:r>
        <w:t>→</w:t>
      </w:r>
      <w:r>
        <w:rPr>
          <w:spacing w:val="-2"/>
        </w:rPr>
        <w:t xml:space="preserve"> </w:t>
      </w:r>
      <w:r>
        <w:rPr>
          <w:rFonts w:eastAsia="Arial Unicode MS"/>
        </w:rPr>
        <w:t>Explicar:</w:t>
      </w:r>
      <w:r>
        <w:rPr>
          <w:rFonts w:eastAsia="Arial Unicode MS"/>
          <w:u w:val="single"/>
        </w:rPr>
        <w:tab/>
      </w:r>
      <w:r>
        <w:rPr>
          <w:rFonts w:eastAsia="Arial Unicode MS"/>
          <w:u w:val="single"/>
        </w:rPr>
        <w:tab/>
      </w:r>
      <w:r>
        <w:rPr>
          <w:rFonts w:eastAsia="Arial Unicode MS"/>
          <w:u w:val="single"/>
        </w:rPr>
        <w:tab/>
      </w:r>
      <w:r>
        <w:rPr>
          <w:rFonts w:eastAsia="Arial Unicode MS"/>
          <w:u w:val="single"/>
        </w:rPr>
        <w:tab/>
      </w:r>
      <w:r>
        <w:rPr>
          <w:rFonts w:eastAsia="Arial Unicode MS"/>
          <w:u w:val="single"/>
        </w:rPr>
        <w:tab/>
      </w:r>
    </w:p>
    <w:p w14:paraId="038E9EF4" w14:textId="77777777" w:rsidR="00DE63D2" w:rsidRPr="00B02105" w:rsidRDefault="00DE63D2" w:rsidP="00D557AC">
      <w:pPr>
        <w:pStyle w:val="numberedlist"/>
      </w:pPr>
      <w:r w:rsidRPr="00B02105">
        <w:rPr>
          <w:lang w:val="es-AR"/>
        </w:rPr>
        <w:t>¿Cuál es tu plan a futuro?</w:t>
      </w:r>
    </w:p>
    <w:p w14:paraId="1174A5A0" w14:textId="3CE4DEA9" w:rsidR="00DE63D2" w:rsidRPr="00B02105" w:rsidRDefault="00DE63D2" w:rsidP="00DE63D2">
      <w:pPr>
        <w:pStyle w:val="text-indented"/>
      </w:pPr>
      <w:r w:rsidRPr="00B02105">
        <w:t>No estoy seguro/a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t>1</w:t>
      </w:r>
    </w:p>
    <w:p w14:paraId="43029A54" w14:textId="02ACEF7D" w:rsidR="00DE63D2" w:rsidRPr="00B02105" w:rsidRDefault="00DE63D2" w:rsidP="00DE63D2">
      <w:pPr>
        <w:pStyle w:val="text-indented"/>
      </w:pPr>
      <w:r w:rsidRPr="00B02105">
        <w:t>Comenzar a buscar pronto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t>2</w:t>
      </w:r>
    </w:p>
    <w:p w14:paraId="55E772FD" w14:textId="4BAD9F4D" w:rsidR="00DE63D2" w:rsidRPr="00B02105" w:rsidRDefault="00DE63D2" w:rsidP="00DE63D2">
      <w:pPr>
        <w:pStyle w:val="text-indented"/>
      </w:pPr>
      <w:r w:rsidRPr="00B02105">
        <w:t xml:space="preserve">Buscar </w:t>
      </w:r>
      <w:r w:rsidR="00900304">
        <w:t>después de retomar mis estudios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t>3</w:t>
      </w:r>
    </w:p>
    <w:p w14:paraId="6612C90C" w14:textId="2155A898" w:rsidR="00DE63D2" w:rsidRDefault="00DE63D2" w:rsidP="00900304">
      <w:pPr>
        <w:pStyle w:val="text-indented"/>
        <w:spacing w:line="480" w:lineRule="auto"/>
      </w:pPr>
      <w:r w:rsidRPr="00B02105">
        <w:t>Buscar después de resolver una situación personal</w:t>
      </w:r>
      <w:r w:rsidR="00900304">
        <w:rPr>
          <w:spacing w:val="-2"/>
          <w:u w:val="single"/>
        </w:rPr>
        <w:tab/>
      </w:r>
      <w:r w:rsidR="00900304">
        <w:rPr>
          <w:spacing w:val="-2"/>
          <w:u w:val="single"/>
        </w:rPr>
        <w:tab/>
      </w:r>
      <w:r w:rsidRPr="00B02105">
        <w:t>4</w:t>
      </w:r>
    </w:p>
    <w:p w14:paraId="01A60EC7" w14:textId="77777777" w:rsidR="003001C5" w:rsidRDefault="003001C5" w:rsidP="00900304">
      <w:pPr>
        <w:pStyle w:val="text-indented"/>
        <w:spacing w:line="480" w:lineRule="auto"/>
      </w:pPr>
    </w:p>
    <w:p w14:paraId="5A918943" w14:textId="77777777" w:rsidR="003001C5" w:rsidRDefault="003001C5" w:rsidP="00900304">
      <w:pPr>
        <w:pStyle w:val="text-indented"/>
        <w:spacing w:line="480" w:lineRule="auto"/>
      </w:pPr>
    </w:p>
    <w:p w14:paraId="1C4BBD2E" w14:textId="77777777" w:rsidR="003001C5" w:rsidRDefault="003001C5" w:rsidP="00900304">
      <w:pPr>
        <w:pStyle w:val="text-indented"/>
        <w:spacing w:line="480" w:lineRule="auto"/>
      </w:pPr>
    </w:p>
    <w:p w14:paraId="20A55F63" w14:textId="77777777" w:rsidR="003001C5" w:rsidRPr="00B02105" w:rsidRDefault="003001C5" w:rsidP="00900304">
      <w:pPr>
        <w:pStyle w:val="text-indented"/>
        <w:spacing w:line="480" w:lineRule="auto"/>
      </w:pPr>
    </w:p>
    <w:p w14:paraId="79B7CC63" w14:textId="708EE310" w:rsidR="00DE63D2" w:rsidRPr="00B02105" w:rsidRDefault="003001C5" w:rsidP="003001C5">
      <w:pPr>
        <w:pStyle w:val="E-head"/>
        <w:spacing w:line="480" w:lineRule="auto"/>
      </w:pPr>
      <w:r w:rsidRPr="00492909">
        <w:rPr>
          <w:lang w:val="en-US"/>
        </w:rPr>
        <w:lastRenderedPageBreak/>
        <w:drawing>
          <wp:anchor distT="0" distB="0" distL="114300" distR="114300" simplePos="0" relativeHeight="251682816" behindDoc="1" locked="0" layoutInCell="1" allowOverlap="1" wp14:anchorId="34A9C4AA" wp14:editId="54CAA634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63D2" w:rsidRPr="00B02105">
        <w:t xml:space="preserve">Sección sobre </w:t>
      </w:r>
      <w:r w:rsidR="00DE63D2">
        <w:t>P</w:t>
      </w:r>
      <w:r w:rsidR="00DE63D2" w:rsidRPr="00B02105">
        <w:t>ercepciones</w:t>
      </w:r>
    </w:p>
    <w:p w14:paraId="1B28FBE9" w14:textId="77777777" w:rsidR="00DE63D2" w:rsidRPr="00900304" w:rsidRDefault="00DE63D2" w:rsidP="00D557AC">
      <w:pPr>
        <w:pStyle w:val="numberedlist"/>
      </w:pPr>
      <w:r w:rsidRPr="00900304">
        <w:t xml:space="preserve">¿Qué tan útil ha sido el apoyo brindado por el/la consejero/a en tu búsqueda laboral? </w:t>
      </w:r>
      <w:r w:rsidRPr="003001C5">
        <w:rPr>
          <w:i/>
          <w:color w:val="4F81BD" w:themeColor="accent1"/>
        </w:rPr>
        <w:t>(LEER)</w:t>
      </w:r>
    </w:p>
    <w:p w14:paraId="0E54DC8F" w14:textId="77777777" w:rsidR="00DE63D2" w:rsidRPr="00B02105" w:rsidRDefault="00DE63D2" w:rsidP="00DE63D2">
      <w:pPr>
        <w:pStyle w:val="text-indented"/>
        <w:rPr>
          <w:i/>
          <w:spacing w:val="-2"/>
        </w:rPr>
      </w:pPr>
      <w:r w:rsidRPr="00B02105">
        <w:rPr>
          <w:spacing w:val="-2"/>
        </w:rPr>
        <w:t>Muy útil</w:t>
      </w:r>
      <w:r w:rsidRPr="003001C5">
        <w:rPr>
          <w:spacing w:val="-2"/>
          <w:u w:val="single"/>
        </w:rPr>
        <w:tab/>
      </w:r>
      <w:r w:rsidRPr="003001C5">
        <w:rPr>
          <w:spacing w:val="-2"/>
          <w:u w:val="single"/>
        </w:rPr>
        <w:tab/>
      </w:r>
      <w:r w:rsidRPr="00B02105">
        <w:rPr>
          <w:spacing w:val="-2"/>
        </w:rPr>
        <w:t xml:space="preserve">1 </w:t>
      </w:r>
    </w:p>
    <w:p w14:paraId="689E154A" w14:textId="718A75AF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Bastante útil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Pr="00B02105">
        <w:rPr>
          <w:spacing w:val="-2"/>
        </w:rPr>
        <w:t xml:space="preserve">2 </w:t>
      </w:r>
    </w:p>
    <w:p w14:paraId="13A3B2B1" w14:textId="59AB4C26" w:rsidR="00DE63D2" w:rsidRPr="00B02105" w:rsidRDefault="00DE63D2" w:rsidP="00DE63D2">
      <w:pPr>
        <w:pStyle w:val="text-indented"/>
        <w:rPr>
          <w:i/>
          <w:spacing w:val="-2"/>
        </w:rPr>
      </w:pPr>
      <w:r w:rsidRPr="00B02105">
        <w:rPr>
          <w:spacing w:val="-2"/>
        </w:rPr>
        <w:t>Poco útil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Pr="00B02105">
        <w:rPr>
          <w:spacing w:val="-2"/>
        </w:rPr>
        <w:t xml:space="preserve">3 </w:t>
      </w:r>
      <w:r w:rsidR="00900304">
        <w:t xml:space="preserve">→ </w:t>
      </w:r>
      <w:r w:rsidRPr="00B02105">
        <w:rPr>
          <w:rFonts w:eastAsia="Arial Unicode MS"/>
        </w:rPr>
        <w:t>¿Por qué?</w:t>
      </w:r>
      <w:r w:rsidR="003001C5" w:rsidRPr="003001C5">
        <w:rPr>
          <w:spacing w:val="-2"/>
          <w:u w:val="single"/>
        </w:rPr>
        <w:t xml:space="preserve"> 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</w:p>
    <w:p w14:paraId="7DDA7196" w14:textId="435E8F51" w:rsidR="003001C5" w:rsidRDefault="00DE63D2" w:rsidP="003001C5">
      <w:pPr>
        <w:pStyle w:val="text-indented"/>
        <w:spacing w:line="480" w:lineRule="auto"/>
        <w:rPr>
          <w:spacing w:val="-2"/>
          <w:u w:val="single"/>
        </w:rPr>
      </w:pPr>
      <w:r w:rsidRPr="00B02105">
        <w:rPr>
          <w:spacing w:val="-2"/>
        </w:rPr>
        <w:t>Nada útil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Pr="00B02105">
        <w:rPr>
          <w:spacing w:val="-2"/>
        </w:rPr>
        <w:t>4</w:t>
      </w:r>
      <w:r w:rsidR="00900304">
        <w:rPr>
          <w:spacing w:val="-2"/>
        </w:rPr>
        <w:t xml:space="preserve"> </w:t>
      </w:r>
      <w:r w:rsidR="00900304">
        <w:t>→</w:t>
      </w:r>
      <w:r w:rsidR="00900304">
        <w:rPr>
          <w:spacing w:val="-2"/>
        </w:rPr>
        <w:t xml:space="preserve"> </w:t>
      </w:r>
      <w:r w:rsidRPr="00B02105">
        <w:rPr>
          <w:rFonts w:eastAsia="Arial Unicode MS"/>
        </w:rPr>
        <w:t>¿Por qué</w:t>
      </w:r>
      <w:r w:rsidR="003001C5" w:rsidRPr="00B02105">
        <w:rPr>
          <w:rFonts w:eastAsia="Arial Unicode MS"/>
        </w:rPr>
        <w:t>?</w:t>
      </w:r>
      <w:r w:rsidR="003001C5" w:rsidRPr="003001C5">
        <w:rPr>
          <w:spacing w:val="-2"/>
          <w:u w:val="single"/>
        </w:rPr>
        <w:t xml:space="preserve"> 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</w:p>
    <w:p w14:paraId="74DC756E" w14:textId="4044867F" w:rsidR="00DE63D2" w:rsidRPr="00900304" w:rsidRDefault="00DE63D2" w:rsidP="003001C5">
      <w:pPr>
        <w:pStyle w:val="numberedlist"/>
      </w:pPr>
      <w:r w:rsidRPr="00900304">
        <w:t xml:space="preserve">En los últimos dos meses, ¿cuántas veces has platicado con el/la consejero/a? </w:t>
      </w:r>
      <w:r w:rsidRPr="003001C5">
        <w:rPr>
          <w:i/>
          <w:color w:val="4F81BD" w:themeColor="accent1"/>
        </w:rPr>
        <w:t>(Escuchar y codificar)</w:t>
      </w:r>
    </w:p>
    <w:p w14:paraId="4891E017" w14:textId="72C25650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0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Pr="00B02105">
        <w:rPr>
          <w:spacing w:val="-2"/>
        </w:rPr>
        <w:t>1</w:t>
      </w:r>
    </w:p>
    <w:p w14:paraId="1F4EB82F" w14:textId="247641DC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Entre 1 y 3 veces</w:t>
      </w:r>
      <w:r w:rsidR="003001C5" w:rsidRPr="003001C5">
        <w:rPr>
          <w:spacing w:val="-2"/>
          <w:u w:val="single"/>
        </w:rPr>
        <w:t xml:space="preserve"> </w:t>
      </w:r>
      <w:r w:rsidR="003001C5" w:rsidRPr="003001C5">
        <w:rPr>
          <w:spacing w:val="-2"/>
          <w:u w:val="single"/>
        </w:rPr>
        <w:tab/>
      </w:r>
      <w:r w:rsidRPr="00B02105">
        <w:rPr>
          <w:spacing w:val="-2"/>
        </w:rPr>
        <w:t>2</w:t>
      </w:r>
    </w:p>
    <w:p w14:paraId="29FCB725" w14:textId="67C96611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Entre 4 y 6 veces</w:t>
      </w:r>
      <w:r w:rsidR="003001C5" w:rsidRPr="003001C5">
        <w:rPr>
          <w:spacing w:val="-2"/>
          <w:u w:val="single"/>
        </w:rPr>
        <w:tab/>
      </w:r>
      <w:r w:rsidRPr="00B02105">
        <w:rPr>
          <w:spacing w:val="-2"/>
        </w:rPr>
        <w:t>3</w:t>
      </w:r>
    </w:p>
    <w:p w14:paraId="3E25C905" w14:textId="345D8F84" w:rsidR="00DE63D2" w:rsidRPr="00B02105" w:rsidRDefault="00DE63D2" w:rsidP="003001C5">
      <w:pPr>
        <w:pStyle w:val="text-indented"/>
        <w:spacing w:line="480" w:lineRule="auto"/>
        <w:rPr>
          <w:spacing w:val="-2"/>
        </w:rPr>
      </w:pPr>
      <w:r w:rsidRPr="00B02105">
        <w:rPr>
          <w:spacing w:val="-2"/>
        </w:rPr>
        <w:t>Más de 7 veces</w:t>
      </w:r>
      <w:r w:rsidR="003001C5" w:rsidRPr="003001C5">
        <w:rPr>
          <w:spacing w:val="-2"/>
          <w:u w:val="single"/>
        </w:rPr>
        <w:tab/>
      </w:r>
      <w:r w:rsidRPr="00B02105">
        <w:rPr>
          <w:spacing w:val="-2"/>
        </w:rPr>
        <w:t>4</w:t>
      </w:r>
    </w:p>
    <w:p w14:paraId="4A9D9C8F" w14:textId="77777777" w:rsidR="00DE63D2" w:rsidRPr="00B02105" w:rsidRDefault="00DE63D2" w:rsidP="00D557AC">
      <w:pPr>
        <w:pStyle w:val="numberedlist"/>
        <w:rPr>
          <w:spacing w:val="-2"/>
        </w:rPr>
      </w:pPr>
      <w:r w:rsidRPr="00B02105">
        <w:t xml:space="preserve">¿Qué tan útil fue la formación ofrecida por </w:t>
      </w:r>
      <w:r>
        <w:t xml:space="preserve">el programa de empleabilidad </w:t>
      </w:r>
      <w:r w:rsidRPr="00B02105">
        <w:t xml:space="preserve">para tu desempeño en tu empleo actual? </w:t>
      </w:r>
    </w:p>
    <w:p w14:paraId="1B8BE854" w14:textId="68569A17" w:rsidR="00DE63D2" w:rsidRPr="00B02105" w:rsidRDefault="00DE63D2" w:rsidP="00DE63D2">
      <w:pPr>
        <w:pStyle w:val="text-indented"/>
        <w:rPr>
          <w:i/>
          <w:spacing w:val="-2"/>
        </w:rPr>
      </w:pPr>
      <w:r w:rsidRPr="00B02105">
        <w:rPr>
          <w:spacing w:val="-2"/>
        </w:rPr>
        <w:t>Muy útil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Pr="00B02105">
        <w:rPr>
          <w:spacing w:val="-2"/>
        </w:rPr>
        <w:t xml:space="preserve">1 </w:t>
      </w:r>
    </w:p>
    <w:p w14:paraId="615C91D7" w14:textId="200A1553" w:rsidR="00DE63D2" w:rsidRPr="00B02105" w:rsidRDefault="00DE63D2" w:rsidP="00DE63D2">
      <w:pPr>
        <w:pStyle w:val="text-indented"/>
        <w:rPr>
          <w:spacing w:val="-2"/>
        </w:rPr>
      </w:pPr>
      <w:r w:rsidRPr="00B02105">
        <w:rPr>
          <w:spacing w:val="-2"/>
        </w:rPr>
        <w:t>Bastante útil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Pr="00B02105">
        <w:rPr>
          <w:spacing w:val="-2"/>
        </w:rPr>
        <w:t xml:space="preserve">2 </w:t>
      </w:r>
    </w:p>
    <w:p w14:paraId="3753CF34" w14:textId="3B841833" w:rsidR="00DE63D2" w:rsidRPr="00B02105" w:rsidRDefault="00DE63D2" w:rsidP="00DE63D2">
      <w:pPr>
        <w:pStyle w:val="text-indented"/>
        <w:rPr>
          <w:i/>
          <w:spacing w:val="-2"/>
        </w:rPr>
      </w:pPr>
      <w:r w:rsidRPr="00B02105">
        <w:rPr>
          <w:spacing w:val="-2"/>
        </w:rPr>
        <w:t>Poco útil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Pr="00B02105">
        <w:rPr>
          <w:spacing w:val="-2"/>
        </w:rPr>
        <w:t>3</w:t>
      </w:r>
      <w:r w:rsidR="00900304">
        <w:rPr>
          <w:spacing w:val="-2"/>
        </w:rPr>
        <w:t xml:space="preserve"> </w:t>
      </w:r>
      <w:r w:rsidR="00900304">
        <w:t xml:space="preserve">→ </w:t>
      </w:r>
      <w:r w:rsidRPr="00B02105">
        <w:rPr>
          <w:rFonts w:eastAsia="Arial Unicode MS"/>
        </w:rPr>
        <w:t>¿Por qué?</w:t>
      </w:r>
      <w:r w:rsidR="003001C5" w:rsidRPr="003001C5">
        <w:rPr>
          <w:spacing w:val="-2"/>
          <w:u w:val="single"/>
        </w:rPr>
        <w:t xml:space="preserve"> 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</w:p>
    <w:p w14:paraId="2FBE444E" w14:textId="77777777" w:rsidR="003001C5" w:rsidRDefault="00DE63D2" w:rsidP="003001C5">
      <w:pPr>
        <w:pStyle w:val="text-indented"/>
        <w:rPr>
          <w:spacing w:val="-2"/>
          <w:u w:val="single"/>
        </w:rPr>
      </w:pPr>
      <w:r w:rsidRPr="00B02105">
        <w:rPr>
          <w:spacing w:val="-2"/>
        </w:rPr>
        <w:t>Nada útil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Pr="00B02105">
        <w:rPr>
          <w:spacing w:val="-2"/>
        </w:rPr>
        <w:t>4</w:t>
      </w:r>
      <w:r w:rsidR="00900304">
        <w:rPr>
          <w:spacing w:val="-2"/>
        </w:rPr>
        <w:t xml:space="preserve"> </w:t>
      </w:r>
      <w:r w:rsidR="00900304">
        <w:t xml:space="preserve">→ </w:t>
      </w:r>
      <w:r w:rsidRPr="00B02105">
        <w:rPr>
          <w:rFonts w:eastAsia="Arial Unicode MS"/>
        </w:rPr>
        <w:t>¿Por qué?</w:t>
      </w:r>
      <w:r w:rsidR="003001C5" w:rsidRPr="003001C5">
        <w:rPr>
          <w:spacing w:val="-2"/>
          <w:u w:val="single"/>
        </w:rPr>
        <w:t xml:space="preserve"> 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</w:p>
    <w:p w14:paraId="5D230253" w14:textId="717C18B4" w:rsidR="00DE63D2" w:rsidRPr="00B02105" w:rsidRDefault="00DE63D2" w:rsidP="003001C5">
      <w:pPr>
        <w:pStyle w:val="text-indented"/>
        <w:spacing w:line="480" w:lineRule="auto"/>
        <w:rPr>
          <w:spacing w:val="-2"/>
        </w:rPr>
      </w:pPr>
      <w:r w:rsidRPr="00B02105">
        <w:rPr>
          <w:spacing w:val="-2"/>
        </w:rPr>
        <w:t>No aplica</w:t>
      </w:r>
      <w:r w:rsidR="003001C5">
        <w:rPr>
          <w:spacing w:val="-2"/>
          <w:u w:val="single"/>
        </w:rPr>
        <w:t xml:space="preserve"> </w:t>
      </w:r>
      <w:r w:rsidRPr="00B02105">
        <w:rPr>
          <w:spacing w:val="-2"/>
        </w:rPr>
        <w:t>(no estoy trabajando)</w:t>
      </w:r>
      <w:r w:rsidR="003001C5" w:rsidRPr="003001C5">
        <w:rPr>
          <w:spacing w:val="-2"/>
          <w:u w:val="single"/>
        </w:rPr>
        <w:t xml:space="preserve"> 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Pr="00B02105">
        <w:rPr>
          <w:spacing w:val="-2"/>
        </w:rPr>
        <w:t xml:space="preserve">5 </w:t>
      </w:r>
    </w:p>
    <w:p w14:paraId="231D1F58" w14:textId="77777777" w:rsidR="00DE63D2" w:rsidRPr="00900304" w:rsidRDefault="00DE63D2" w:rsidP="00D557AC">
      <w:pPr>
        <w:pStyle w:val="numberedlist"/>
      </w:pPr>
      <w:r w:rsidRPr="00900304">
        <w:t xml:space="preserve">¿Qué tan útil han sido los productos que desarrollaron en el taller (plan formativo-ocupacional, CV, carta de presentación, FODA) en ayudarte a tomar decisiones sobre trabajo y/o estudios? </w:t>
      </w:r>
    </w:p>
    <w:p w14:paraId="2F4829BE" w14:textId="58B16F3D" w:rsidR="00DE63D2" w:rsidRPr="00900304" w:rsidRDefault="00DE63D2" w:rsidP="00DE63D2">
      <w:pPr>
        <w:pStyle w:val="text-indented"/>
        <w:rPr>
          <w:spacing w:val="-2"/>
        </w:rPr>
      </w:pPr>
      <w:r w:rsidRPr="00900304">
        <w:rPr>
          <w:spacing w:val="-2"/>
        </w:rPr>
        <w:t>Muy útil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Pr="00900304">
        <w:rPr>
          <w:spacing w:val="-2"/>
        </w:rPr>
        <w:t xml:space="preserve">1 </w:t>
      </w:r>
    </w:p>
    <w:p w14:paraId="7E762F64" w14:textId="01844CA7" w:rsidR="00DE63D2" w:rsidRPr="00900304" w:rsidRDefault="00DE63D2" w:rsidP="00DE63D2">
      <w:pPr>
        <w:pStyle w:val="text-indented"/>
        <w:rPr>
          <w:spacing w:val="-2"/>
        </w:rPr>
      </w:pPr>
      <w:r w:rsidRPr="00900304">
        <w:rPr>
          <w:spacing w:val="-2"/>
        </w:rPr>
        <w:t>Bastante útil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Pr="00900304">
        <w:rPr>
          <w:spacing w:val="-2"/>
        </w:rPr>
        <w:t xml:space="preserve">2 </w:t>
      </w:r>
    </w:p>
    <w:p w14:paraId="17051993" w14:textId="77DC6087" w:rsidR="00DE63D2" w:rsidRPr="003001C5" w:rsidRDefault="00DE63D2" w:rsidP="00DE63D2">
      <w:pPr>
        <w:pStyle w:val="text-indented"/>
        <w:rPr>
          <w:spacing w:val="-2"/>
          <w:u w:val="single"/>
        </w:rPr>
      </w:pPr>
      <w:r w:rsidRPr="00900304">
        <w:rPr>
          <w:spacing w:val="-2"/>
        </w:rPr>
        <w:t>Poco útil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Pr="00900304">
        <w:rPr>
          <w:spacing w:val="-2"/>
        </w:rPr>
        <w:t xml:space="preserve">3 </w:t>
      </w:r>
      <w:r w:rsidR="00900304" w:rsidRPr="00900304">
        <w:t>→</w:t>
      </w:r>
      <w:r w:rsidR="00900304" w:rsidRPr="00900304">
        <w:rPr>
          <w:spacing w:val="-2"/>
        </w:rPr>
        <w:t xml:space="preserve"> </w:t>
      </w:r>
      <w:r w:rsidRPr="00900304">
        <w:rPr>
          <w:rFonts w:eastAsia="Arial Unicode MS"/>
        </w:rPr>
        <w:t>¿Por qué?</w:t>
      </w:r>
      <w:r w:rsidR="003001C5" w:rsidRPr="003001C5">
        <w:rPr>
          <w:spacing w:val="-2"/>
          <w:u w:val="single"/>
        </w:rPr>
        <w:t xml:space="preserve"> </w:t>
      </w:r>
      <w:r w:rsidR="003001C5" w:rsidRPr="003001C5">
        <w:rPr>
          <w:spacing w:val="-2"/>
          <w:u w:val="single"/>
        </w:rPr>
        <w:tab/>
      </w:r>
      <w:r w:rsidRPr="003001C5">
        <w:rPr>
          <w:rFonts w:eastAsia="Arial Unicode MS"/>
          <w:u w:val="single"/>
        </w:rPr>
        <w:tab/>
      </w:r>
      <w:r w:rsidRPr="003001C5">
        <w:rPr>
          <w:rFonts w:eastAsia="Arial Unicode MS"/>
          <w:u w:val="single"/>
        </w:rPr>
        <w:tab/>
      </w:r>
      <w:r w:rsidRPr="003001C5">
        <w:rPr>
          <w:rFonts w:eastAsia="Arial Unicode MS"/>
          <w:u w:val="single"/>
        </w:rPr>
        <w:tab/>
      </w:r>
      <w:r w:rsidRPr="003001C5">
        <w:rPr>
          <w:rFonts w:eastAsia="Arial Unicode MS"/>
          <w:u w:val="single"/>
        </w:rPr>
        <w:tab/>
      </w:r>
      <w:r w:rsidRPr="003001C5">
        <w:rPr>
          <w:rFonts w:eastAsia="Arial Unicode MS"/>
          <w:u w:val="single"/>
        </w:rPr>
        <w:tab/>
      </w:r>
      <w:r w:rsidR="003001C5">
        <w:rPr>
          <w:rFonts w:eastAsia="Arial Unicode MS"/>
          <w:u w:val="single"/>
        </w:rPr>
        <w:tab/>
      </w:r>
      <w:r w:rsidR="003001C5">
        <w:rPr>
          <w:rFonts w:eastAsia="Arial Unicode MS"/>
          <w:u w:val="single"/>
        </w:rPr>
        <w:tab/>
      </w:r>
    </w:p>
    <w:p w14:paraId="68063378" w14:textId="77777777" w:rsidR="003001C5" w:rsidRDefault="00DE63D2" w:rsidP="003001C5">
      <w:pPr>
        <w:pStyle w:val="text-indented"/>
        <w:spacing w:line="480" w:lineRule="auto"/>
        <w:rPr>
          <w:spacing w:val="-2"/>
          <w:u w:val="single"/>
        </w:rPr>
      </w:pPr>
      <w:r w:rsidRPr="00900304">
        <w:rPr>
          <w:spacing w:val="-2"/>
        </w:rPr>
        <w:t>Nada útil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Pr="00900304">
        <w:rPr>
          <w:spacing w:val="-2"/>
        </w:rPr>
        <w:t xml:space="preserve">4 </w:t>
      </w:r>
      <w:r w:rsidR="00900304" w:rsidRPr="00900304">
        <w:t>→</w:t>
      </w:r>
      <w:r w:rsidR="00900304" w:rsidRPr="00900304">
        <w:rPr>
          <w:spacing w:val="-2"/>
        </w:rPr>
        <w:t xml:space="preserve"> </w:t>
      </w:r>
      <w:r w:rsidRPr="00900304">
        <w:rPr>
          <w:rFonts w:eastAsia="Arial Unicode MS"/>
        </w:rPr>
        <w:t>¿Por qué?</w:t>
      </w:r>
      <w:r w:rsidR="003001C5" w:rsidRPr="003001C5">
        <w:rPr>
          <w:spacing w:val="-2"/>
          <w:u w:val="single"/>
        </w:rPr>
        <w:t xml:space="preserve"> 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</w:p>
    <w:p w14:paraId="12B92E52" w14:textId="50F17F33" w:rsidR="00DE63D2" w:rsidRPr="00900304" w:rsidRDefault="00DE63D2" w:rsidP="003001C5">
      <w:pPr>
        <w:pStyle w:val="numberedlist"/>
        <w:rPr>
          <w:spacing w:val="-2"/>
        </w:rPr>
      </w:pPr>
      <w:r w:rsidRPr="00900304">
        <w:t>Después de participar en el programa de empleabilidad juvenil, ¿qué tan preparado te sientes para resolver situaciones laborales y/o de la vida?</w:t>
      </w:r>
    </w:p>
    <w:p w14:paraId="6532C060" w14:textId="58E91FDA" w:rsidR="00DE63D2" w:rsidRPr="00900304" w:rsidRDefault="00DE63D2" w:rsidP="00DE63D2">
      <w:pPr>
        <w:pStyle w:val="text-indented"/>
        <w:rPr>
          <w:spacing w:val="-2"/>
        </w:rPr>
      </w:pPr>
      <w:r w:rsidRPr="00900304">
        <w:rPr>
          <w:spacing w:val="-2"/>
        </w:rPr>
        <w:t>Mucho mejor preparado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Pr="00900304">
        <w:rPr>
          <w:spacing w:val="-2"/>
        </w:rPr>
        <w:t xml:space="preserve">1 </w:t>
      </w:r>
    </w:p>
    <w:p w14:paraId="670B12BE" w14:textId="3DC686C2" w:rsidR="00DE63D2" w:rsidRPr="00900304" w:rsidRDefault="00DE63D2" w:rsidP="00DE63D2">
      <w:pPr>
        <w:pStyle w:val="text-indented"/>
        <w:rPr>
          <w:spacing w:val="-2"/>
        </w:rPr>
      </w:pPr>
      <w:r w:rsidRPr="00900304">
        <w:rPr>
          <w:spacing w:val="-2"/>
        </w:rPr>
        <w:t>Mejor preparado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Pr="00900304">
        <w:rPr>
          <w:spacing w:val="-2"/>
        </w:rPr>
        <w:t>2</w:t>
      </w:r>
    </w:p>
    <w:p w14:paraId="2EDAE422" w14:textId="42B2F7E6" w:rsidR="00DE63D2" w:rsidRPr="00900304" w:rsidRDefault="00DE63D2" w:rsidP="00DE63D2">
      <w:pPr>
        <w:pStyle w:val="text-indented"/>
        <w:rPr>
          <w:spacing w:val="-2"/>
        </w:rPr>
      </w:pPr>
      <w:r w:rsidRPr="00900304">
        <w:rPr>
          <w:spacing w:val="-2"/>
        </w:rPr>
        <w:t>Igual de preparado/a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Pr="00900304">
        <w:rPr>
          <w:spacing w:val="-2"/>
        </w:rPr>
        <w:t xml:space="preserve">3 </w:t>
      </w:r>
    </w:p>
    <w:p w14:paraId="174C3ECA" w14:textId="2F851A9F" w:rsidR="00DE63D2" w:rsidRPr="00900304" w:rsidRDefault="00DE63D2" w:rsidP="003001C5">
      <w:pPr>
        <w:pStyle w:val="text-indented"/>
        <w:spacing w:line="480" w:lineRule="auto"/>
        <w:rPr>
          <w:rFonts w:eastAsia="Arial Unicode MS"/>
        </w:rPr>
      </w:pPr>
      <w:r w:rsidRPr="00900304">
        <w:rPr>
          <w:spacing w:val="-2"/>
        </w:rPr>
        <w:t>Menos preparado/a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Pr="00900304">
        <w:rPr>
          <w:spacing w:val="-2"/>
        </w:rPr>
        <w:t xml:space="preserve">4 </w:t>
      </w:r>
      <w:r w:rsidR="00900304" w:rsidRPr="00900304">
        <w:t>→</w:t>
      </w:r>
      <w:r w:rsidR="00900304" w:rsidRPr="00900304">
        <w:rPr>
          <w:spacing w:val="-2"/>
        </w:rPr>
        <w:t xml:space="preserve"> </w:t>
      </w:r>
      <w:r w:rsidRPr="00900304">
        <w:rPr>
          <w:rFonts w:eastAsia="Arial Unicode MS"/>
        </w:rPr>
        <w:t>¿Por qué?</w:t>
      </w:r>
      <w:r w:rsidR="003001C5" w:rsidRPr="003001C5">
        <w:rPr>
          <w:spacing w:val="-2"/>
          <w:u w:val="single"/>
        </w:rPr>
        <w:t xml:space="preserve"> 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</w:p>
    <w:p w14:paraId="63119795" w14:textId="77777777" w:rsidR="00DE63D2" w:rsidRPr="00900304" w:rsidRDefault="00DE63D2" w:rsidP="00D557AC">
      <w:pPr>
        <w:pStyle w:val="numberedlist"/>
      </w:pPr>
      <w:r w:rsidRPr="00900304">
        <w:t xml:space="preserve">¿Sientes que hay algo que debe cambiar en el programa de empleabilidad juvenil? </w:t>
      </w:r>
      <w:r w:rsidRPr="003001C5">
        <w:rPr>
          <w:i/>
          <w:color w:val="4F81BD" w:themeColor="accent1"/>
        </w:rPr>
        <w:t>(Si indica “Sí”, escuchar y resumir los cambios recomendados)</w:t>
      </w:r>
    </w:p>
    <w:p w14:paraId="34F124EB" w14:textId="3F200A01" w:rsidR="00DE63D2" w:rsidRPr="00B02105" w:rsidRDefault="00DE63D2" w:rsidP="00DE63D2">
      <w:pPr>
        <w:pStyle w:val="text-indented"/>
        <w:rPr>
          <w:i/>
          <w:spacing w:val="-2"/>
        </w:rPr>
      </w:pPr>
      <w:r w:rsidRPr="00B02105">
        <w:rPr>
          <w:bCs/>
          <w:iCs/>
        </w:rPr>
        <w:t>Sí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Pr="00B02105">
        <w:rPr>
          <w:spacing w:val="-2"/>
        </w:rPr>
        <w:t xml:space="preserve">1 </w:t>
      </w:r>
      <w:r w:rsidR="00900304">
        <w:t xml:space="preserve">→ </w:t>
      </w:r>
      <w:r w:rsidRPr="00B02105">
        <w:rPr>
          <w:rFonts w:eastAsia="Arial Unicode MS"/>
        </w:rPr>
        <w:t>¿Qué?</w:t>
      </w:r>
      <w:r w:rsidR="003001C5" w:rsidRPr="003001C5">
        <w:rPr>
          <w:spacing w:val="-2"/>
          <w:u w:val="single"/>
        </w:rPr>
        <w:t xml:space="preserve"> 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</w:p>
    <w:p w14:paraId="1053F8D0" w14:textId="00E2F7BC" w:rsidR="00DE63D2" w:rsidRPr="00900304" w:rsidRDefault="00DE63D2" w:rsidP="00DE63D2">
      <w:pPr>
        <w:pStyle w:val="text-indented"/>
        <w:rPr>
          <w:b/>
        </w:rPr>
      </w:pPr>
      <w:r w:rsidRPr="00B02105">
        <w:t>No</w:t>
      </w:r>
      <w:r w:rsidR="003001C5" w:rsidRPr="003001C5">
        <w:rPr>
          <w:spacing w:val="-2"/>
          <w:u w:val="single"/>
        </w:rPr>
        <w:tab/>
      </w:r>
      <w:r w:rsidR="003001C5">
        <w:rPr>
          <w:spacing w:val="-2"/>
          <w:u w:val="single"/>
        </w:rPr>
        <w:tab/>
      </w:r>
      <w:r w:rsidRPr="00B02105">
        <w:rPr>
          <w:spacing w:val="-2"/>
        </w:rPr>
        <w:t>2</w:t>
      </w:r>
    </w:p>
    <w:p w14:paraId="571235CD" w14:textId="5C3795BF" w:rsidR="00DE63D2" w:rsidRPr="00900304" w:rsidRDefault="00DE63D2" w:rsidP="003001C5">
      <w:pPr>
        <w:pStyle w:val="E-head"/>
        <w:spacing w:line="480" w:lineRule="auto"/>
      </w:pPr>
      <w:r w:rsidRPr="00CF3A4A">
        <w:lastRenderedPageBreak/>
        <w:t xml:space="preserve">Sección </w:t>
      </w:r>
      <w:r>
        <w:t>Propensión de Caer en Conductas de Riesgo</w:t>
      </w:r>
    </w:p>
    <w:p w14:paraId="70A6DEB3" w14:textId="77777777" w:rsidR="00DE63D2" w:rsidRPr="00900304" w:rsidRDefault="00DE63D2" w:rsidP="00DE63D2">
      <w:pPr>
        <w:pStyle w:val="numberedlist"/>
      </w:pPr>
      <w:r w:rsidRPr="00900304">
        <w:t xml:space="preserve">¿Después de tu participación en el programa de empleabilidad juvenil te sientes? </w:t>
      </w:r>
      <w:r w:rsidRPr="003001C5">
        <w:rPr>
          <w:i/>
          <w:color w:val="4F81BD" w:themeColor="accent1"/>
        </w:rPr>
        <w:t>(Favor de subrayar la respuesta del egresado)</w:t>
      </w:r>
    </w:p>
    <w:p w14:paraId="4CBA6D8A" w14:textId="77777777" w:rsidR="00DE63D2" w:rsidRPr="00900304" w:rsidRDefault="00DE63D2" w:rsidP="00DE63D2">
      <w:pPr>
        <w:pStyle w:val="text-indented"/>
      </w:pPr>
      <w:r w:rsidRPr="00900304">
        <w:t>Menos propenso de consumir más de 6 bebidas alcohólicas por semana</w:t>
      </w:r>
    </w:p>
    <w:p w14:paraId="2709325B" w14:textId="77777777" w:rsidR="00DE63D2" w:rsidRPr="00900304" w:rsidRDefault="00DE63D2" w:rsidP="00DE63D2">
      <w:pPr>
        <w:pStyle w:val="text-indented"/>
      </w:pPr>
      <w:r w:rsidRPr="00900304">
        <w:t>Igual de propenso de consumir más de 6 bebidas alcohólicas por semana</w:t>
      </w:r>
    </w:p>
    <w:p w14:paraId="1FEE3C04" w14:textId="5B78A5D7" w:rsidR="00DE63D2" w:rsidRPr="00900304" w:rsidRDefault="00DE63D2" w:rsidP="003001C5">
      <w:pPr>
        <w:pStyle w:val="text-indented"/>
        <w:spacing w:line="480" w:lineRule="auto"/>
      </w:pPr>
      <w:r w:rsidRPr="00900304">
        <w:t>Más propenso de consumir más de 6 bebidas alcohólicas por semana</w:t>
      </w:r>
    </w:p>
    <w:p w14:paraId="11811782" w14:textId="77777777" w:rsidR="00DE63D2" w:rsidRPr="00900304" w:rsidRDefault="00DE63D2" w:rsidP="00DE63D2">
      <w:pPr>
        <w:pStyle w:val="numberedlist"/>
      </w:pPr>
      <w:r w:rsidRPr="00900304">
        <w:t xml:space="preserve">¿Después de tu participación en el programa de empleabilidad juvenil te sientes? </w:t>
      </w:r>
      <w:r w:rsidRPr="003001C5">
        <w:rPr>
          <w:i/>
        </w:rPr>
        <w:t xml:space="preserve"> </w:t>
      </w:r>
      <w:r w:rsidRPr="003001C5">
        <w:rPr>
          <w:i/>
          <w:color w:val="4F81BD" w:themeColor="accent1"/>
        </w:rPr>
        <w:t>(Favor de subrayar la respuesta del egresado)</w:t>
      </w:r>
    </w:p>
    <w:p w14:paraId="206F9698" w14:textId="77777777" w:rsidR="00DE63D2" w:rsidRPr="00900304" w:rsidRDefault="00DE63D2" w:rsidP="00DE63D2">
      <w:pPr>
        <w:pStyle w:val="text-indented"/>
      </w:pPr>
      <w:r w:rsidRPr="00900304">
        <w:t>Menos propenso de cargar un cuchillo, navaja y/o pistola para defenderte</w:t>
      </w:r>
    </w:p>
    <w:p w14:paraId="73F0F9D1" w14:textId="77777777" w:rsidR="00DE63D2" w:rsidRPr="00900304" w:rsidRDefault="00DE63D2" w:rsidP="00DE63D2">
      <w:pPr>
        <w:pStyle w:val="text-indented"/>
      </w:pPr>
      <w:r w:rsidRPr="00900304">
        <w:t>Igual de propenso de cargar un cuchillo, navaja y/o pistola para defenderte</w:t>
      </w:r>
    </w:p>
    <w:p w14:paraId="42916F11" w14:textId="3E7F00B2" w:rsidR="00DE63D2" w:rsidRPr="00900304" w:rsidRDefault="00DE63D2" w:rsidP="003001C5">
      <w:pPr>
        <w:pStyle w:val="text-indented"/>
        <w:spacing w:line="480" w:lineRule="auto"/>
        <w:rPr>
          <w:strike/>
          <w:spacing w:val="-2"/>
        </w:rPr>
      </w:pPr>
      <w:r w:rsidRPr="00900304">
        <w:t>Más propenso de cargar un cuchillo, navaja y/o pistola para defenderte</w:t>
      </w:r>
    </w:p>
    <w:p w14:paraId="605EBA10" w14:textId="77777777" w:rsidR="00DE63D2" w:rsidRPr="00900304" w:rsidRDefault="00DE63D2" w:rsidP="00DE63D2">
      <w:pPr>
        <w:pStyle w:val="numberedlist"/>
      </w:pPr>
      <w:r w:rsidRPr="00900304">
        <w:t xml:space="preserve">¿Después de tu participación en el programa de empleabilidad juvenil te sientes?  </w:t>
      </w:r>
      <w:r w:rsidRPr="003001C5">
        <w:rPr>
          <w:i/>
          <w:color w:val="4F81BD" w:themeColor="accent1"/>
        </w:rPr>
        <w:t>(Favor de subrayar la respuesta del egresado)</w:t>
      </w:r>
    </w:p>
    <w:p w14:paraId="2D14DE51" w14:textId="77777777" w:rsidR="00DE63D2" w:rsidRPr="00900304" w:rsidRDefault="00DE63D2" w:rsidP="00DE63D2">
      <w:pPr>
        <w:pStyle w:val="text-indented"/>
      </w:pPr>
      <w:r w:rsidRPr="00900304">
        <w:t>Menos propenso de tener amigos que se dedican a actividades delictivas (venta de drogas, robo, extorsión, vender piratería, etc.)</w:t>
      </w:r>
    </w:p>
    <w:p w14:paraId="14A18F7D" w14:textId="77777777" w:rsidR="00DE63D2" w:rsidRPr="00900304" w:rsidRDefault="00DE63D2" w:rsidP="00DE63D2">
      <w:pPr>
        <w:pStyle w:val="text-indented"/>
      </w:pPr>
      <w:r w:rsidRPr="00900304">
        <w:t>Igual de propenso de tener amigos que se dedican a actividades delictivas (venta de drogas, robo, extorsión, vender piratería, etc.)</w:t>
      </w:r>
    </w:p>
    <w:p w14:paraId="4965BE21" w14:textId="294A9378" w:rsidR="00DE63D2" w:rsidRPr="00900304" w:rsidRDefault="00DE63D2" w:rsidP="003001C5">
      <w:pPr>
        <w:pStyle w:val="text-indented"/>
        <w:spacing w:after="360"/>
      </w:pPr>
      <w:r w:rsidRPr="00900304">
        <w:t>Más propenso de tener amigos que se dedican a actividades delictivas (venta de drogas, robo, extorsión, vender piratería, etc.)</w:t>
      </w:r>
    </w:p>
    <w:p w14:paraId="5F3BD665" w14:textId="77777777" w:rsidR="00DE63D2" w:rsidRPr="00900304" w:rsidRDefault="00DE63D2" w:rsidP="00DE63D2">
      <w:pPr>
        <w:pStyle w:val="numberedlist"/>
      </w:pPr>
      <w:r w:rsidRPr="00900304">
        <w:t xml:space="preserve">¿Después de tu participación en el programa de empleabilidad juvenil te sientes? </w:t>
      </w:r>
      <w:r w:rsidRPr="003001C5">
        <w:rPr>
          <w:i/>
          <w:color w:val="4F81BD" w:themeColor="accent1"/>
        </w:rPr>
        <w:t xml:space="preserve"> (Favor de subrayar la respuesta del egresado)</w:t>
      </w:r>
    </w:p>
    <w:p w14:paraId="159CDBCD" w14:textId="77777777" w:rsidR="00DE63D2" w:rsidRPr="00900304" w:rsidRDefault="00DE63D2" w:rsidP="00DE63D2">
      <w:pPr>
        <w:pStyle w:val="text-indented"/>
      </w:pPr>
      <w:r w:rsidRPr="00900304">
        <w:t>Menos propenso de realizar a actividades delictivas (venta de drogas, robo, extorsión, vender piratería, manejar en estado de ebriedad etc.)</w:t>
      </w:r>
    </w:p>
    <w:p w14:paraId="3DA90BA8" w14:textId="77777777" w:rsidR="00DE63D2" w:rsidRPr="00900304" w:rsidRDefault="00DE63D2" w:rsidP="00DE63D2">
      <w:pPr>
        <w:pStyle w:val="text-indented"/>
      </w:pPr>
      <w:r w:rsidRPr="00900304">
        <w:t>Igual de propenso de realizar actividades delictivas (venta de drogas, robo, extorsión, vender piratería, manejar en estado de ebriedad etc.)</w:t>
      </w:r>
    </w:p>
    <w:p w14:paraId="0A6A3A4A" w14:textId="2D081E2A" w:rsidR="00DE63D2" w:rsidRPr="00900304" w:rsidRDefault="00DE63D2" w:rsidP="003001C5">
      <w:pPr>
        <w:pStyle w:val="text-indented"/>
        <w:spacing w:after="360"/>
      </w:pPr>
      <w:r w:rsidRPr="00900304">
        <w:t>Más propenso de realizar actividades delictivas (venta de drogas, robo, extorsión, vender piratería, manejar en estado de ebriedad etc.)</w:t>
      </w:r>
    </w:p>
    <w:p w14:paraId="284AD791" w14:textId="77777777" w:rsidR="00DE63D2" w:rsidRPr="00900304" w:rsidRDefault="00DE63D2" w:rsidP="00DE63D2">
      <w:pPr>
        <w:pStyle w:val="numberedlist"/>
      </w:pPr>
      <w:r w:rsidRPr="00900304">
        <w:t xml:space="preserve">¿Después de tu participación en el programa de empleabilidad juvenil te sientes? </w:t>
      </w:r>
      <w:r w:rsidRPr="00900304">
        <w:rPr>
          <w:color w:val="4F81BD" w:themeColor="accent1"/>
        </w:rPr>
        <w:t xml:space="preserve"> </w:t>
      </w:r>
      <w:r w:rsidRPr="003001C5">
        <w:rPr>
          <w:i/>
          <w:color w:val="4F81BD" w:themeColor="accent1"/>
        </w:rPr>
        <w:t>(Favor de subrayar la respuesta del egresado)</w:t>
      </w:r>
    </w:p>
    <w:p w14:paraId="5A3C8F5F" w14:textId="77777777" w:rsidR="00DE63D2" w:rsidRPr="00900304" w:rsidRDefault="00DE63D2" w:rsidP="00DE63D2">
      <w:pPr>
        <w:pStyle w:val="text-indented"/>
      </w:pPr>
      <w:r w:rsidRPr="00900304">
        <w:t>Menos propenso de consumir drogas</w:t>
      </w:r>
    </w:p>
    <w:p w14:paraId="6055041B" w14:textId="77777777" w:rsidR="00DE63D2" w:rsidRPr="00900304" w:rsidRDefault="00DE63D2" w:rsidP="00DE63D2">
      <w:pPr>
        <w:pStyle w:val="text-indented"/>
      </w:pPr>
      <w:r w:rsidRPr="00900304">
        <w:t>Igual de propenso de consumir drogas</w:t>
      </w:r>
    </w:p>
    <w:p w14:paraId="6281F9B6" w14:textId="169EEC26" w:rsidR="00DE63D2" w:rsidRDefault="00DE63D2" w:rsidP="00DE63D2">
      <w:pPr>
        <w:pStyle w:val="text-indented"/>
      </w:pPr>
      <w:r w:rsidRPr="00900304">
        <w:t>Más propenso de consumir drogas</w:t>
      </w:r>
      <w:r w:rsidR="00F267F5" w:rsidRPr="00492909">
        <w:rPr>
          <w:lang w:val="en-US"/>
        </w:rPr>
        <w:drawing>
          <wp:anchor distT="0" distB="0" distL="114300" distR="114300" simplePos="0" relativeHeight="251666432" behindDoc="1" locked="1" layoutInCell="1" allowOverlap="1" wp14:anchorId="6A315712" wp14:editId="01E63F96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D1CF85" w14:textId="62DF7F26" w:rsidR="00964F4A" w:rsidRPr="00492909" w:rsidRDefault="00964F4A" w:rsidP="00DE63D2">
      <w:pPr>
        <w:pStyle w:val="text-indented"/>
      </w:pPr>
      <w:r w:rsidRPr="00492909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58AC1111" wp14:editId="5C17903E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64F4A" w:rsidRPr="00492909" w:rsidSect="00F267F5">
      <w:pgSz w:w="12240" w:h="15840"/>
      <w:pgMar w:top="990" w:right="1080" w:bottom="540" w:left="1710" w:header="54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165451" w14:textId="77777777" w:rsidR="003001C5" w:rsidRDefault="003001C5" w:rsidP="00706B23">
      <w:r>
        <w:separator/>
      </w:r>
    </w:p>
  </w:endnote>
  <w:endnote w:type="continuationSeparator" w:id="0">
    <w:p w14:paraId="57864E5C" w14:textId="77777777" w:rsidR="003001C5" w:rsidRDefault="003001C5" w:rsidP="0070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altName w:val="Arial"/>
    <w:panose1 w:val="020F0502020204030204"/>
    <w:charset w:val="00"/>
    <w:family w:val="roman"/>
    <w:notTrueType/>
    <w:pitch w:val="default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altName w:val="Webdings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7" w:usb1="00000000" w:usb2="00000000" w:usb3="00000000" w:csb0="00000011" w:csb1="00000000"/>
  </w:font>
  <w:font w:name="Arno Pro">
    <w:panose1 w:val="02020502040506020403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OT-Bold">
    <w:panose1 w:val="02000503030000020004"/>
    <w:charset w:val="4D"/>
    <w:family w:val="auto"/>
    <w:notTrueType/>
    <w:pitch w:val="default"/>
    <w:sig w:usb0="00000003" w:usb1="00000000" w:usb2="00000000" w:usb3="00000000" w:csb0="00000001" w:csb1="00000000"/>
  </w:font>
  <w:font w:name="DINOT-Regular">
    <w:panose1 w:val="02000503030000020004"/>
    <w:charset w:val="00"/>
    <w:family w:val="auto"/>
    <w:pitch w:val="variable"/>
    <w:sig w:usb0="800000AF" w:usb1="4000206A" w:usb2="00000000" w:usb3="00000000" w:csb0="00000001" w:csb1="00000000"/>
  </w:font>
  <w:font w:name="DINOT-RegularItalic">
    <w:panose1 w:val="02000506040000020004"/>
    <w:charset w:val="4D"/>
    <w:family w:val="auto"/>
    <w:notTrueType/>
    <w:pitch w:val="default"/>
    <w:sig w:usb0="00000003" w:usb1="00000000" w:usb2="00000000" w:usb3="00000000" w:csb0="00000001" w:csb1="00000000"/>
  </w:font>
  <w:font w:name="Bookman Old Style">
    <w:altName w:val="System Font Heavy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0576EA" w14:textId="77777777" w:rsidR="003001C5" w:rsidRDefault="003001C5" w:rsidP="00706B23">
      <w:r>
        <w:separator/>
      </w:r>
    </w:p>
  </w:footnote>
  <w:footnote w:type="continuationSeparator" w:id="0">
    <w:p w14:paraId="6FC2A32C" w14:textId="77777777" w:rsidR="003001C5" w:rsidRDefault="003001C5" w:rsidP="00706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C20503B"/>
    <w:multiLevelType w:val="hybridMultilevel"/>
    <w:tmpl w:val="4DAACB12"/>
    <w:lvl w:ilvl="0" w:tplc="AEC40046">
      <w:start w:val="1"/>
      <w:numFmt w:val="decimal"/>
      <w:pStyle w:val="EstiloListaArial10ptNegritaCursiva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AF700A"/>
    <w:multiLevelType w:val="hybridMultilevel"/>
    <w:tmpl w:val="69705A5E"/>
    <w:lvl w:ilvl="0" w:tplc="46A82BB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sz w:val="20"/>
        <w:szCs w:val="20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30F4F"/>
    <w:multiLevelType w:val="hybridMultilevel"/>
    <w:tmpl w:val="E43218D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A16ADC"/>
    <w:multiLevelType w:val="hybridMultilevel"/>
    <w:tmpl w:val="9DB0FA3E"/>
    <w:lvl w:ilvl="0" w:tplc="F5F68C06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2F1E73"/>
    <w:multiLevelType w:val="hybridMultilevel"/>
    <w:tmpl w:val="AE64B2A4"/>
    <w:lvl w:ilvl="0" w:tplc="E610A19A">
      <w:start w:val="1"/>
      <w:numFmt w:val="bullet"/>
      <w:pStyle w:val="bulletedlistnested"/>
      <w:lvlText w:val=""/>
      <w:lvlJc w:val="left"/>
      <w:pPr>
        <w:tabs>
          <w:tab w:val="num" w:pos="1296"/>
        </w:tabs>
        <w:ind w:left="1656" w:hanging="64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6">
    <w:nsid w:val="22205B21"/>
    <w:multiLevelType w:val="hybridMultilevel"/>
    <w:tmpl w:val="89E22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321210"/>
    <w:multiLevelType w:val="hybridMultilevel"/>
    <w:tmpl w:val="6220E7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43C4DE5"/>
    <w:multiLevelType w:val="multilevel"/>
    <w:tmpl w:val="00000000"/>
    <w:lvl w:ilvl="0">
      <w:start w:val="1"/>
      <w:numFmt w:val="decimal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9">
    <w:nsid w:val="33197269"/>
    <w:multiLevelType w:val="singleLevel"/>
    <w:tmpl w:val="E056C77E"/>
    <w:lvl w:ilvl="0">
      <w:start w:val="2"/>
      <w:numFmt w:val="decimal"/>
      <w:pStyle w:val="Heading8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33A27DBB"/>
    <w:multiLevelType w:val="hybridMultilevel"/>
    <w:tmpl w:val="CD560164"/>
    <w:lvl w:ilvl="0" w:tplc="FF5AADFA">
      <w:start w:val="6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972DF1"/>
    <w:multiLevelType w:val="hybridMultilevel"/>
    <w:tmpl w:val="6108C3AA"/>
    <w:lvl w:ilvl="0" w:tplc="EF0A19CE">
      <w:start w:val="1"/>
      <w:numFmt w:val="upperRoman"/>
      <w:pStyle w:val="E-head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12A2183"/>
    <w:multiLevelType w:val="hybridMultilevel"/>
    <w:tmpl w:val="55EE004A"/>
    <w:lvl w:ilvl="0" w:tplc="550869E0">
      <w:start w:val="62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3F4DED"/>
    <w:multiLevelType w:val="hybridMultilevel"/>
    <w:tmpl w:val="A0B24886"/>
    <w:lvl w:ilvl="0" w:tplc="BBA42AA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E10089"/>
    <w:multiLevelType w:val="multilevel"/>
    <w:tmpl w:val="1338BDD2"/>
    <w:lvl w:ilvl="0">
      <w:start w:val="1"/>
      <w:numFmt w:val="lowerLetter"/>
      <w:pStyle w:val="a"/>
      <w:lvlText w:val="%1)"/>
      <w:lvlJc w:val="left"/>
      <w:pPr>
        <w:tabs>
          <w:tab w:val="num" w:pos="1296"/>
        </w:tabs>
        <w:ind w:left="1296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561106A9"/>
    <w:multiLevelType w:val="hybridMultilevel"/>
    <w:tmpl w:val="548880EE"/>
    <w:lvl w:ilvl="0" w:tplc="080A0017">
      <w:start w:val="1"/>
      <w:numFmt w:val="lowerLetter"/>
      <w:lvlText w:val="%1)"/>
      <w:lvlJc w:val="left"/>
      <w:pPr>
        <w:ind w:left="180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14F5E16"/>
    <w:multiLevelType w:val="hybridMultilevel"/>
    <w:tmpl w:val="72605586"/>
    <w:lvl w:ilvl="0" w:tplc="749C0F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trike w:val="0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6297615"/>
    <w:multiLevelType w:val="hybridMultilevel"/>
    <w:tmpl w:val="DB70F1E8"/>
    <w:lvl w:ilvl="0" w:tplc="0F56C9AC">
      <w:start w:val="1"/>
      <w:numFmt w:val="decimal"/>
      <w:pStyle w:val="numberedlist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6D7184F"/>
    <w:multiLevelType w:val="hybridMultilevel"/>
    <w:tmpl w:val="6A7EDACE"/>
    <w:lvl w:ilvl="0" w:tplc="BBA42AA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sz w:val="20"/>
        <w:szCs w:val="20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862B17"/>
    <w:multiLevelType w:val="hybridMultilevel"/>
    <w:tmpl w:val="65723048"/>
    <w:lvl w:ilvl="0" w:tplc="9C98164A">
      <w:start w:val="1"/>
      <w:numFmt w:val="bullet"/>
      <w:pStyle w:val="bulletedlis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0">
    <w:nsid w:val="7B960035"/>
    <w:multiLevelType w:val="hybridMultilevel"/>
    <w:tmpl w:val="6220E7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17"/>
  </w:num>
  <w:num w:numId="3">
    <w:abstractNumId w:val="5"/>
  </w:num>
  <w:num w:numId="4">
    <w:abstractNumId w:val="14"/>
  </w:num>
  <w:num w:numId="5">
    <w:abstractNumId w:val="11"/>
  </w:num>
  <w:num w:numId="6">
    <w:abstractNumId w:val="16"/>
  </w:num>
  <w:num w:numId="7">
    <w:abstractNumId w:val="3"/>
  </w:num>
  <w:num w:numId="8">
    <w:abstractNumId w:val="20"/>
  </w:num>
  <w:num w:numId="9">
    <w:abstractNumId w:val="7"/>
  </w:num>
  <w:num w:numId="10">
    <w:abstractNumId w:val="4"/>
  </w:num>
  <w:num w:numId="11">
    <w:abstractNumId w:val="9"/>
  </w:num>
  <w:num w:numId="12">
    <w:abstractNumId w:val="8"/>
  </w:num>
  <w:num w:numId="13">
    <w:abstractNumId w:val="1"/>
  </w:num>
  <w:num w:numId="14">
    <w:abstractNumId w:val="2"/>
  </w:num>
  <w:num w:numId="15">
    <w:abstractNumId w:val="6"/>
  </w:num>
  <w:num w:numId="16">
    <w:abstractNumId w:val="0"/>
  </w:num>
  <w:num w:numId="17">
    <w:abstractNumId w:val="13"/>
  </w:num>
  <w:num w:numId="18">
    <w:abstractNumId w:val="18"/>
  </w:num>
  <w:num w:numId="19">
    <w:abstractNumId w:val="10"/>
  </w:num>
  <w:num w:numId="20">
    <w:abstractNumId w:val="12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6104"/>
    <w:rsid w:val="0000222B"/>
    <w:rsid w:val="00035386"/>
    <w:rsid w:val="000464B8"/>
    <w:rsid w:val="000911F1"/>
    <w:rsid w:val="000B1A18"/>
    <w:rsid w:val="000B2B2E"/>
    <w:rsid w:val="00152662"/>
    <w:rsid w:val="00162B82"/>
    <w:rsid w:val="001B0EB7"/>
    <w:rsid w:val="00204BFC"/>
    <w:rsid w:val="00236738"/>
    <w:rsid w:val="00254EA6"/>
    <w:rsid w:val="002A3D65"/>
    <w:rsid w:val="003001C5"/>
    <w:rsid w:val="00333323"/>
    <w:rsid w:val="003D5B92"/>
    <w:rsid w:val="004006EB"/>
    <w:rsid w:val="00401107"/>
    <w:rsid w:val="00423F76"/>
    <w:rsid w:val="00426104"/>
    <w:rsid w:val="00443752"/>
    <w:rsid w:val="00463662"/>
    <w:rsid w:val="004777CE"/>
    <w:rsid w:val="00492909"/>
    <w:rsid w:val="00504246"/>
    <w:rsid w:val="0058466B"/>
    <w:rsid w:val="005B0A7B"/>
    <w:rsid w:val="005C278B"/>
    <w:rsid w:val="005F2BD2"/>
    <w:rsid w:val="005F350B"/>
    <w:rsid w:val="0060484F"/>
    <w:rsid w:val="00615CC0"/>
    <w:rsid w:val="00626A81"/>
    <w:rsid w:val="00652798"/>
    <w:rsid w:val="006750B0"/>
    <w:rsid w:val="00680212"/>
    <w:rsid w:val="007046A6"/>
    <w:rsid w:val="00706B23"/>
    <w:rsid w:val="00710335"/>
    <w:rsid w:val="00794D2E"/>
    <w:rsid w:val="007B1993"/>
    <w:rsid w:val="00806B5A"/>
    <w:rsid w:val="008160D4"/>
    <w:rsid w:val="00876613"/>
    <w:rsid w:val="00900304"/>
    <w:rsid w:val="0090231F"/>
    <w:rsid w:val="00964F4A"/>
    <w:rsid w:val="009712D3"/>
    <w:rsid w:val="009E6C28"/>
    <w:rsid w:val="009F0346"/>
    <w:rsid w:val="009F3824"/>
    <w:rsid w:val="00A037F9"/>
    <w:rsid w:val="00A17117"/>
    <w:rsid w:val="00A24F5C"/>
    <w:rsid w:val="00A90BDD"/>
    <w:rsid w:val="00A94B70"/>
    <w:rsid w:val="00AC4362"/>
    <w:rsid w:val="00AF603D"/>
    <w:rsid w:val="00B31628"/>
    <w:rsid w:val="00B42569"/>
    <w:rsid w:val="00BE3A34"/>
    <w:rsid w:val="00C1226F"/>
    <w:rsid w:val="00C25C86"/>
    <w:rsid w:val="00C34DCC"/>
    <w:rsid w:val="00C52FEA"/>
    <w:rsid w:val="00C71607"/>
    <w:rsid w:val="00CE2E0B"/>
    <w:rsid w:val="00CE6497"/>
    <w:rsid w:val="00D127BC"/>
    <w:rsid w:val="00D33805"/>
    <w:rsid w:val="00D51DCB"/>
    <w:rsid w:val="00D557AC"/>
    <w:rsid w:val="00D62C9A"/>
    <w:rsid w:val="00D868F2"/>
    <w:rsid w:val="00DA1656"/>
    <w:rsid w:val="00DE63D2"/>
    <w:rsid w:val="00E2166C"/>
    <w:rsid w:val="00E94F31"/>
    <w:rsid w:val="00EC09CB"/>
    <w:rsid w:val="00F267F5"/>
    <w:rsid w:val="00F457BC"/>
    <w:rsid w:val="00F658CA"/>
    <w:rsid w:val="00F80F5F"/>
    <w:rsid w:val="00FE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879E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 w:qFormat="1"/>
    <w:lsdException w:name="caption" w:uiPriority="0" w:qFormat="1"/>
    <w:lsdException w:name="annotation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Message Header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/>
    <w:lsdException w:name="TOC Heading" w:uiPriority="39" w:qFormat="1"/>
  </w:latentStyles>
  <w:style w:type="paragraph" w:default="1" w:styleId="Normal">
    <w:name w:val="Normal"/>
    <w:qFormat/>
    <w:rsid w:val="00A90BDD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link w:val="Heading1Char"/>
    <w:qFormat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link w:val="Heading2Char"/>
    <w:qFormat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link w:val="Heading3Char"/>
    <w:qFormat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link w:val="Heading4Char"/>
    <w:qFormat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link w:val="Heading6Char"/>
    <w:qFormat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styleId="Heading8">
    <w:name w:val="heading 8"/>
    <w:basedOn w:val="Normal"/>
    <w:next w:val="Normal"/>
    <w:link w:val="Heading8Char"/>
    <w:qFormat/>
    <w:rsid w:val="00DE63D2"/>
    <w:pPr>
      <w:keepNext/>
      <w:widowControl/>
      <w:numPr>
        <w:numId w:val="11"/>
      </w:numPr>
      <w:spacing w:after="0" w:line="240" w:lineRule="auto"/>
      <w:outlineLvl w:val="7"/>
    </w:pPr>
    <w:rPr>
      <w:rFonts w:ascii="Times New Roman" w:eastAsia="Arial Unicode MS" w:hAnsi="Times New Roman" w:cs="Times New Roman"/>
      <w:b/>
      <w:color w:val="auto"/>
      <w:sz w:val="24"/>
      <w:szCs w:val="24"/>
      <w:lang w:val="es-AR"/>
    </w:rPr>
  </w:style>
  <w:style w:type="paragraph" w:styleId="Heading9">
    <w:name w:val="heading 9"/>
    <w:basedOn w:val="Normal"/>
    <w:next w:val="Normal"/>
    <w:link w:val="Heading9Char"/>
    <w:qFormat/>
    <w:rsid w:val="00DE63D2"/>
    <w:pPr>
      <w:keepNext/>
      <w:widowControl/>
      <w:spacing w:after="0" w:line="240" w:lineRule="auto"/>
      <w:ind w:left="0"/>
      <w:outlineLvl w:val="8"/>
    </w:pPr>
    <w:rPr>
      <w:rFonts w:ascii="Arial Narrow" w:eastAsia="Arial Unicode MS" w:hAnsi="Arial Narrow" w:cs="Times New Roman"/>
      <w:color w:val="auto"/>
      <w:sz w:val="18"/>
      <w:szCs w:val="24"/>
      <w:lang w:val="es-AR" w:eastAsia="es-E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706B23"/>
    <w:pPr>
      <w:spacing w:before="160" w:after="120"/>
      <w:ind w:left="720"/>
    </w:pPr>
    <w:rPr>
      <w:rFonts w:ascii="Arial Narrow" w:hAnsi="Arial Narrow"/>
      <w:b/>
      <w:noProof/>
      <w:color w:val="E36C0A" w:themeColor="accent6" w:themeShade="BF"/>
      <w:sz w:val="28"/>
      <w:szCs w:val="28"/>
      <w:lang w:val="es-ES_tradnl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F457BC"/>
    <w:pPr>
      <w:numPr>
        <w:numId w:val="1"/>
      </w:numPr>
    </w:pPr>
    <w:rPr>
      <w:rFonts w:ascii="Arial Narrow" w:hAnsi="Arial Narrow"/>
      <w:color w:val="auto"/>
      <w:sz w:val="22"/>
    </w:rPr>
  </w:style>
  <w:style w:type="paragraph" w:customStyle="1" w:styleId="numberedlist">
    <w:name w:val="numbered list"/>
    <w:basedOn w:val="Normal"/>
    <w:autoRedefine/>
    <w:qFormat/>
    <w:rsid w:val="00F457BC"/>
    <w:pPr>
      <w:numPr>
        <w:numId w:val="2"/>
      </w:numPr>
      <w:spacing w:before="120" w:after="180"/>
      <w:ind w:left="1080"/>
    </w:pPr>
    <w:rPr>
      <w:rFonts w:ascii="Arial Narrow" w:hAnsi="Arial Narrow"/>
      <w:color w:val="auto"/>
      <w:sz w:val="22"/>
    </w:rPr>
  </w:style>
  <w:style w:type="paragraph" w:customStyle="1" w:styleId="text">
    <w:name w:val="text"/>
    <w:basedOn w:val="Normal"/>
    <w:autoRedefine/>
    <w:qFormat/>
    <w:rsid w:val="00F457BC"/>
    <w:rPr>
      <w:rFonts w:ascii="Arial Narrow" w:hAnsi="Arial Narrow"/>
      <w:sz w:val="22"/>
    </w:rPr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normal0">
    <w:name w:val="normal"/>
    <w:rsid w:val="000B1A18"/>
    <w:pPr>
      <w:spacing w:after="0" w:line="240" w:lineRule="auto"/>
    </w:pPr>
    <w:rPr>
      <w:rFonts w:ascii="Arial" w:eastAsia="Arial" w:hAnsi="Arial" w:cs="Arial"/>
      <w:sz w:val="24"/>
    </w:rPr>
  </w:style>
  <w:style w:type="paragraph" w:customStyle="1" w:styleId="bulletedlistnested">
    <w:name w:val="bulleted list nested"/>
    <w:basedOn w:val="bulletedlist"/>
    <w:qFormat/>
    <w:rsid w:val="00F457BC"/>
    <w:pPr>
      <w:numPr>
        <w:numId w:val="3"/>
      </w:numPr>
      <w:tabs>
        <w:tab w:val="clear" w:pos="1296"/>
        <w:tab w:val="num" w:pos="1440"/>
      </w:tabs>
      <w:ind w:left="1350" w:hanging="270"/>
    </w:pPr>
  </w:style>
  <w:style w:type="paragraph" w:customStyle="1" w:styleId="a">
    <w:name w:val="a"/>
    <w:aliases w:val="b,c list"/>
    <w:basedOn w:val="bulletedlist"/>
    <w:qFormat/>
    <w:rsid w:val="00035386"/>
    <w:pPr>
      <w:numPr>
        <w:numId w:val="4"/>
      </w:numPr>
      <w:tabs>
        <w:tab w:val="clear" w:pos="1296"/>
        <w:tab w:val="num" w:pos="1350"/>
      </w:tabs>
      <w:ind w:left="1350" w:hanging="270"/>
    </w:pPr>
  </w:style>
  <w:style w:type="paragraph" w:customStyle="1" w:styleId="C-headtopofpg">
    <w:name w:val="C-head top of pg"/>
    <w:basedOn w:val="C-head"/>
    <w:autoRedefine/>
    <w:qFormat/>
    <w:rsid w:val="000911F1"/>
    <w:pPr>
      <w:spacing w:before="0"/>
    </w:pPr>
  </w:style>
  <w:style w:type="paragraph" w:customStyle="1" w:styleId="instructions">
    <w:name w:val="instructions"/>
    <w:basedOn w:val="text"/>
    <w:qFormat/>
    <w:rsid w:val="00D33805"/>
    <w:pPr>
      <w:spacing w:before="120" w:after="180"/>
    </w:pPr>
    <w:rPr>
      <w:i/>
      <w:color w:val="4F81BD" w:themeColor="accent1"/>
    </w:rPr>
  </w:style>
  <w:style w:type="paragraph" w:customStyle="1" w:styleId="italicized">
    <w:name w:val="italicized"/>
    <w:basedOn w:val="text"/>
    <w:qFormat/>
    <w:rsid w:val="00F457BC"/>
    <w:rPr>
      <w:i/>
    </w:rPr>
  </w:style>
  <w:style w:type="paragraph" w:customStyle="1" w:styleId="instructions-bullets">
    <w:name w:val="instructions - bullets"/>
    <w:basedOn w:val="bulletedlist"/>
    <w:qFormat/>
    <w:rsid w:val="00F457BC"/>
    <w:rPr>
      <w:i/>
      <w:color w:val="4F81BD" w:themeColor="accent1"/>
    </w:rPr>
  </w:style>
  <w:style w:type="paragraph" w:customStyle="1" w:styleId="E-head">
    <w:name w:val="E-head"/>
    <w:basedOn w:val="D-head"/>
    <w:qFormat/>
    <w:rsid w:val="005F2BD2"/>
    <w:pPr>
      <w:numPr>
        <w:numId w:val="5"/>
      </w:numPr>
      <w:ind w:left="900" w:hanging="90"/>
    </w:pPr>
    <w:rPr>
      <w:b w:val="0"/>
      <w:color w:val="F79646" w:themeColor="accent6"/>
    </w:rPr>
  </w:style>
  <w:style w:type="paragraph" w:customStyle="1" w:styleId="text-indented">
    <w:name w:val="text - indented"/>
    <w:basedOn w:val="text"/>
    <w:qFormat/>
    <w:rsid w:val="00D33805"/>
    <w:pPr>
      <w:ind w:left="1080"/>
    </w:pPr>
  </w:style>
  <w:style w:type="paragraph" w:customStyle="1" w:styleId="NoParagraphStyle">
    <w:name w:val="[No Paragraph Style]"/>
    <w:rsid w:val="00423F76"/>
    <w:pPr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sz w:val="24"/>
      <w:szCs w:val="24"/>
    </w:rPr>
  </w:style>
  <w:style w:type="paragraph" w:customStyle="1" w:styleId="HojadeTrabajoH202BODYWorksheet">
    <w:name w:val="Hoja de Trabajo H2 (02 BODY:Worksheet)"/>
    <w:basedOn w:val="Normal"/>
    <w:uiPriority w:val="99"/>
    <w:rsid w:val="00423F76"/>
    <w:pPr>
      <w:autoSpaceDE w:val="0"/>
      <w:autoSpaceDN w:val="0"/>
      <w:adjustRightInd w:val="0"/>
      <w:spacing w:before="90" w:after="450" w:line="280" w:lineRule="atLeast"/>
      <w:ind w:left="0"/>
      <w:jc w:val="center"/>
      <w:textAlignment w:val="center"/>
    </w:pPr>
    <w:rPr>
      <w:rFonts w:ascii="DINOT-Bold" w:hAnsi="DINOT-Bold" w:cs="DINOT-Bold"/>
      <w:b/>
      <w:bCs/>
      <w:color w:val="32A5FF"/>
      <w:spacing w:val="-2"/>
      <w:sz w:val="24"/>
      <w:szCs w:val="24"/>
      <w:lang w:val="en-US"/>
    </w:rPr>
  </w:style>
  <w:style w:type="paragraph" w:customStyle="1" w:styleId="HojadeTrabajoH302BODYWorksheet">
    <w:name w:val="Hoja de Trabajo H3 (02 BODY:Worksheet)"/>
    <w:basedOn w:val="Normal"/>
    <w:uiPriority w:val="99"/>
    <w:rsid w:val="00423F76"/>
    <w:pPr>
      <w:tabs>
        <w:tab w:val="left" w:pos="360"/>
      </w:tabs>
      <w:autoSpaceDE w:val="0"/>
      <w:autoSpaceDN w:val="0"/>
      <w:adjustRightInd w:val="0"/>
      <w:spacing w:before="240" w:after="0" w:line="300" w:lineRule="atLeast"/>
      <w:ind w:left="0"/>
      <w:textAlignment w:val="center"/>
    </w:pPr>
    <w:rPr>
      <w:rFonts w:ascii="DINOT-Bold" w:hAnsi="DINOT-Bold" w:cs="DINOT-Bold"/>
      <w:b/>
      <w:bCs/>
      <w:color w:val="FF3200"/>
      <w:spacing w:val="-2"/>
      <w:u w:color="000000"/>
      <w:lang w:val="en-US"/>
    </w:rPr>
  </w:style>
  <w:style w:type="paragraph" w:customStyle="1" w:styleId="Hojadetrabajo-bulletedlist02BODYWorksheet">
    <w:name w:val="Hoja de trabajo - bulleted list (02 BODY:Worksheet)"/>
    <w:basedOn w:val="NoParagraphStyle"/>
    <w:uiPriority w:val="99"/>
    <w:rsid w:val="00423F76"/>
    <w:pPr>
      <w:spacing w:after="90" w:line="320" w:lineRule="atLeast"/>
      <w:ind w:left="480" w:hanging="240"/>
    </w:pPr>
    <w:rPr>
      <w:rFonts w:ascii="DINOT-Regular" w:hAnsi="DINOT-Regular" w:cs="DINOT-Regular"/>
      <w:sz w:val="20"/>
      <w:szCs w:val="20"/>
    </w:rPr>
  </w:style>
  <w:style w:type="paragraph" w:customStyle="1" w:styleId="Hojadetrabajo-text02BODYWorksheet">
    <w:name w:val="Hoja de trabajo - text (02 BODY:Worksheet)"/>
    <w:basedOn w:val="NoParagraphStyle"/>
    <w:uiPriority w:val="99"/>
    <w:rsid w:val="00423F76"/>
    <w:pPr>
      <w:spacing w:after="180" w:line="320" w:lineRule="atLeast"/>
      <w:ind w:left="240"/>
    </w:pPr>
    <w:rPr>
      <w:rFonts w:ascii="DINOT-Regular" w:hAnsi="DINOT-Regular" w:cs="DINOT-Regular"/>
      <w:sz w:val="20"/>
      <w:szCs w:val="20"/>
    </w:rPr>
  </w:style>
  <w:style w:type="paragraph" w:customStyle="1" w:styleId="Hojadetrabajo-textnoindent02BODYWorksheet">
    <w:name w:val="Hoja de trabajo - text (no indent) (02 BODY:Worksheet)"/>
    <w:basedOn w:val="Hojadetrabajo-text02BODYWorksheet"/>
    <w:uiPriority w:val="99"/>
    <w:rsid w:val="00423F76"/>
    <w:pPr>
      <w:spacing w:before="180" w:after="0" w:line="280" w:lineRule="atLeast"/>
      <w:ind w:left="0"/>
    </w:pPr>
  </w:style>
  <w:style w:type="paragraph" w:customStyle="1" w:styleId="Hojadetrabajo-asterisknoindent02BODYWorksheet">
    <w:name w:val="Hoja de trabajo - asterisk (no indent) (02 BODY:Worksheet)"/>
    <w:basedOn w:val="Hojadetrabajo-bulletedlist02BODYWorksheet"/>
    <w:uiPriority w:val="99"/>
    <w:rsid w:val="00423F76"/>
    <w:pPr>
      <w:ind w:left="270" w:hanging="270"/>
    </w:pPr>
    <w:rPr>
      <w:rFonts w:ascii="DINOT-RegularItalic" w:hAnsi="DINOT-RegularItalic" w:cs="DINOT-RegularItalic"/>
      <w:i/>
      <w:iCs/>
    </w:rPr>
  </w:style>
  <w:style w:type="paragraph" w:customStyle="1" w:styleId="Hojadetrabajo-numberedlistnoindent02BODYWorksheet">
    <w:name w:val="Hoja de trabajo - numbered list (no indent) (02 BODY:Worksheet)"/>
    <w:basedOn w:val="Hojadetrabajo-text02BODYWorksheet"/>
    <w:uiPriority w:val="99"/>
    <w:rsid w:val="00423F76"/>
    <w:pPr>
      <w:ind w:left="360" w:hanging="360"/>
    </w:pPr>
  </w:style>
  <w:style w:type="paragraph" w:customStyle="1" w:styleId="Hojadetrabajo-textundernumberedlist02BODYWorksheet">
    <w:name w:val="Hoja de trabajo - text under numbered list (02 BODY:Worksheet)"/>
    <w:basedOn w:val="Hojadetrabajo-text02BODYWorksheet"/>
    <w:uiPriority w:val="99"/>
    <w:rsid w:val="00423F76"/>
    <w:pPr>
      <w:tabs>
        <w:tab w:val="left" w:pos="360"/>
      </w:tabs>
      <w:ind w:left="360"/>
    </w:pPr>
  </w:style>
  <w:style w:type="character" w:customStyle="1" w:styleId="MidBlue">
    <w:name w:val="Mid Blue"/>
    <w:uiPriority w:val="99"/>
    <w:rsid w:val="00423F76"/>
    <w:rPr>
      <w:color w:val="32A5FF"/>
    </w:rPr>
  </w:style>
  <w:style w:type="character" w:customStyle="1" w:styleId="Instructions-Dinotblueitalic">
    <w:name w:val="Instructions - Dinot blue italic"/>
    <w:uiPriority w:val="99"/>
    <w:rsid w:val="00423F76"/>
    <w:rPr>
      <w:rFonts w:ascii="DINOT-RegularItalic" w:hAnsi="DINOT-RegularItalic" w:cs="DINOT-RegularItalic"/>
      <w:i/>
      <w:iCs/>
      <w:color w:val="32A5FF"/>
    </w:rPr>
  </w:style>
  <w:style w:type="character" w:customStyle="1" w:styleId="Tablebold">
    <w:name w:val="Table bold"/>
    <w:uiPriority w:val="99"/>
    <w:rsid w:val="00423F76"/>
    <w:rPr>
      <w:b/>
      <w:bCs/>
    </w:rPr>
  </w:style>
  <w:style w:type="character" w:customStyle="1" w:styleId="Dinotregitalic">
    <w:name w:val="Dinot reg italic"/>
    <w:basedOn w:val="DefaultParagraphFont"/>
    <w:uiPriority w:val="99"/>
    <w:rsid w:val="00423F76"/>
    <w:rPr>
      <w:rFonts w:ascii="DINOT-RegularItalic" w:hAnsi="DINOT-RegularItalic" w:cs="DINOT-RegularItalic"/>
      <w:i/>
      <w:iCs/>
    </w:rPr>
  </w:style>
  <w:style w:type="character" w:customStyle="1" w:styleId="Dinotboldblue">
    <w:name w:val="Dinot bold blue"/>
    <w:basedOn w:val="MidBlue"/>
    <w:uiPriority w:val="99"/>
    <w:rsid w:val="00423F76"/>
    <w:rPr>
      <w:b/>
      <w:bCs/>
      <w:color w:val="32A5FF"/>
    </w:rPr>
  </w:style>
  <w:style w:type="paragraph" w:customStyle="1" w:styleId="instructionsindented">
    <w:name w:val="instructions indented"/>
    <w:basedOn w:val="instructions"/>
    <w:qFormat/>
    <w:rsid w:val="006750B0"/>
    <w:pPr>
      <w:ind w:left="1080"/>
    </w:pPr>
  </w:style>
  <w:style w:type="table" w:styleId="TableGrid">
    <w:name w:val="Table Grid"/>
    <w:basedOn w:val="TableNormal"/>
    <w:rsid w:val="00426104"/>
    <w:pPr>
      <w:widowControl/>
      <w:spacing w:after="0" w:line="240" w:lineRule="auto"/>
    </w:pPr>
    <w:rPr>
      <w:rFonts w:ascii="Bookman Old Style" w:eastAsiaTheme="minorHAnsi" w:hAnsi="Bookman Old Style" w:cstheme="minorBidi"/>
      <w:color w:val="auto"/>
      <w:sz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2">
    <w:name w:val="List 2"/>
    <w:basedOn w:val="Normal"/>
    <w:uiPriority w:val="99"/>
    <w:rsid w:val="00426104"/>
    <w:pPr>
      <w:widowControl/>
      <w:spacing w:after="0" w:line="240" w:lineRule="auto"/>
      <w:ind w:hanging="360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paragraph" w:styleId="ListParagraph">
    <w:name w:val="List Paragraph"/>
    <w:basedOn w:val="Normal"/>
    <w:uiPriority w:val="72"/>
    <w:qFormat/>
    <w:rsid w:val="00426104"/>
    <w:pPr>
      <w:widowControl/>
      <w:spacing w:after="0" w:line="240" w:lineRule="auto"/>
      <w:contextualSpacing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paragraph" w:customStyle="1" w:styleId="tabletext">
    <w:name w:val="table text"/>
    <w:basedOn w:val="Normal"/>
    <w:qFormat/>
    <w:rsid w:val="00426104"/>
    <w:pPr>
      <w:widowControl/>
      <w:spacing w:after="0" w:line="240" w:lineRule="auto"/>
      <w:ind w:left="0"/>
    </w:pPr>
    <w:rPr>
      <w:rFonts w:ascii="Arial Narrow" w:eastAsia="Cambria" w:hAnsi="Arial Narrow" w:cs="Cambria"/>
      <w:color w:val="808080" w:themeColor="background1" w:themeShade="80"/>
      <w:sz w:val="19"/>
      <w:lang w:val="es-ES"/>
    </w:rPr>
  </w:style>
  <w:style w:type="paragraph" w:customStyle="1" w:styleId="tableheading2">
    <w:name w:val="table heading 2"/>
    <w:qFormat/>
    <w:rsid w:val="00426104"/>
    <w:pPr>
      <w:widowControl/>
      <w:spacing w:after="0" w:line="240" w:lineRule="auto"/>
      <w:jc w:val="center"/>
    </w:pPr>
    <w:rPr>
      <w:rFonts w:ascii="Arial Narrow" w:eastAsia="Arial" w:hAnsi="Arial Narrow" w:cs="Arial"/>
      <w:b/>
      <w:bCs/>
      <w:caps/>
      <w:color w:val="7F7F7F" w:themeColor="text1" w:themeTint="80"/>
      <w:sz w:val="19"/>
      <w:szCs w:val="16"/>
      <w:lang w:val="es-ES_tradnl"/>
    </w:rPr>
  </w:style>
  <w:style w:type="character" w:customStyle="1" w:styleId="Heading8Char">
    <w:name w:val="Heading 8 Char"/>
    <w:basedOn w:val="DefaultParagraphFont"/>
    <w:link w:val="Heading8"/>
    <w:rsid w:val="00DE63D2"/>
    <w:rPr>
      <w:rFonts w:ascii="Times New Roman" w:eastAsia="Arial Unicode MS" w:hAnsi="Times New Roman" w:cs="Times New Roman"/>
      <w:b/>
      <w:color w:val="auto"/>
      <w:sz w:val="24"/>
      <w:szCs w:val="24"/>
      <w:lang w:val="es-AR"/>
    </w:rPr>
  </w:style>
  <w:style w:type="character" w:customStyle="1" w:styleId="Heading9Char">
    <w:name w:val="Heading 9 Char"/>
    <w:basedOn w:val="DefaultParagraphFont"/>
    <w:link w:val="Heading9"/>
    <w:rsid w:val="00DE63D2"/>
    <w:rPr>
      <w:rFonts w:ascii="Arial Narrow" w:eastAsia="Arial Unicode MS" w:hAnsi="Arial Narrow" w:cs="Times New Roman"/>
      <w:color w:val="auto"/>
      <w:sz w:val="18"/>
      <w:szCs w:val="24"/>
      <w:lang w:val="es-AR" w:eastAsia="es-ES"/>
    </w:rPr>
  </w:style>
  <w:style w:type="character" w:customStyle="1" w:styleId="Heading1Char">
    <w:name w:val="Heading 1 Char"/>
    <w:basedOn w:val="DefaultParagraphFont"/>
    <w:link w:val="Heading1"/>
    <w:rsid w:val="00DE63D2"/>
    <w:rPr>
      <w:rFonts w:ascii="Times" w:hAnsi="Times"/>
      <w:b/>
      <w:sz w:val="48"/>
      <w:lang w:val="es-ES_tradnl"/>
    </w:rPr>
  </w:style>
  <w:style w:type="character" w:customStyle="1" w:styleId="Heading2Char">
    <w:name w:val="Heading 2 Char"/>
    <w:basedOn w:val="DefaultParagraphFont"/>
    <w:link w:val="Heading2"/>
    <w:rsid w:val="00DE63D2"/>
    <w:rPr>
      <w:rFonts w:ascii="Times" w:hAnsi="Times"/>
      <w:b/>
      <w:sz w:val="36"/>
      <w:lang w:val="es-ES_tradnl"/>
    </w:rPr>
  </w:style>
  <w:style w:type="character" w:customStyle="1" w:styleId="Heading3Char">
    <w:name w:val="Heading 3 Char"/>
    <w:basedOn w:val="DefaultParagraphFont"/>
    <w:link w:val="Heading3"/>
    <w:rsid w:val="00DE63D2"/>
    <w:rPr>
      <w:rFonts w:ascii="Times" w:hAnsi="Times"/>
      <w:b/>
      <w:sz w:val="28"/>
      <w:lang w:val="es-ES_tradnl"/>
    </w:rPr>
  </w:style>
  <w:style w:type="character" w:customStyle="1" w:styleId="Heading4Char">
    <w:name w:val="Heading 4 Char"/>
    <w:basedOn w:val="DefaultParagraphFont"/>
    <w:link w:val="Heading4"/>
    <w:rsid w:val="00DE63D2"/>
    <w:rPr>
      <w:rFonts w:ascii="Times" w:hAnsi="Times"/>
      <w:b/>
      <w:sz w:val="24"/>
      <w:lang w:val="es-ES_tradnl"/>
    </w:rPr>
  </w:style>
  <w:style w:type="character" w:customStyle="1" w:styleId="Heading5Char">
    <w:name w:val="Heading 5 Char"/>
    <w:basedOn w:val="DefaultParagraphFont"/>
    <w:link w:val="Heading5"/>
    <w:rsid w:val="00DE63D2"/>
    <w:rPr>
      <w:rFonts w:ascii="Times" w:hAnsi="Times"/>
      <w:b/>
      <w:sz w:val="20"/>
      <w:lang w:val="es-ES_tradnl"/>
    </w:rPr>
  </w:style>
  <w:style w:type="character" w:customStyle="1" w:styleId="Heading6Char">
    <w:name w:val="Heading 6 Char"/>
    <w:basedOn w:val="DefaultParagraphFont"/>
    <w:link w:val="Heading6"/>
    <w:rsid w:val="00DE63D2"/>
    <w:rPr>
      <w:rFonts w:ascii="Arno Pro" w:hAnsi="Arno Pro"/>
      <w:b/>
      <w:sz w:val="20"/>
      <w:lang w:val="es-ES_tradnl"/>
    </w:rPr>
  </w:style>
  <w:style w:type="paragraph" w:styleId="CommentText">
    <w:name w:val="annotation text"/>
    <w:basedOn w:val="Normal"/>
    <w:link w:val="CommentTextChar"/>
    <w:semiHidden/>
    <w:rsid w:val="00DE63D2"/>
    <w:pPr>
      <w:widowControl/>
      <w:spacing w:after="0" w:line="240" w:lineRule="auto"/>
      <w:ind w:left="0"/>
    </w:pPr>
    <w:rPr>
      <w:rFonts w:ascii="Times New Roman" w:eastAsia="Times New Roman" w:hAnsi="Times New Roman" w:cs="Times New Roman"/>
      <w:color w:val="auto"/>
      <w:szCs w:val="24"/>
      <w:lang w:val="en-US"/>
    </w:rPr>
  </w:style>
  <w:style w:type="character" w:customStyle="1" w:styleId="CommentTextChar">
    <w:name w:val="Comment Text Char"/>
    <w:basedOn w:val="DefaultParagraphFont"/>
    <w:link w:val="CommentText"/>
    <w:semiHidden/>
    <w:rsid w:val="00DE63D2"/>
    <w:rPr>
      <w:rFonts w:ascii="Times New Roman" w:eastAsia="Times New Roman" w:hAnsi="Times New Roman" w:cs="Times New Roman"/>
      <w:color w:val="auto"/>
      <w:sz w:val="20"/>
      <w:szCs w:val="24"/>
    </w:rPr>
  </w:style>
  <w:style w:type="paragraph" w:customStyle="1" w:styleId="Level1">
    <w:name w:val="Level 1"/>
    <w:basedOn w:val="Normal"/>
    <w:rsid w:val="00DE63D2"/>
    <w:pPr>
      <w:widowControl/>
      <w:numPr>
        <w:numId w:val="12"/>
      </w:numPr>
      <w:spacing w:after="0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DE63D2"/>
    <w:pPr>
      <w:widowControl/>
      <w:spacing w:after="0" w:line="240" w:lineRule="auto"/>
      <w:ind w:left="0"/>
    </w:pPr>
    <w:rPr>
      <w:rFonts w:ascii="Times New Roman" w:eastAsia="Times New Roman" w:hAnsi="Times New Roman" w:cs="Times New Roman"/>
      <w:color w:val="auto"/>
      <w:szCs w:val="24"/>
      <w:lang w:val="es-ES" w:eastAsia="es-ES"/>
    </w:rPr>
  </w:style>
  <w:style w:type="character" w:customStyle="1" w:styleId="BodyTextChar">
    <w:name w:val="Body Text Char"/>
    <w:basedOn w:val="DefaultParagraphFont"/>
    <w:link w:val="BodyText"/>
    <w:rsid w:val="00DE63D2"/>
    <w:rPr>
      <w:rFonts w:ascii="Times New Roman" w:eastAsia="Times New Roman" w:hAnsi="Times New Roman" w:cs="Times New Roman"/>
      <w:color w:val="auto"/>
      <w:sz w:val="20"/>
      <w:szCs w:val="24"/>
      <w:lang w:val="es-ES" w:eastAsia="es-ES"/>
    </w:rPr>
  </w:style>
  <w:style w:type="paragraph" w:styleId="BodyTextIndent2">
    <w:name w:val="Body Text Indent 2"/>
    <w:basedOn w:val="Normal"/>
    <w:link w:val="BodyTextIndent2Char"/>
    <w:rsid w:val="00DE63D2"/>
    <w:pPr>
      <w:widowControl/>
      <w:spacing w:after="0" w:line="240" w:lineRule="auto"/>
      <w:ind w:left="360" w:hanging="360"/>
      <w:jc w:val="both"/>
    </w:pPr>
    <w:rPr>
      <w:rFonts w:ascii="Arial Narrow" w:eastAsia="Arial Unicode MS" w:hAnsi="Arial Narrow" w:cs="Times New Roman"/>
      <w:color w:val="auto"/>
      <w:sz w:val="16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DE63D2"/>
    <w:rPr>
      <w:rFonts w:ascii="Arial Narrow" w:eastAsia="Arial Unicode MS" w:hAnsi="Arial Narrow" w:cs="Times New Roman"/>
      <w:color w:val="auto"/>
      <w:sz w:val="16"/>
      <w:lang w:val="en-GB"/>
    </w:rPr>
  </w:style>
  <w:style w:type="character" w:styleId="Hyperlink">
    <w:name w:val="Hyperlink"/>
    <w:basedOn w:val="DefaultParagraphFont"/>
    <w:rsid w:val="00DE63D2"/>
    <w:rPr>
      <w:color w:val="0000FF"/>
      <w:u w:val="single"/>
    </w:rPr>
  </w:style>
  <w:style w:type="paragraph" w:styleId="BodyText2">
    <w:name w:val="Body Text 2"/>
    <w:basedOn w:val="Normal"/>
    <w:link w:val="BodyText2Char"/>
    <w:rsid w:val="00DE63D2"/>
    <w:pPr>
      <w:widowControl/>
      <w:spacing w:after="0" w:line="240" w:lineRule="auto"/>
      <w:ind w:left="0"/>
    </w:pPr>
    <w:rPr>
      <w:rFonts w:ascii="Times New Roman" w:eastAsia="Times New Roman" w:hAnsi="Times New Roman" w:cs="Times New Roman"/>
      <w:b/>
      <w:i/>
      <w:color w:val="auto"/>
      <w:sz w:val="22"/>
      <w:szCs w:val="24"/>
      <w:lang w:val="es-ES" w:eastAsia="es-ES"/>
    </w:rPr>
  </w:style>
  <w:style w:type="character" w:customStyle="1" w:styleId="BodyText2Char">
    <w:name w:val="Body Text 2 Char"/>
    <w:basedOn w:val="DefaultParagraphFont"/>
    <w:link w:val="BodyText2"/>
    <w:rsid w:val="00DE63D2"/>
    <w:rPr>
      <w:rFonts w:ascii="Times New Roman" w:eastAsia="Times New Roman" w:hAnsi="Times New Roman" w:cs="Times New Roman"/>
      <w:b/>
      <w:i/>
      <w:color w:val="auto"/>
      <w:szCs w:val="24"/>
      <w:lang w:val="es-ES" w:eastAsia="es-ES"/>
    </w:rPr>
  </w:style>
  <w:style w:type="paragraph" w:styleId="BodyText3">
    <w:name w:val="Body Text 3"/>
    <w:basedOn w:val="Normal"/>
    <w:link w:val="BodyText3Char"/>
    <w:rsid w:val="00DE63D2"/>
    <w:pPr>
      <w:widowControl/>
      <w:spacing w:after="0" w:line="240" w:lineRule="auto"/>
      <w:ind w:left="0"/>
    </w:pPr>
    <w:rPr>
      <w:rFonts w:ascii="Times New Roman" w:eastAsia="Times New Roman" w:hAnsi="Times New Roman" w:cs="Times New Roman"/>
      <w:color w:val="auto"/>
      <w:sz w:val="16"/>
      <w:szCs w:val="24"/>
      <w:lang w:val="es-ES" w:eastAsia="es-ES"/>
    </w:rPr>
  </w:style>
  <w:style w:type="character" w:customStyle="1" w:styleId="BodyText3Char">
    <w:name w:val="Body Text 3 Char"/>
    <w:basedOn w:val="DefaultParagraphFont"/>
    <w:link w:val="BodyText3"/>
    <w:rsid w:val="00DE63D2"/>
    <w:rPr>
      <w:rFonts w:ascii="Times New Roman" w:eastAsia="Times New Roman" w:hAnsi="Times New Roman" w:cs="Times New Roman"/>
      <w:color w:val="auto"/>
      <w:sz w:val="16"/>
      <w:szCs w:val="24"/>
      <w:lang w:val="es-ES" w:eastAsia="es-ES"/>
    </w:rPr>
  </w:style>
  <w:style w:type="character" w:styleId="FollowedHyperlink">
    <w:name w:val="FollowedHyperlink"/>
    <w:basedOn w:val="DefaultParagraphFont"/>
    <w:rsid w:val="00DE63D2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DE63D2"/>
    <w:pPr>
      <w:widowControl/>
      <w:spacing w:after="0" w:line="240" w:lineRule="auto"/>
      <w:ind w:left="180" w:hanging="180"/>
    </w:pPr>
    <w:rPr>
      <w:rFonts w:ascii="Arial" w:eastAsia="Times New Roman" w:hAnsi="Arial" w:cs="Times New Roman"/>
      <w:b/>
      <w:i/>
      <w:color w:val="auto"/>
      <w:szCs w:val="24"/>
      <w:lang w:val="es-ES" w:eastAsia="es-ES"/>
    </w:rPr>
  </w:style>
  <w:style w:type="character" w:customStyle="1" w:styleId="BodyTextIndentChar">
    <w:name w:val="Body Text Indent Char"/>
    <w:basedOn w:val="DefaultParagraphFont"/>
    <w:link w:val="BodyTextIndent"/>
    <w:rsid w:val="00DE63D2"/>
    <w:rPr>
      <w:rFonts w:ascii="Arial" w:eastAsia="Times New Roman" w:hAnsi="Arial" w:cs="Times New Roman"/>
      <w:b/>
      <w:i/>
      <w:color w:val="auto"/>
      <w:sz w:val="20"/>
      <w:szCs w:val="24"/>
      <w:lang w:val="es-ES" w:eastAsia="es-ES"/>
    </w:rPr>
  </w:style>
  <w:style w:type="paragraph" w:styleId="BodyTextIndent3">
    <w:name w:val="Body Text Indent 3"/>
    <w:basedOn w:val="Normal"/>
    <w:link w:val="BodyTextIndent3Char"/>
    <w:rsid w:val="00DE63D2"/>
    <w:pPr>
      <w:widowControl/>
      <w:autoSpaceDE w:val="0"/>
      <w:autoSpaceDN w:val="0"/>
      <w:adjustRightInd w:val="0"/>
      <w:spacing w:after="0" w:line="360" w:lineRule="auto"/>
      <w:ind w:left="357" w:hanging="357"/>
    </w:pPr>
    <w:rPr>
      <w:rFonts w:ascii="Arial" w:eastAsia="Times New Roman" w:hAnsi="Arial" w:cs="Times New Roman"/>
      <w:color w:val="auto"/>
      <w:sz w:val="18"/>
      <w:szCs w:val="24"/>
      <w:lang w:val="es-AR" w:eastAsia="es-ES"/>
    </w:rPr>
  </w:style>
  <w:style w:type="character" w:customStyle="1" w:styleId="BodyTextIndent3Char">
    <w:name w:val="Body Text Indent 3 Char"/>
    <w:basedOn w:val="DefaultParagraphFont"/>
    <w:link w:val="BodyTextIndent3"/>
    <w:rsid w:val="00DE63D2"/>
    <w:rPr>
      <w:rFonts w:ascii="Arial" w:eastAsia="Times New Roman" w:hAnsi="Arial" w:cs="Times New Roman"/>
      <w:color w:val="auto"/>
      <w:sz w:val="18"/>
      <w:szCs w:val="24"/>
      <w:lang w:val="es-AR" w:eastAsia="es-ES"/>
    </w:rPr>
  </w:style>
  <w:style w:type="paragraph" w:styleId="BlockText">
    <w:name w:val="Block Text"/>
    <w:basedOn w:val="Normal"/>
    <w:rsid w:val="00DE63D2"/>
    <w:pPr>
      <w:widowControl/>
      <w:spacing w:after="0" w:line="240" w:lineRule="auto"/>
      <w:ind w:left="360" w:right="-125" w:hanging="360"/>
    </w:pPr>
    <w:rPr>
      <w:rFonts w:ascii="Arial" w:eastAsia="Times New Roman" w:hAnsi="Arial" w:cs="Times New Roman"/>
      <w:b/>
      <w:i/>
      <w:color w:val="auto"/>
      <w:szCs w:val="24"/>
      <w:lang w:val="es-ES" w:eastAsia="es-ES"/>
    </w:rPr>
  </w:style>
  <w:style w:type="paragraph" w:styleId="List">
    <w:name w:val="List"/>
    <w:basedOn w:val="Normal"/>
    <w:link w:val="ListChar"/>
    <w:rsid w:val="00DE63D2"/>
    <w:pPr>
      <w:widowControl/>
      <w:spacing w:after="0" w:line="240" w:lineRule="auto"/>
      <w:ind w:left="283" w:hanging="283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character" w:customStyle="1" w:styleId="ListChar">
    <w:name w:val="List Char"/>
    <w:basedOn w:val="DefaultParagraphFont"/>
    <w:link w:val="List"/>
    <w:rsid w:val="00DE63D2"/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paragraph" w:styleId="MessageHeader">
    <w:name w:val="Message Header"/>
    <w:basedOn w:val="Normal"/>
    <w:link w:val="MessageHeaderChar"/>
    <w:rsid w:val="00DE63D2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Times New Roman"/>
      <w:color w:val="auto"/>
      <w:sz w:val="24"/>
      <w:szCs w:val="24"/>
      <w:lang w:val="es-ES" w:eastAsia="es-ES"/>
    </w:rPr>
  </w:style>
  <w:style w:type="character" w:customStyle="1" w:styleId="MessageHeaderChar">
    <w:name w:val="Message Header Char"/>
    <w:basedOn w:val="DefaultParagraphFont"/>
    <w:link w:val="MessageHeader"/>
    <w:rsid w:val="00DE63D2"/>
    <w:rPr>
      <w:rFonts w:ascii="Arial" w:eastAsia="Times New Roman" w:hAnsi="Arial" w:cs="Times New Roman"/>
      <w:color w:val="auto"/>
      <w:sz w:val="24"/>
      <w:szCs w:val="24"/>
      <w:shd w:val="pct20" w:color="auto" w:fill="auto"/>
      <w:lang w:val="es-ES" w:eastAsia="es-ES"/>
    </w:rPr>
  </w:style>
  <w:style w:type="paragraph" w:styleId="ListContinue">
    <w:name w:val="List Continue"/>
    <w:basedOn w:val="Normal"/>
    <w:rsid w:val="00DE63D2"/>
    <w:pPr>
      <w:widowControl/>
      <w:spacing w:after="120" w:line="240" w:lineRule="auto"/>
      <w:ind w:left="283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paragraph" w:styleId="Caption">
    <w:name w:val="caption"/>
    <w:basedOn w:val="Normal"/>
    <w:next w:val="Normal"/>
    <w:qFormat/>
    <w:rsid w:val="00DE63D2"/>
    <w:pPr>
      <w:widowControl/>
      <w:spacing w:before="120" w:after="120" w:line="240" w:lineRule="auto"/>
      <w:ind w:left="0"/>
    </w:pPr>
    <w:rPr>
      <w:rFonts w:ascii="Times New Roman" w:eastAsia="Times New Roman" w:hAnsi="Times New Roman" w:cs="Times New Roman"/>
      <w:b/>
      <w:color w:val="auto"/>
      <w:sz w:val="24"/>
      <w:szCs w:val="24"/>
      <w:lang w:val="es-ES" w:eastAsia="es-ES"/>
    </w:rPr>
  </w:style>
  <w:style w:type="paragraph" w:styleId="Title">
    <w:name w:val="Title"/>
    <w:basedOn w:val="Normal"/>
    <w:link w:val="TitleChar"/>
    <w:qFormat/>
    <w:rsid w:val="00DE63D2"/>
    <w:pPr>
      <w:widowControl/>
      <w:spacing w:before="240" w:line="240" w:lineRule="auto"/>
      <w:ind w:left="0"/>
      <w:jc w:val="center"/>
      <w:outlineLvl w:val="0"/>
    </w:pPr>
    <w:rPr>
      <w:rFonts w:ascii="Arial" w:eastAsia="Times New Roman" w:hAnsi="Arial" w:cs="Times New Roman"/>
      <w:b/>
      <w:color w:val="auto"/>
      <w:kern w:val="28"/>
      <w:sz w:val="32"/>
      <w:szCs w:val="24"/>
      <w:lang w:val="es-ES" w:eastAsia="es-ES"/>
    </w:rPr>
  </w:style>
  <w:style w:type="character" w:customStyle="1" w:styleId="TitleChar">
    <w:name w:val="Title Char"/>
    <w:basedOn w:val="DefaultParagraphFont"/>
    <w:link w:val="Title"/>
    <w:rsid w:val="00DE63D2"/>
    <w:rPr>
      <w:rFonts w:ascii="Arial" w:eastAsia="Times New Roman" w:hAnsi="Arial" w:cs="Times New Roman"/>
      <w:b/>
      <w:color w:val="auto"/>
      <w:kern w:val="28"/>
      <w:sz w:val="32"/>
      <w:szCs w:val="24"/>
      <w:lang w:val="es-ES" w:eastAsia="es-ES"/>
    </w:rPr>
  </w:style>
  <w:style w:type="paragraph" w:styleId="Subtitle">
    <w:name w:val="Subtitle"/>
    <w:basedOn w:val="Normal"/>
    <w:link w:val="SubtitleChar"/>
    <w:qFormat/>
    <w:rsid w:val="00DE63D2"/>
    <w:pPr>
      <w:widowControl/>
      <w:spacing w:line="240" w:lineRule="auto"/>
      <w:ind w:left="0"/>
      <w:jc w:val="center"/>
      <w:outlineLvl w:val="1"/>
    </w:pPr>
    <w:rPr>
      <w:rFonts w:ascii="Arial" w:eastAsia="Times New Roman" w:hAnsi="Arial" w:cs="Times New Roman"/>
      <w:color w:val="auto"/>
      <w:sz w:val="24"/>
      <w:szCs w:val="24"/>
      <w:lang w:val="es-ES" w:eastAsia="es-ES"/>
    </w:rPr>
  </w:style>
  <w:style w:type="character" w:customStyle="1" w:styleId="SubtitleChar">
    <w:name w:val="Subtitle Char"/>
    <w:basedOn w:val="DefaultParagraphFont"/>
    <w:link w:val="Subtitle"/>
    <w:rsid w:val="00DE63D2"/>
    <w:rPr>
      <w:rFonts w:ascii="Arial" w:eastAsia="Times New Roman" w:hAnsi="Arial" w:cs="Times New Roman"/>
      <w:color w:val="auto"/>
      <w:sz w:val="24"/>
      <w:szCs w:val="24"/>
      <w:lang w:val="es-ES" w:eastAsia="es-ES"/>
    </w:rPr>
  </w:style>
  <w:style w:type="character" w:customStyle="1" w:styleId="CommentSubjectChar">
    <w:name w:val="Comment Subject Char"/>
    <w:basedOn w:val="CommentTextChar"/>
    <w:link w:val="CommentSubject"/>
    <w:semiHidden/>
    <w:rsid w:val="00DE63D2"/>
    <w:rPr>
      <w:rFonts w:ascii="Times New Roman" w:eastAsia="Times New Roman" w:hAnsi="Times New Roman" w:cs="Times New Roman"/>
      <w:b/>
      <w:bCs/>
      <w:color w:val="auto"/>
      <w:sz w:val="20"/>
      <w:szCs w:val="24"/>
      <w:lang w:val="es-ES" w:eastAsia="es-E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DE63D2"/>
    <w:rPr>
      <w:b/>
      <w:bCs/>
      <w:lang w:val="es-ES" w:eastAsia="es-ES"/>
    </w:rPr>
  </w:style>
  <w:style w:type="character" w:customStyle="1" w:styleId="CommentSubjectChar1">
    <w:name w:val="Comment Subject Char1"/>
    <w:basedOn w:val="CommentTextChar"/>
    <w:uiPriority w:val="99"/>
    <w:semiHidden/>
    <w:rsid w:val="00DE63D2"/>
    <w:rPr>
      <w:rFonts w:ascii="Times New Roman" w:eastAsia="Times New Roman" w:hAnsi="Times New Roman" w:cs="Times New Roman"/>
      <w:b/>
      <w:bCs/>
      <w:color w:val="auto"/>
      <w:sz w:val="20"/>
      <w:szCs w:val="24"/>
    </w:rPr>
  </w:style>
  <w:style w:type="paragraph" w:customStyle="1" w:styleId="EstiloListaArial10ptNegritaCursiva">
    <w:name w:val="Estilo Lista + Arial 10 pt Negrita Cursiva"/>
    <w:basedOn w:val="List"/>
    <w:link w:val="EstiloListaArial10ptNegritaCursivaCar"/>
    <w:rsid w:val="00DE63D2"/>
    <w:pPr>
      <w:numPr>
        <w:numId w:val="13"/>
      </w:numPr>
      <w:spacing w:after="60"/>
    </w:pPr>
    <w:rPr>
      <w:rFonts w:ascii="Arial" w:hAnsi="Arial"/>
      <w:b/>
      <w:bCs/>
      <w:iCs/>
      <w:sz w:val="20"/>
    </w:rPr>
  </w:style>
  <w:style w:type="character" w:customStyle="1" w:styleId="EstiloListaArial10ptNegritaCursivaCar">
    <w:name w:val="Estilo Lista + Arial 10 pt Negrita Cursiva Car"/>
    <w:basedOn w:val="ListChar"/>
    <w:link w:val="EstiloListaArial10ptNegritaCursiva"/>
    <w:rsid w:val="00DE63D2"/>
    <w:rPr>
      <w:rFonts w:ascii="Arial" w:eastAsia="Times New Roman" w:hAnsi="Arial" w:cs="Times New Roman"/>
      <w:b/>
      <w:bCs/>
      <w:iCs/>
      <w:color w:val="auto"/>
      <w:sz w:val="20"/>
      <w:szCs w:val="24"/>
      <w:lang w:val="es-ES" w:eastAsia="es-ES"/>
    </w:rPr>
  </w:style>
  <w:style w:type="paragraph" w:customStyle="1" w:styleId="Ttulodepregunta">
    <w:name w:val="Título de pregunta"/>
    <w:basedOn w:val="Footer"/>
    <w:link w:val="TtulodepreguntaCar"/>
    <w:rsid w:val="00DE63D2"/>
    <w:pPr>
      <w:widowControl/>
      <w:tabs>
        <w:tab w:val="clear" w:pos="4320"/>
        <w:tab w:val="clear" w:pos="8640"/>
      </w:tabs>
      <w:spacing w:before="180" w:after="120"/>
      <w:ind w:left="0"/>
      <w:jc w:val="both"/>
    </w:pPr>
    <w:rPr>
      <w:rFonts w:ascii="Arial" w:eastAsia="Times New Roman" w:hAnsi="Arial" w:cs="Arial"/>
      <w:b/>
      <w:snapToGrid w:val="0"/>
      <w:color w:val="auto"/>
      <w:szCs w:val="24"/>
      <w:lang w:val="es-ES" w:eastAsia="es-ES"/>
    </w:rPr>
  </w:style>
  <w:style w:type="character" w:customStyle="1" w:styleId="TtulodepreguntaCar">
    <w:name w:val="Título de pregunta Car"/>
    <w:basedOn w:val="Heading1Char"/>
    <w:link w:val="Ttulodepregunta"/>
    <w:rsid w:val="00DE63D2"/>
    <w:rPr>
      <w:rFonts w:ascii="Arial" w:eastAsia="Times New Roman" w:hAnsi="Arial" w:cs="Arial"/>
      <w:b/>
      <w:snapToGrid w:val="0"/>
      <w:color w:val="auto"/>
      <w:sz w:val="20"/>
      <w:szCs w:val="24"/>
      <w:lang w:val="es-ES" w:eastAsia="es-ES"/>
    </w:rPr>
  </w:style>
  <w:style w:type="paragraph" w:customStyle="1" w:styleId="Categorasderespuesta">
    <w:name w:val="Categorías de respuesta"/>
    <w:basedOn w:val="Footer"/>
    <w:link w:val="CategorasderespuestaCar"/>
    <w:rsid w:val="00DE63D2"/>
    <w:pPr>
      <w:widowControl/>
      <w:tabs>
        <w:tab w:val="clear" w:pos="4320"/>
        <w:tab w:val="clear" w:pos="8640"/>
      </w:tabs>
      <w:spacing w:after="60"/>
      <w:ind w:left="709"/>
      <w:jc w:val="both"/>
    </w:pPr>
    <w:rPr>
      <w:rFonts w:ascii="Arial" w:eastAsia="Times New Roman" w:hAnsi="Arial" w:cs="Arial"/>
      <w:bCs/>
      <w:snapToGrid w:val="0"/>
      <w:color w:val="auto"/>
      <w:szCs w:val="24"/>
      <w:lang w:val="es-ES" w:eastAsia="es-ES"/>
    </w:rPr>
  </w:style>
  <w:style w:type="character" w:customStyle="1" w:styleId="CategorasderespuestaCar">
    <w:name w:val="Categorías de respuesta Car"/>
    <w:basedOn w:val="Heading1Char"/>
    <w:link w:val="Categorasderespuesta"/>
    <w:rsid w:val="00DE63D2"/>
    <w:rPr>
      <w:rFonts w:ascii="Arial" w:eastAsia="Times New Roman" w:hAnsi="Arial" w:cs="Arial"/>
      <w:b w:val="0"/>
      <w:bCs/>
      <w:snapToGrid w:val="0"/>
      <w:color w:val="auto"/>
      <w:sz w:val="20"/>
      <w:szCs w:val="24"/>
      <w:lang w:val="es-ES" w:eastAsia="es-ES"/>
    </w:rPr>
  </w:style>
  <w:style w:type="paragraph" w:customStyle="1" w:styleId="EstiloCategorasderespuestaSinNegrita">
    <w:name w:val="Estilo Categorías de respuesta + Sin Negrita"/>
    <w:basedOn w:val="Categorasderespuesta"/>
    <w:link w:val="EstiloCategorasderespuestaSinNegritaCar"/>
    <w:rsid w:val="00DE63D2"/>
  </w:style>
  <w:style w:type="character" w:customStyle="1" w:styleId="EstiloCategorasderespuestaSinNegritaCar">
    <w:name w:val="Estilo Categorías de respuesta + Sin Negrita Car"/>
    <w:basedOn w:val="CategorasderespuestaCar"/>
    <w:link w:val="EstiloCategorasderespuestaSinNegrita"/>
    <w:rsid w:val="00DE63D2"/>
    <w:rPr>
      <w:rFonts w:ascii="Arial" w:eastAsia="Times New Roman" w:hAnsi="Arial" w:cs="Arial"/>
      <w:b w:val="0"/>
      <w:bCs/>
      <w:snapToGrid w:val="0"/>
      <w:color w:val="auto"/>
      <w:sz w:val="20"/>
      <w:szCs w:val="24"/>
      <w:lang w:val="es-ES" w:eastAsia="es-ES"/>
    </w:rPr>
  </w:style>
  <w:style w:type="character" w:styleId="CommentReference">
    <w:name w:val="annotation reference"/>
    <w:basedOn w:val="DefaultParagraphFont"/>
    <w:semiHidden/>
    <w:unhideWhenUsed/>
    <w:rsid w:val="00DE63D2"/>
    <w:rPr>
      <w:sz w:val="16"/>
      <w:szCs w:val="16"/>
    </w:rPr>
  </w:style>
  <w:style w:type="paragraph" w:styleId="Bibliography">
    <w:name w:val="Bibliography"/>
    <w:basedOn w:val="Normal"/>
    <w:next w:val="Normal"/>
    <w:unhideWhenUsed/>
    <w:rsid w:val="00DE63D2"/>
    <w:pPr>
      <w:widowControl/>
      <w:spacing w:after="0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paragraph" w:customStyle="1" w:styleId="ListParagraph1">
    <w:name w:val="List Paragraph1"/>
    <w:basedOn w:val="Normal"/>
    <w:qFormat/>
    <w:rsid w:val="00DE63D2"/>
    <w:pPr>
      <w:widowControl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valerie:Library:Application%20Support:Microsoft:Office:User%20Templates:My%20Templates:SpanishYWM_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SpanishYWM_form.dotx</Template>
  <TotalTime>0</TotalTime>
  <Pages>10</Pages>
  <Words>1884</Words>
  <Characters>10745</Characters>
  <Application>Microsoft Macintosh Word</Application>
  <DocSecurity>0</DocSecurity>
  <Lines>89</Lines>
  <Paragraphs>25</Paragraphs>
  <ScaleCrop>false</ScaleCrop>
  <Company/>
  <LinksUpToDate>false</LinksUpToDate>
  <CharactersWithSpaces>12604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Valerie Anderson</dc:creator>
  <cp:lastModifiedBy>Valerie Anderson</cp:lastModifiedBy>
  <cp:revision>2</cp:revision>
  <dcterms:created xsi:type="dcterms:W3CDTF">2015-04-13T20:06:00Z</dcterms:created>
  <dcterms:modified xsi:type="dcterms:W3CDTF">2015-04-13T20:06:00Z</dcterms:modified>
</cp:coreProperties>
</file>