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1415252" w14:textId="77777777" w:rsidR="00F80F5F" w:rsidRDefault="009E6C28" w:rsidP="00F80F5F">
      <w:pPr>
        <w:pStyle w:val="C-headtopofpg"/>
        <w:ind w:right="270"/>
      </w:pPr>
      <w:bookmarkStart w:id="0" w:name="_GoBack"/>
      <w:bookmarkEnd w:id="0"/>
      <w:r w:rsidRPr="00492909">
        <w:rPr>
          <w:lang w:val="en-US"/>
        </w:rPr>
        <w:drawing>
          <wp:anchor distT="0" distB="0" distL="114300" distR="114300" simplePos="0" relativeHeight="251658240" behindDoc="1" locked="0" layoutInCell="1" allowOverlap="1" wp14:anchorId="5A12F3BD" wp14:editId="241D8303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6104" w:rsidRPr="001267A4">
        <w:t>CUESTIONARIO PARA EMPLEADORES</w:t>
      </w:r>
      <w:r w:rsidR="00426104">
        <w:t xml:space="preserve"> </w:t>
      </w:r>
    </w:p>
    <w:p w14:paraId="520001C8" w14:textId="77777777" w:rsidR="00426104" w:rsidRPr="00F80F5F" w:rsidRDefault="00F80F5F" w:rsidP="00F80F5F">
      <w:pPr>
        <w:pStyle w:val="D-headafterC-head"/>
      </w:pPr>
      <w:r>
        <w:t xml:space="preserve">Cohorte [ </w:t>
      </w:r>
      <w:r w:rsidRPr="00947284">
        <w:rPr>
          <w:i/>
        </w:rPr>
        <w:t>#</w:t>
      </w:r>
      <w:r>
        <w:t xml:space="preserve"> ] — [C</w:t>
      </w:r>
      <w:r w:rsidRPr="00947284">
        <w:rPr>
          <w:i/>
        </w:rPr>
        <w:t>iudad</w:t>
      </w:r>
      <w:r>
        <w:t>]</w:t>
      </w:r>
    </w:p>
    <w:p w14:paraId="6551485F" w14:textId="77777777" w:rsidR="00426104" w:rsidRDefault="00426104" w:rsidP="00F267F5">
      <w:pPr>
        <w:pStyle w:val="E-head"/>
        <w:spacing w:line="480" w:lineRule="auto"/>
      </w:pPr>
      <w:r w:rsidRPr="001267A4">
        <w:t>Información sobre la entrevista</w:t>
      </w:r>
    </w:p>
    <w:tbl>
      <w:tblPr>
        <w:tblStyle w:val="TableGrid"/>
        <w:tblW w:w="8550" w:type="dxa"/>
        <w:tblInd w:w="82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4582"/>
        <w:gridCol w:w="3968"/>
      </w:tblGrid>
      <w:tr w:rsidR="00F80F5F" w14:paraId="1E83647A" w14:textId="77777777" w:rsidTr="00F80F5F">
        <w:tc>
          <w:tcPr>
            <w:tcW w:w="4582" w:type="dxa"/>
          </w:tcPr>
          <w:p w14:paraId="7A5241DE" w14:textId="77777777" w:rsidR="00F80F5F" w:rsidRPr="001267A4" w:rsidRDefault="00F80F5F" w:rsidP="00426104">
            <w:pPr>
              <w:pStyle w:val="tabletext"/>
            </w:pPr>
            <w:r w:rsidRPr="001267A4">
              <w:t>Nombre de la persona encuestada:</w:t>
            </w:r>
          </w:p>
        </w:tc>
        <w:tc>
          <w:tcPr>
            <w:tcW w:w="3968" w:type="dxa"/>
          </w:tcPr>
          <w:p w14:paraId="40B5EE4A" w14:textId="77777777" w:rsidR="00F80F5F" w:rsidRDefault="00F80F5F" w:rsidP="00426104">
            <w:pPr>
              <w:pStyle w:val="D-headafterC-head"/>
              <w:ind w:left="0" w:right="270"/>
            </w:pPr>
          </w:p>
        </w:tc>
      </w:tr>
      <w:tr w:rsidR="00F80F5F" w14:paraId="0A885F22" w14:textId="77777777" w:rsidTr="00F80F5F">
        <w:tc>
          <w:tcPr>
            <w:tcW w:w="4582" w:type="dxa"/>
          </w:tcPr>
          <w:p w14:paraId="31B25CC3" w14:textId="77777777" w:rsidR="00F80F5F" w:rsidRPr="001267A4" w:rsidRDefault="00F80F5F" w:rsidP="00426104">
            <w:pPr>
              <w:pStyle w:val="tabletext"/>
            </w:pPr>
            <w:r w:rsidRPr="001267A4">
              <w:t>Nombre de la empresa o entidad:</w:t>
            </w:r>
          </w:p>
        </w:tc>
        <w:tc>
          <w:tcPr>
            <w:tcW w:w="3968" w:type="dxa"/>
          </w:tcPr>
          <w:p w14:paraId="229D6069" w14:textId="77777777" w:rsidR="00F80F5F" w:rsidRDefault="00F80F5F" w:rsidP="00426104">
            <w:pPr>
              <w:pStyle w:val="D-headafterC-head"/>
              <w:ind w:left="0" w:right="270"/>
            </w:pPr>
          </w:p>
        </w:tc>
      </w:tr>
      <w:tr w:rsidR="00F80F5F" w14:paraId="47CCDBAE" w14:textId="77777777" w:rsidTr="00F80F5F">
        <w:tc>
          <w:tcPr>
            <w:tcW w:w="4582" w:type="dxa"/>
          </w:tcPr>
          <w:p w14:paraId="2CB65DAA" w14:textId="77777777" w:rsidR="00F80F5F" w:rsidRPr="001267A4" w:rsidRDefault="00F80F5F" w:rsidP="00426104">
            <w:pPr>
              <w:pStyle w:val="tabletext"/>
            </w:pPr>
            <w:r w:rsidRPr="001267A4">
              <w:t>Teléfono (código y número):</w:t>
            </w:r>
          </w:p>
        </w:tc>
        <w:tc>
          <w:tcPr>
            <w:tcW w:w="3968" w:type="dxa"/>
          </w:tcPr>
          <w:p w14:paraId="6B341314" w14:textId="77777777" w:rsidR="00F80F5F" w:rsidRDefault="00F80F5F" w:rsidP="00426104">
            <w:pPr>
              <w:pStyle w:val="D-headafterC-head"/>
              <w:ind w:left="0" w:right="270"/>
            </w:pPr>
          </w:p>
        </w:tc>
      </w:tr>
      <w:tr w:rsidR="00F80F5F" w14:paraId="797CC8A2" w14:textId="77777777" w:rsidTr="00F80F5F">
        <w:tc>
          <w:tcPr>
            <w:tcW w:w="4582" w:type="dxa"/>
          </w:tcPr>
          <w:p w14:paraId="19146DF7" w14:textId="77777777" w:rsidR="00F80F5F" w:rsidRPr="001267A4" w:rsidRDefault="00F80F5F" w:rsidP="00426104">
            <w:pPr>
              <w:pStyle w:val="tabletext"/>
            </w:pPr>
            <w:r w:rsidRPr="001267A4">
              <w:t xml:space="preserve">Número de identificación </w:t>
            </w:r>
            <w:r>
              <w:t>de la/el joven</w:t>
            </w:r>
            <w:r w:rsidRPr="001267A4">
              <w:t xml:space="preserve"> </w:t>
            </w:r>
            <w:r>
              <w:t>que se contrató a</w:t>
            </w:r>
            <w:r w:rsidRPr="001267A4">
              <w:t xml:space="preserve"> esta empresa o entidad</w:t>
            </w:r>
            <w:r>
              <w:t>:</w:t>
            </w:r>
          </w:p>
        </w:tc>
        <w:tc>
          <w:tcPr>
            <w:tcW w:w="3968" w:type="dxa"/>
          </w:tcPr>
          <w:p w14:paraId="3FCB68B5" w14:textId="77777777" w:rsidR="00F80F5F" w:rsidRDefault="00F80F5F" w:rsidP="00426104">
            <w:pPr>
              <w:pStyle w:val="D-headafterC-head"/>
              <w:ind w:left="0" w:right="270"/>
            </w:pPr>
          </w:p>
        </w:tc>
      </w:tr>
      <w:tr w:rsidR="00F80F5F" w14:paraId="132936A2" w14:textId="77777777" w:rsidTr="00F80F5F">
        <w:tc>
          <w:tcPr>
            <w:tcW w:w="4582" w:type="dxa"/>
          </w:tcPr>
          <w:p w14:paraId="4329E9BC" w14:textId="77777777" w:rsidR="00F80F5F" w:rsidRPr="001267A4" w:rsidRDefault="00F80F5F" w:rsidP="00426104">
            <w:pPr>
              <w:pStyle w:val="tabletext"/>
            </w:pPr>
            <w:r>
              <w:t>Nombre de la/el joven</w:t>
            </w:r>
            <w:r w:rsidRPr="001267A4">
              <w:t xml:space="preserve"> </w:t>
            </w:r>
            <w:r>
              <w:t>que se contrató a</w:t>
            </w:r>
            <w:r w:rsidRPr="001267A4">
              <w:t xml:space="preserve"> esta empresa o entidad</w:t>
            </w:r>
            <w:r>
              <w:t>:</w:t>
            </w:r>
          </w:p>
        </w:tc>
        <w:tc>
          <w:tcPr>
            <w:tcW w:w="3968" w:type="dxa"/>
          </w:tcPr>
          <w:p w14:paraId="39F8A6F1" w14:textId="77777777" w:rsidR="00F80F5F" w:rsidRDefault="00F80F5F" w:rsidP="00426104">
            <w:pPr>
              <w:pStyle w:val="D-headafterC-head"/>
              <w:ind w:left="0" w:right="270"/>
            </w:pPr>
          </w:p>
        </w:tc>
      </w:tr>
      <w:tr w:rsidR="00F80F5F" w14:paraId="40CD2604" w14:textId="77777777" w:rsidTr="00F80F5F">
        <w:tc>
          <w:tcPr>
            <w:tcW w:w="4582" w:type="dxa"/>
          </w:tcPr>
          <w:p w14:paraId="2F21987A" w14:textId="77777777" w:rsidR="00F80F5F" w:rsidRPr="00F80F5F" w:rsidRDefault="00F80F5F" w:rsidP="00426104">
            <w:pPr>
              <w:pStyle w:val="tabletext"/>
              <w:rPr>
                <w:b/>
                <w:i/>
              </w:rPr>
            </w:pPr>
            <w:r w:rsidRPr="00F80F5F">
              <w:rPr>
                <w:b/>
                <w:i/>
              </w:rPr>
              <w:t>Codificar al joven por número:</w:t>
            </w:r>
          </w:p>
          <w:p w14:paraId="36E35FEE" w14:textId="77777777" w:rsidR="00F80F5F" w:rsidRPr="001267A4" w:rsidRDefault="00F80F5F" w:rsidP="00426104">
            <w:pPr>
              <w:pStyle w:val="tabletext"/>
            </w:pPr>
            <w:r w:rsidRPr="00AA57B4">
              <w:rPr>
                <w:b/>
              </w:rPr>
              <w:t>1</w:t>
            </w:r>
            <w:r w:rsidRPr="001267A4">
              <w:t xml:space="preserve"> Contrató pero no trabajando actualmente con </w:t>
            </w:r>
            <w:r>
              <w:t xml:space="preserve">la </w:t>
            </w:r>
            <w:r w:rsidRPr="001267A4">
              <w:t>empresa</w:t>
            </w:r>
          </w:p>
          <w:p w14:paraId="4BE3FE9C" w14:textId="77777777" w:rsidR="00F80F5F" w:rsidRPr="001267A4" w:rsidRDefault="00F80F5F" w:rsidP="00426104">
            <w:pPr>
              <w:pStyle w:val="tabletext"/>
            </w:pPr>
            <w:r w:rsidRPr="00AA57B4">
              <w:rPr>
                <w:b/>
              </w:rPr>
              <w:t>2</w:t>
            </w:r>
            <w:r w:rsidRPr="001267A4">
              <w:t xml:space="preserve"> Trabajando actualmente</w:t>
            </w:r>
          </w:p>
        </w:tc>
        <w:tc>
          <w:tcPr>
            <w:tcW w:w="3968" w:type="dxa"/>
          </w:tcPr>
          <w:p w14:paraId="04AB75A6" w14:textId="77777777" w:rsidR="00F80F5F" w:rsidRDefault="00F80F5F" w:rsidP="00426104">
            <w:pPr>
              <w:pStyle w:val="D-headafterC-head"/>
              <w:ind w:left="0" w:right="270"/>
            </w:pPr>
          </w:p>
        </w:tc>
      </w:tr>
    </w:tbl>
    <w:p w14:paraId="19383096" w14:textId="77777777" w:rsidR="00426104" w:rsidRDefault="00426104" w:rsidP="00426104">
      <w:pPr>
        <w:pStyle w:val="text"/>
      </w:pPr>
    </w:p>
    <w:p w14:paraId="1BACA8C3" w14:textId="77777777" w:rsidR="00426104" w:rsidRPr="001267A4" w:rsidRDefault="00426104" w:rsidP="00F80F5F">
      <w:pPr>
        <w:pStyle w:val="numberedlist"/>
        <w:rPr>
          <w:spacing w:val="-2"/>
        </w:rPr>
      </w:pPr>
      <w:r w:rsidRPr="001267A4">
        <w:rPr>
          <w:spacing w:val="-2"/>
        </w:rPr>
        <w:t>¿</w:t>
      </w:r>
      <w:r w:rsidRPr="001267A4">
        <w:t>Cuál es su cargo</w:t>
      </w:r>
      <w:r w:rsidRPr="001267A4">
        <w:rPr>
          <w:spacing w:val="-2"/>
        </w:rPr>
        <w:t xml:space="preserve">? </w:t>
      </w:r>
    </w:p>
    <w:p w14:paraId="49D2F224" w14:textId="77777777" w:rsidR="00426104" w:rsidRPr="001267A4" w:rsidRDefault="00426104" w:rsidP="00F80F5F">
      <w:pPr>
        <w:pStyle w:val="text-indented"/>
      </w:pPr>
      <w:r w:rsidRPr="001267A4">
        <w:t>Propietario</w:t>
      </w:r>
      <w:r w:rsidRPr="001267A4">
        <w:rPr>
          <w:u w:val="single"/>
        </w:rPr>
        <w:tab/>
      </w:r>
      <w:r w:rsidR="00F80F5F">
        <w:rPr>
          <w:u w:val="single"/>
        </w:rPr>
        <w:tab/>
      </w:r>
      <w:r w:rsidR="00F80F5F">
        <w:rPr>
          <w:u w:val="single"/>
        </w:rPr>
        <w:tab/>
      </w:r>
      <w:r w:rsidR="00F80F5F">
        <w:rPr>
          <w:u w:val="single"/>
        </w:rPr>
        <w:tab/>
      </w:r>
      <w:r w:rsidR="00F80F5F">
        <w:rPr>
          <w:u w:val="single"/>
        </w:rPr>
        <w:tab/>
      </w:r>
      <w:r w:rsidRPr="001267A4">
        <w:t>1</w:t>
      </w:r>
    </w:p>
    <w:p w14:paraId="3CA03CD9" w14:textId="77777777" w:rsidR="00426104" w:rsidRPr="001267A4" w:rsidRDefault="00426104" w:rsidP="00F80F5F">
      <w:pPr>
        <w:pStyle w:val="text-indented"/>
      </w:pPr>
      <w:r w:rsidRPr="001267A4">
        <w:t>Director  o sub-director ejecutivo</w:t>
      </w:r>
      <w:r w:rsidRPr="001267A4">
        <w:rPr>
          <w:u w:val="single"/>
        </w:rPr>
        <w:tab/>
      </w:r>
      <w:r w:rsidR="00F80F5F">
        <w:rPr>
          <w:u w:val="single"/>
        </w:rPr>
        <w:tab/>
      </w:r>
      <w:r w:rsidRPr="001267A4">
        <w:t>2</w:t>
      </w:r>
    </w:p>
    <w:p w14:paraId="6A4B2EA4" w14:textId="77777777" w:rsidR="00426104" w:rsidRPr="001267A4" w:rsidRDefault="00426104" w:rsidP="00F80F5F">
      <w:pPr>
        <w:pStyle w:val="text-indented"/>
      </w:pPr>
      <w:r w:rsidRPr="001267A4">
        <w:t>Jefe o Responsable de Área</w:t>
      </w:r>
      <w:r w:rsidRPr="001267A4">
        <w:rPr>
          <w:u w:val="single"/>
        </w:rPr>
        <w:tab/>
      </w:r>
      <w:r w:rsidR="00F80F5F">
        <w:rPr>
          <w:u w:val="single"/>
        </w:rPr>
        <w:tab/>
      </w:r>
      <w:r w:rsidR="00F80F5F">
        <w:rPr>
          <w:u w:val="single"/>
        </w:rPr>
        <w:tab/>
      </w:r>
      <w:r w:rsidRPr="001267A4">
        <w:t>3</w:t>
      </w:r>
    </w:p>
    <w:p w14:paraId="6149334D" w14:textId="77777777" w:rsidR="00426104" w:rsidRPr="001267A4" w:rsidRDefault="00426104" w:rsidP="00F80F5F">
      <w:pPr>
        <w:pStyle w:val="text-indented"/>
      </w:pPr>
      <w:r w:rsidRPr="001267A4">
        <w:t>Director/a de Recursos Humanos</w:t>
      </w:r>
      <w:r w:rsidRPr="001267A4">
        <w:rPr>
          <w:u w:val="single"/>
        </w:rPr>
        <w:tab/>
      </w:r>
      <w:r w:rsidR="00F80F5F">
        <w:rPr>
          <w:u w:val="single"/>
        </w:rPr>
        <w:tab/>
      </w:r>
      <w:r w:rsidRPr="001267A4">
        <w:t>4</w:t>
      </w:r>
    </w:p>
    <w:p w14:paraId="5041F620" w14:textId="77777777" w:rsidR="00426104" w:rsidRPr="001267A4" w:rsidRDefault="00426104" w:rsidP="00F80F5F">
      <w:pPr>
        <w:pStyle w:val="text-indented"/>
      </w:pPr>
      <w:r w:rsidRPr="001267A4">
        <w:t>Otro, ¿cuál?</w:t>
      </w:r>
      <w:r w:rsidRPr="001267A4">
        <w:rPr>
          <w:u w:val="single"/>
        </w:rPr>
        <w:tab/>
      </w:r>
      <w:r w:rsidR="00F80F5F">
        <w:rPr>
          <w:u w:val="single"/>
        </w:rPr>
        <w:tab/>
      </w:r>
      <w:r w:rsidR="00F80F5F">
        <w:rPr>
          <w:u w:val="single"/>
        </w:rPr>
        <w:tab/>
      </w:r>
      <w:r w:rsidR="00F80F5F">
        <w:rPr>
          <w:u w:val="single"/>
        </w:rPr>
        <w:tab/>
      </w:r>
      <w:r w:rsidR="00F80F5F">
        <w:rPr>
          <w:u w:val="single"/>
        </w:rPr>
        <w:tab/>
      </w:r>
      <w:r w:rsidRPr="001267A4">
        <w:t>5</w:t>
      </w:r>
    </w:p>
    <w:p w14:paraId="0D8C0BB6" w14:textId="77777777" w:rsidR="00426104" w:rsidRPr="001267A4" w:rsidRDefault="00426104" w:rsidP="00426104">
      <w:pPr>
        <w:tabs>
          <w:tab w:val="left" w:pos="7200"/>
        </w:tabs>
        <w:ind w:right="270"/>
        <w:jc w:val="both"/>
        <w:rPr>
          <w:rFonts w:asciiTheme="minorHAnsi" w:hAnsiTheme="minorHAnsi" w:cs="Arial"/>
          <w:spacing w:val="-2"/>
        </w:rPr>
      </w:pPr>
    </w:p>
    <w:p w14:paraId="50A9EFAD" w14:textId="77777777" w:rsidR="00426104" w:rsidRPr="001267A4" w:rsidRDefault="00426104" w:rsidP="00F80F5F">
      <w:pPr>
        <w:pStyle w:val="numberedlist"/>
        <w:rPr>
          <w:spacing w:val="-2"/>
        </w:rPr>
      </w:pPr>
      <w:r w:rsidRPr="001267A4">
        <w:rPr>
          <w:spacing w:val="-2"/>
        </w:rPr>
        <w:t>¿</w:t>
      </w:r>
      <w:r w:rsidRPr="001267A4">
        <w:rPr>
          <w:lang w:val="es-MX"/>
        </w:rPr>
        <w:t>Cuál(es) fue(ron) la(s) forma(s) principal(es) que usó su empresa/institución para contratar los jóvenes egresados del proyecto</w:t>
      </w:r>
      <w:r w:rsidRPr="001267A4">
        <w:rPr>
          <w:spacing w:val="-2"/>
        </w:rPr>
        <w:t>?</w:t>
      </w:r>
      <w:r w:rsidRPr="00F80F5F">
        <w:rPr>
          <w:b/>
          <w:i/>
          <w:color w:val="4F81BD" w:themeColor="accent1"/>
          <w:spacing w:val="-2"/>
        </w:rPr>
        <w:t xml:space="preserve"> (Elegir hasta 2 respuestas)</w:t>
      </w:r>
    </w:p>
    <w:p w14:paraId="225CA048" w14:textId="77777777" w:rsidR="00426104" w:rsidRPr="001267A4" w:rsidRDefault="00426104" w:rsidP="00F80F5F">
      <w:pPr>
        <w:pStyle w:val="text-indented"/>
        <w:rPr>
          <w:spacing w:val="-2"/>
        </w:rPr>
      </w:pPr>
      <w:r w:rsidRPr="001267A4">
        <w:rPr>
          <w:spacing w:val="-2"/>
        </w:rPr>
        <w:t>Fue(ron) pasante(s) en la empresa</w:t>
      </w:r>
      <w:r w:rsidRPr="001267A4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Pr="001267A4">
        <w:rPr>
          <w:spacing w:val="-2"/>
        </w:rPr>
        <w:t>1</w:t>
      </w:r>
    </w:p>
    <w:p w14:paraId="567DBB3A" w14:textId="77777777" w:rsidR="00426104" w:rsidRPr="001267A4" w:rsidRDefault="00426104" w:rsidP="00F80F5F">
      <w:pPr>
        <w:pStyle w:val="text-indented"/>
        <w:rPr>
          <w:spacing w:val="-2"/>
        </w:rPr>
      </w:pPr>
      <w:r w:rsidRPr="001267A4">
        <w:rPr>
          <w:spacing w:val="-2"/>
        </w:rPr>
        <w:t>Fue(ron) presentado(s) en la feria de empleo</w:t>
      </w:r>
      <w:r w:rsidRPr="001267A4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Pr="001267A4">
        <w:rPr>
          <w:spacing w:val="-2"/>
        </w:rPr>
        <w:t>2</w:t>
      </w:r>
    </w:p>
    <w:p w14:paraId="30848E71" w14:textId="77777777" w:rsidR="00426104" w:rsidRPr="001267A4" w:rsidRDefault="00426104" w:rsidP="00F80F5F">
      <w:pPr>
        <w:pStyle w:val="text-indented"/>
        <w:rPr>
          <w:spacing w:val="-2"/>
        </w:rPr>
      </w:pPr>
      <w:r w:rsidRPr="001267A4">
        <w:rPr>
          <w:spacing w:val="-2"/>
        </w:rPr>
        <w:t>Fue(ron) presentado(s) por el Consejero</w:t>
      </w:r>
      <w:r w:rsidRPr="001267A4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Pr="001267A4">
        <w:rPr>
          <w:spacing w:val="-2"/>
        </w:rPr>
        <w:t>3</w:t>
      </w:r>
    </w:p>
    <w:p w14:paraId="68594DE1" w14:textId="77777777" w:rsidR="00426104" w:rsidRPr="001267A4" w:rsidRDefault="00426104" w:rsidP="00F80F5F">
      <w:pPr>
        <w:pStyle w:val="text-indented"/>
        <w:rPr>
          <w:spacing w:val="-2"/>
        </w:rPr>
      </w:pPr>
      <w:r w:rsidRPr="001267A4">
        <w:rPr>
          <w:spacing w:val="-2"/>
        </w:rPr>
        <w:t xml:space="preserve">Fue(ron) presentado(s) por un servicio de intermediación laboral </w:t>
      </w:r>
    </w:p>
    <w:p w14:paraId="450D9FDB" w14:textId="77777777" w:rsidR="00426104" w:rsidRPr="001267A4" w:rsidRDefault="00426104" w:rsidP="00F80F5F">
      <w:pPr>
        <w:pStyle w:val="text-indented"/>
        <w:rPr>
          <w:spacing w:val="-2"/>
        </w:rPr>
      </w:pPr>
      <w:r w:rsidRPr="001267A4">
        <w:rPr>
          <w:spacing w:val="-2"/>
        </w:rPr>
        <w:t>distinto del Proyecto</w:t>
      </w:r>
      <w:r w:rsidRPr="001267A4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Pr="001267A4">
        <w:rPr>
          <w:spacing w:val="-2"/>
        </w:rPr>
        <w:t>4</w:t>
      </w:r>
    </w:p>
    <w:p w14:paraId="36BA7CB6" w14:textId="77777777" w:rsidR="00426104" w:rsidRPr="001267A4" w:rsidRDefault="00426104" w:rsidP="00F80F5F">
      <w:pPr>
        <w:pStyle w:val="text-indented"/>
        <w:rPr>
          <w:spacing w:val="-2"/>
        </w:rPr>
      </w:pPr>
      <w:r w:rsidRPr="001267A4">
        <w:rPr>
          <w:spacing w:val="-2"/>
        </w:rPr>
        <w:t>Se presentó(aron) por su cuenta, o por otro trabajador o conocido de la empresa</w:t>
      </w:r>
      <w:r w:rsidRPr="001267A4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Pr="001267A4">
        <w:rPr>
          <w:spacing w:val="-2"/>
        </w:rPr>
        <w:t>5</w:t>
      </w:r>
    </w:p>
    <w:p w14:paraId="2B4F1807" w14:textId="77777777" w:rsidR="00426104" w:rsidRPr="001267A4" w:rsidRDefault="00426104" w:rsidP="000464B8">
      <w:pPr>
        <w:pStyle w:val="text-indented"/>
        <w:spacing w:line="480" w:lineRule="auto"/>
        <w:rPr>
          <w:spacing w:val="-2"/>
        </w:rPr>
      </w:pPr>
      <w:r w:rsidRPr="001267A4">
        <w:rPr>
          <w:spacing w:val="-2"/>
        </w:rPr>
        <w:t>Otra, ¿cuál?</w:t>
      </w:r>
      <w:r w:rsidRPr="001267A4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="00F80F5F">
        <w:rPr>
          <w:spacing w:val="-2"/>
          <w:u w:val="single"/>
        </w:rPr>
        <w:tab/>
      </w:r>
      <w:r w:rsidRPr="001267A4">
        <w:rPr>
          <w:spacing w:val="-2"/>
        </w:rPr>
        <w:t>6</w:t>
      </w:r>
    </w:p>
    <w:p w14:paraId="14598A14" w14:textId="77777777" w:rsidR="00426104" w:rsidRPr="001267A4" w:rsidRDefault="00426104" w:rsidP="000464B8">
      <w:pPr>
        <w:pStyle w:val="E-head"/>
        <w:spacing w:line="480" w:lineRule="auto"/>
        <w:rPr>
          <w:spacing w:val="-2"/>
        </w:rPr>
      </w:pPr>
      <w:r w:rsidRPr="001267A4">
        <w:rPr>
          <w:spacing w:val="-2"/>
        </w:rPr>
        <w:t xml:space="preserve">Sección sobre jóvenes contratados </w:t>
      </w:r>
      <w:r w:rsidRPr="001267A4">
        <w:t>pero no trabajando actualmente en su empresa/institución</w:t>
      </w:r>
    </w:p>
    <w:p w14:paraId="4A12EA52" w14:textId="77777777" w:rsidR="00426104" w:rsidRPr="0060484F" w:rsidRDefault="00426104" w:rsidP="0060484F">
      <w:pPr>
        <w:pStyle w:val="numberedlist"/>
      </w:pPr>
      <w:r w:rsidRPr="001267A4">
        <w:t>¿Cuál fue la duración de el/la joven en el trabajo?</w:t>
      </w:r>
      <w:r w:rsidR="0060484F">
        <w:rPr>
          <w:u w:val="single"/>
        </w:rPr>
        <w:tab/>
      </w:r>
      <w:r w:rsidRPr="001267A4">
        <w:t>meses</w:t>
      </w:r>
    </w:p>
    <w:p w14:paraId="52B42973" w14:textId="77777777" w:rsidR="00426104" w:rsidRPr="0060484F" w:rsidRDefault="00426104" w:rsidP="00F80F5F">
      <w:pPr>
        <w:pStyle w:val="numberedlist"/>
        <w:rPr>
          <w:spacing w:val="-2"/>
        </w:rPr>
      </w:pPr>
      <w:r w:rsidRPr="001267A4">
        <w:rPr>
          <w:rFonts w:eastAsia="Arial Unicode MS"/>
          <w:lang w:val="es-MX"/>
        </w:rPr>
        <w:t>En relación a sus expectativas, califique el desempeño de el/la joven en cada uno de los siguientes aspectos</w:t>
      </w:r>
      <w:r w:rsidRPr="001267A4">
        <w:t xml:space="preserve">: </w:t>
      </w:r>
      <w:r w:rsidRPr="00F267F5">
        <w:rPr>
          <w:i/>
          <w:color w:val="4F81BD" w:themeColor="accent1"/>
        </w:rPr>
        <w:t>(Nota: Si la empresa contrató a más de un graduado debe dar una calificación individual por joven, por la persona que conoce más cercano sus desempeño. Si son varios jóvenes, se debe usar hojas separadas)</w:t>
      </w:r>
    </w:p>
    <w:p w14:paraId="64A6FC90" w14:textId="77777777" w:rsidR="0060484F" w:rsidRPr="0060484F" w:rsidRDefault="0060484F" w:rsidP="0060484F">
      <w:pPr>
        <w:pStyle w:val="text"/>
      </w:pPr>
    </w:p>
    <w:p w14:paraId="68FEBA15" w14:textId="77777777" w:rsidR="004777CE" w:rsidRDefault="004777CE" w:rsidP="0060484F">
      <w:pPr>
        <w:pStyle w:val="text"/>
      </w:pPr>
    </w:p>
    <w:tbl>
      <w:tblPr>
        <w:tblW w:w="8640" w:type="dxa"/>
        <w:tblInd w:w="82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1585"/>
        <w:gridCol w:w="1565"/>
        <w:gridCol w:w="1800"/>
        <w:gridCol w:w="1620"/>
      </w:tblGrid>
      <w:tr w:rsidR="00426104" w:rsidRPr="001267A4" w14:paraId="01260858" w14:textId="77777777" w:rsidTr="00254EA6">
        <w:tc>
          <w:tcPr>
            <w:tcW w:w="2070" w:type="dxa"/>
            <w:shd w:val="clear" w:color="auto" w:fill="F79646" w:themeFill="accent6"/>
          </w:tcPr>
          <w:p w14:paraId="0F35B609" w14:textId="77777777" w:rsidR="00426104" w:rsidRPr="0060484F" w:rsidRDefault="00426104" w:rsidP="0060484F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</w:p>
        </w:tc>
        <w:tc>
          <w:tcPr>
            <w:tcW w:w="1585" w:type="dxa"/>
            <w:shd w:val="clear" w:color="auto" w:fill="F79646" w:themeFill="accent6"/>
            <w:vAlign w:val="center"/>
          </w:tcPr>
          <w:p w14:paraId="1A953B28" w14:textId="77777777" w:rsidR="00426104" w:rsidRPr="0060484F" w:rsidRDefault="00426104" w:rsidP="0060484F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Satisfactorio</w:t>
            </w:r>
          </w:p>
        </w:tc>
        <w:tc>
          <w:tcPr>
            <w:tcW w:w="1565" w:type="dxa"/>
            <w:shd w:val="clear" w:color="auto" w:fill="F79646" w:themeFill="accent6"/>
            <w:vAlign w:val="center"/>
          </w:tcPr>
          <w:p w14:paraId="6A0B36BC" w14:textId="77777777" w:rsidR="00426104" w:rsidRPr="0060484F" w:rsidRDefault="00426104" w:rsidP="0060484F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Poco Satisfactorio</w:t>
            </w:r>
          </w:p>
        </w:tc>
        <w:tc>
          <w:tcPr>
            <w:tcW w:w="1800" w:type="dxa"/>
            <w:shd w:val="clear" w:color="auto" w:fill="F79646" w:themeFill="accent6"/>
            <w:vAlign w:val="center"/>
          </w:tcPr>
          <w:p w14:paraId="4B3FB5E5" w14:textId="77777777" w:rsidR="00426104" w:rsidRPr="0060484F" w:rsidRDefault="00426104" w:rsidP="0060484F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Insatisfactorio</w:t>
            </w:r>
          </w:p>
        </w:tc>
        <w:tc>
          <w:tcPr>
            <w:tcW w:w="1620" w:type="dxa"/>
            <w:shd w:val="clear" w:color="auto" w:fill="F79646" w:themeFill="accent6"/>
            <w:vAlign w:val="center"/>
          </w:tcPr>
          <w:p w14:paraId="6631E5BC" w14:textId="77777777" w:rsidR="00426104" w:rsidRPr="0060484F" w:rsidRDefault="00426104" w:rsidP="0060484F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No relevante/</w:t>
            </w:r>
          </w:p>
          <w:p w14:paraId="23474B72" w14:textId="77777777" w:rsidR="00426104" w:rsidRPr="0060484F" w:rsidRDefault="00426104" w:rsidP="0060484F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Sin opinión</w:t>
            </w:r>
          </w:p>
        </w:tc>
      </w:tr>
      <w:tr w:rsidR="00426104" w:rsidRPr="001267A4" w14:paraId="5E02709E" w14:textId="77777777" w:rsidTr="00254EA6">
        <w:trPr>
          <w:trHeight w:val="233"/>
        </w:trPr>
        <w:tc>
          <w:tcPr>
            <w:tcW w:w="2070" w:type="dxa"/>
          </w:tcPr>
          <w:p w14:paraId="2B1AC6BA" w14:textId="77777777" w:rsidR="00426104" w:rsidRPr="001267A4" w:rsidRDefault="00254EA6" w:rsidP="00254EA6">
            <w:pPr>
              <w:pStyle w:val="tabletext"/>
              <w:tabs>
                <w:tab w:val="left" w:pos="252"/>
              </w:tabs>
              <w:ind w:left="260" w:hanging="274"/>
              <w:rPr>
                <w:rFonts w:hint="eastAsia"/>
              </w:rPr>
            </w:pPr>
            <w:r>
              <w:t xml:space="preserve">1.   </w:t>
            </w:r>
            <w:r w:rsidR="00426104" w:rsidRPr="001267A4">
              <w:t xml:space="preserve">Relaciones </w:t>
            </w:r>
            <w:r w:rsidR="00CE2E0B">
              <w:br/>
            </w:r>
            <w:r w:rsidR="00426104" w:rsidRPr="001267A4">
              <w:t>inter-personales</w:t>
            </w:r>
          </w:p>
        </w:tc>
        <w:tc>
          <w:tcPr>
            <w:tcW w:w="1585" w:type="dxa"/>
            <w:vAlign w:val="center"/>
          </w:tcPr>
          <w:p w14:paraId="3D468E3C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56CB6FC5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558BC42A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6DF152CD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5662FBBA" w14:textId="77777777" w:rsidTr="00254EA6">
        <w:trPr>
          <w:trHeight w:val="215"/>
        </w:trPr>
        <w:tc>
          <w:tcPr>
            <w:tcW w:w="2070" w:type="dxa"/>
          </w:tcPr>
          <w:p w14:paraId="1EA737D7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2.   </w:t>
            </w:r>
            <w:r w:rsidR="00426104" w:rsidRPr="001267A4">
              <w:t>Desempeño de tareas del oficio</w:t>
            </w:r>
          </w:p>
        </w:tc>
        <w:tc>
          <w:tcPr>
            <w:tcW w:w="1585" w:type="dxa"/>
            <w:vAlign w:val="center"/>
          </w:tcPr>
          <w:p w14:paraId="1015EFCD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349D43E5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1042796B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6138AD73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00A210C9" w14:textId="77777777" w:rsidTr="00254EA6">
        <w:tc>
          <w:tcPr>
            <w:tcW w:w="2070" w:type="dxa"/>
          </w:tcPr>
          <w:p w14:paraId="2E5FFE71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3.   </w:t>
            </w:r>
            <w:r w:rsidR="00426104" w:rsidRPr="001267A4">
              <w:t>Domino de paquetes computacionales</w:t>
            </w:r>
          </w:p>
        </w:tc>
        <w:tc>
          <w:tcPr>
            <w:tcW w:w="1585" w:type="dxa"/>
            <w:vAlign w:val="center"/>
          </w:tcPr>
          <w:p w14:paraId="33B0EFCC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25EC282C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6FCDE943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497AA1E8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5C3837FB" w14:textId="77777777" w:rsidTr="00254EA6">
        <w:tc>
          <w:tcPr>
            <w:tcW w:w="2070" w:type="dxa"/>
          </w:tcPr>
          <w:p w14:paraId="646A97C7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4.   </w:t>
            </w:r>
            <w:r w:rsidR="00426104" w:rsidRPr="001267A4">
              <w:t>Hábitos de trabajo</w:t>
            </w:r>
          </w:p>
        </w:tc>
        <w:tc>
          <w:tcPr>
            <w:tcW w:w="1585" w:type="dxa"/>
            <w:vAlign w:val="center"/>
          </w:tcPr>
          <w:p w14:paraId="684DA64D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05F1CAB1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27F99F4D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2E610CE3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5C91DF85" w14:textId="77777777" w:rsidTr="00254EA6">
        <w:tc>
          <w:tcPr>
            <w:tcW w:w="2070" w:type="dxa"/>
          </w:tcPr>
          <w:p w14:paraId="73C87804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5.   Presentación </w:t>
            </w:r>
            <w:r w:rsidR="00426104" w:rsidRPr="001267A4">
              <w:t>personal</w:t>
            </w:r>
          </w:p>
        </w:tc>
        <w:tc>
          <w:tcPr>
            <w:tcW w:w="1585" w:type="dxa"/>
            <w:vAlign w:val="center"/>
          </w:tcPr>
          <w:p w14:paraId="6CB11781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60DF98FC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7CFCF5C0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0F6CD0C5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1C70C8A9" w14:textId="77777777" w:rsidTr="00254EA6">
        <w:tc>
          <w:tcPr>
            <w:tcW w:w="2070" w:type="dxa"/>
          </w:tcPr>
          <w:p w14:paraId="6338D5DE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6.   </w:t>
            </w:r>
            <w:r w:rsidR="00426104" w:rsidRPr="001267A4">
              <w:t>Trabajo en equipo</w:t>
            </w:r>
          </w:p>
        </w:tc>
        <w:tc>
          <w:tcPr>
            <w:tcW w:w="1585" w:type="dxa"/>
            <w:vAlign w:val="center"/>
          </w:tcPr>
          <w:p w14:paraId="16719CB6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1F95BDA6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4E994060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6847901E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6F32A848" w14:textId="77777777" w:rsidTr="00254EA6">
        <w:tc>
          <w:tcPr>
            <w:tcW w:w="2070" w:type="dxa"/>
          </w:tcPr>
          <w:p w14:paraId="2DCEB53E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7.   </w:t>
            </w:r>
            <w:r w:rsidR="00426104" w:rsidRPr="001267A4">
              <w:t xml:space="preserve">Manejo de conflicto </w:t>
            </w:r>
          </w:p>
        </w:tc>
        <w:tc>
          <w:tcPr>
            <w:tcW w:w="1585" w:type="dxa"/>
            <w:vAlign w:val="center"/>
          </w:tcPr>
          <w:p w14:paraId="6E0BC7B0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54F8A5AB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61F87F57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153A0DDE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01BFC226" w14:textId="77777777" w:rsidTr="00254EA6">
        <w:tc>
          <w:tcPr>
            <w:tcW w:w="2070" w:type="dxa"/>
          </w:tcPr>
          <w:p w14:paraId="056EB990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8.   </w:t>
            </w:r>
            <w:r w:rsidR="00426104" w:rsidRPr="001267A4">
              <w:t xml:space="preserve">Comunicación </w:t>
            </w:r>
          </w:p>
        </w:tc>
        <w:tc>
          <w:tcPr>
            <w:tcW w:w="1585" w:type="dxa"/>
            <w:vAlign w:val="center"/>
          </w:tcPr>
          <w:p w14:paraId="03D16FE8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14BEB94D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73D78447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2DFA98AC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62F798E1" w14:textId="77777777" w:rsidTr="00254EA6">
        <w:tc>
          <w:tcPr>
            <w:tcW w:w="2070" w:type="dxa"/>
          </w:tcPr>
          <w:p w14:paraId="3487E01B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9.   </w:t>
            </w:r>
            <w:r w:rsidR="00426104" w:rsidRPr="001267A4">
              <w:t>Iniciativa propia (sugiere mejoras, ofrece más de la meta indicada)</w:t>
            </w:r>
          </w:p>
        </w:tc>
        <w:tc>
          <w:tcPr>
            <w:tcW w:w="1585" w:type="dxa"/>
            <w:vAlign w:val="center"/>
          </w:tcPr>
          <w:p w14:paraId="5BAD3D68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2019A835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1356C289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0271CDFA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426104" w:rsidRPr="001267A4" w14:paraId="0FC9AB7C" w14:textId="77777777" w:rsidTr="00254EA6">
        <w:tc>
          <w:tcPr>
            <w:tcW w:w="2070" w:type="dxa"/>
          </w:tcPr>
          <w:p w14:paraId="4FB0DE42" w14:textId="77777777" w:rsidR="00426104" w:rsidRPr="001267A4" w:rsidRDefault="00254EA6" w:rsidP="00254EA6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10. </w:t>
            </w:r>
            <w:r w:rsidR="00426104" w:rsidRPr="001267A4">
              <w:t>En general</w:t>
            </w:r>
          </w:p>
        </w:tc>
        <w:tc>
          <w:tcPr>
            <w:tcW w:w="1585" w:type="dxa"/>
            <w:vAlign w:val="center"/>
          </w:tcPr>
          <w:p w14:paraId="4F4B77BF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1D3DB833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63D03FE3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472FCC9E" w14:textId="77777777" w:rsidR="00426104" w:rsidRPr="001267A4" w:rsidRDefault="00426104" w:rsidP="0060484F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</w:tbl>
    <w:p w14:paraId="46C45E9B" w14:textId="77777777" w:rsidR="00426104" w:rsidRPr="001267A4" w:rsidRDefault="004777CE" w:rsidP="00426104">
      <w:pPr>
        <w:tabs>
          <w:tab w:val="num" w:pos="426"/>
        </w:tabs>
        <w:ind w:right="270"/>
        <w:jc w:val="both"/>
        <w:rPr>
          <w:rFonts w:asciiTheme="minorHAnsi" w:hAnsiTheme="minorHAnsi" w:cs="Arial"/>
          <w:spacing w:val="-2"/>
        </w:rPr>
      </w:pPr>
      <w:r w:rsidRPr="00492909">
        <w:rPr>
          <w:lang w:val="en-US"/>
        </w:rPr>
        <w:drawing>
          <wp:anchor distT="0" distB="0" distL="114300" distR="114300" simplePos="0" relativeHeight="251662336" behindDoc="1" locked="0" layoutInCell="1" allowOverlap="1" wp14:anchorId="1B37CC67" wp14:editId="46A95BBE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6E40BD" w14:textId="77777777" w:rsidR="00426104" w:rsidRPr="001267A4" w:rsidRDefault="00426104" w:rsidP="00CE2E0B">
      <w:pPr>
        <w:pStyle w:val="numberedlist"/>
        <w:rPr>
          <w:spacing w:val="-2"/>
        </w:rPr>
      </w:pPr>
      <w:r w:rsidRPr="001267A4">
        <w:rPr>
          <w:lang w:val="es-MX"/>
        </w:rPr>
        <w:t>En relación con otros trabajadores en ese mismo cargo, en general, el desempeño del joven egresado del proyecto fue</w:t>
      </w:r>
      <w:r w:rsidRPr="001267A4">
        <w:rPr>
          <w:spacing w:val="-2"/>
        </w:rPr>
        <w:t>:</w:t>
      </w:r>
    </w:p>
    <w:p w14:paraId="7EB68A18" w14:textId="77777777" w:rsidR="00426104" w:rsidRPr="001267A4" w:rsidRDefault="00426104" w:rsidP="00CE2E0B">
      <w:pPr>
        <w:pStyle w:val="text-indented"/>
      </w:pPr>
      <w:r w:rsidRPr="001267A4">
        <w:t>Mejor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Pr="001267A4">
        <w:t xml:space="preserve">1 </w:t>
      </w:r>
    </w:p>
    <w:p w14:paraId="3BDCA93D" w14:textId="77777777" w:rsidR="00426104" w:rsidRPr="001267A4" w:rsidRDefault="00426104" w:rsidP="00CE2E0B">
      <w:pPr>
        <w:pStyle w:val="text-indented"/>
      </w:pPr>
      <w:r w:rsidRPr="001267A4">
        <w:t>Igual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Pr="001267A4">
        <w:t>2</w:t>
      </w:r>
    </w:p>
    <w:p w14:paraId="1B556001" w14:textId="77777777" w:rsidR="00426104" w:rsidRPr="00F267F5" w:rsidRDefault="00426104" w:rsidP="00F267F5">
      <w:pPr>
        <w:pStyle w:val="text-indented"/>
        <w:spacing w:line="480" w:lineRule="auto"/>
      </w:pPr>
      <w:r w:rsidRPr="001267A4">
        <w:t>Peor, ¿por qué?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Pr="001267A4">
        <w:t>3</w:t>
      </w:r>
    </w:p>
    <w:p w14:paraId="3550CDD9" w14:textId="77777777" w:rsidR="00426104" w:rsidRPr="001267A4" w:rsidRDefault="00426104" w:rsidP="00CE2E0B">
      <w:pPr>
        <w:pStyle w:val="numberedlist"/>
      </w:pPr>
      <w:r w:rsidRPr="001267A4">
        <w:t>¿Por qué salió el/la joven de la empresa?</w:t>
      </w:r>
    </w:p>
    <w:p w14:paraId="77F5BC3F" w14:textId="77777777" w:rsidR="00426104" w:rsidRPr="001267A4" w:rsidRDefault="00426104" w:rsidP="00CE2E0B">
      <w:pPr>
        <w:pStyle w:val="text-indented"/>
      </w:pPr>
      <w:r w:rsidRPr="001267A4">
        <w:t>Renunció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Pr="001267A4">
        <w:t>1</w:t>
      </w:r>
      <w:r w:rsidR="00CE2E0B">
        <w:t xml:space="preserve">   </w:t>
      </w:r>
      <w:r w:rsidR="00CE2E0B" w:rsidRPr="00F267F5">
        <w:rPr>
          <w:i/>
          <w:color w:val="4F81BD" w:themeColor="accent1"/>
        </w:rPr>
        <w:t xml:space="preserve">(Pase a pregunta </w:t>
      </w:r>
      <w:r w:rsidRPr="00F267F5">
        <w:rPr>
          <w:i/>
          <w:color w:val="4F81BD" w:themeColor="accent1"/>
        </w:rPr>
        <w:t>12)</w:t>
      </w:r>
    </w:p>
    <w:p w14:paraId="2943A27E" w14:textId="77777777" w:rsidR="00426104" w:rsidRPr="001267A4" w:rsidRDefault="00426104" w:rsidP="00CE2E0B">
      <w:pPr>
        <w:pStyle w:val="text-indented"/>
      </w:pPr>
      <w:r w:rsidRPr="001267A4">
        <w:t>Cierre del contrato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Pr="001267A4">
        <w:t>2</w:t>
      </w:r>
      <w:r w:rsidR="00CE2E0B">
        <w:t xml:space="preserve">   </w:t>
      </w:r>
      <w:r w:rsidR="00CE2E0B" w:rsidRPr="00F267F5">
        <w:rPr>
          <w:i/>
          <w:color w:val="4F81BD" w:themeColor="accent1"/>
        </w:rPr>
        <w:t xml:space="preserve">(Pase a pregunta </w:t>
      </w:r>
      <w:r w:rsidRPr="00F267F5">
        <w:rPr>
          <w:i/>
          <w:color w:val="4F81BD" w:themeColor="accent1"/>
        </w:rPr>
        <w:t>12)</w:t>
      </w:r>
    </w:p>
    <w:p w14:paraId="22BD7AF1" w14:textId="77777777" w:rsidR="00426104" w:rsidRPr="00F267F5" w:rsidRDefault="00426104" w:rsidP="00F267F5">
      <w:pPr>
        <w:pStyle w:val="text-indented"/>
        <w:spacing w:line="480" w:lineRule="auto"/>
      </w:pPr>
      <w:r w:rsidRPr="001267A4">
        <w:t>Despedido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Pr="001267A4">
        <w:t>3</w:t>
      </w:r>
      <w:r w:rsidR="00CE2E0B">
        <w:t xml:space="preserve">   </w:t>
      </w:r>
      <w:r w:rsidR="00CE2E0B" w:rsidRPr="00F267F5">
        <w:rPr>
          <w:i/>
          <w:color w:val="4F81BD" w:themeColor="accent1"/>
        </w:rPr>
        <w:t xml:space="preserve">(Pase a pregunta </w:t>
      </w:r>
      <w:r w:rsidRPr="00F267F5">
        <w:rPr>
          <w:i/>
          <w:color w:val="4F81BD" w:themeColor="accent1"/>
        </w:rPr>
        <w:t>7)</w:t>
      </w:r>
    </w:p>
    <w:p w14:paraId="5A2227BF" w14:textId="77777777" w:rsidR="00426104" w:rsidRPr="001267A4" w:rsidRDefault="00426104" w:rsidP="00CE2E0B">
      <w:pPr>
        <w:pStyle w:val="numberedlist"/>
      </w:pPr>
      <w:r w:rsidRPr="001267A4">
        <w:t>¿Por qué fue despedido?</w:t>
      </w:r>
    </w:p>
    <w:p w14:paraId="6B5BAD11" w14:textId="77777777" w:rsidR="00426104" w:rsidRPr="001267A4" w:rsidRDefault="00426104" w:rsidP="00CE2E0B">
      <w:pPr>
        <w:pStyle w:val="text-indented"/>
      </w:pPr>
      <w:r w:rsidRPr="001267A4">
        <w:t>No era responsable</w:t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Pr="001267A4">
        <w:t>1</w:t>
      </w:r>
    </w:p>
    <w:p w14:paraId="370B477C" w14:textId="77777777" w:rsidR="00426104" w:rsidRPr="001267A4" w:rsidRDefault="00426104" w:rsidP="00F267F5">
      <w:pPr>
        <w:pStyle w:val="text-indented"/>
        <w:rPr>
          <w:lang w:val="es-AR"/>
        </w:rPr>
      </w:pPr>
      <w:r w:rsidRPr="001267A4">
        <w:t>No ayudaba a preservar el buen clima laboral de la organización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Pr="001267A4">
        <w:t>2</w:t>
      </w:r>
    </w:p>
    <w:p w14:paraId="46C21F83" w14:textId="77777777" w:rsidR="00426104" w:rsidRPr="001267A4" w:rsidRDefault="00426104" w:rsidP="00CE2E0B">
      <w:pPr>
        <w:pStyle w:val="text-indented"/>
      </w:pPr>
      <w:r w:rsidRPr="001267A4">
        <w:t>No se dejaba aconsejar, ni tomaba en cuenta las instrucciones entregadas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Pr="001267A4">
        <w:t>3</w:t>
      </w:r>
    </w:p>
    <w:p w14:paraId="203FB8A9" w14:textId="77777777" w:rsidR="00426104" w:rsidRPr="001267A4" w:rsidRDefault="00426104" w:rsidP="00CE2E0B">
      <w:pPr>
        <w:pStyle w:val="text-indented"/>
        <w:rPr>
          <w:lang w:val="es-AR"/>
        </w:rPr>
      </w:pPr>
      <w:r w:rsidRPr="001267A4">
        <w:t>No hacía bien su trabajo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="00CE2E0B">
        <w:rPr>
          <w:u w:val="single"/>
        </w:rPr>
        <w:tab/>
      </w:r>
      <w:r w:rsidRPr="001267A4">
        <w:t>4</w:t>
      </w:r>
      <w:r w:rsidR="00CE2E0B">
        <w:tab/>
      </w:r>
    </w:p>
    <w:p w14:paraId="479BFD97" w14:textId="77777777" w:rsidR="00426104" w:rsidRPr="001267A4" w:rsidRDefault="00426104" w:rsidP="00CE2E0B">
      <w:pPr>
        <w:pStyle w:val="text-indented"/>
      </w:pPr>
      <w:r w:rsidRPr="001267A4">
        <w:t>Teníamos que invertir demasiado tiempo para entrenar y/o supervisarlo</w:t>
      </w:r>
      <w:r w:rsidRPr="001267A4">
        <w:rPr>
          <w:u w:val="single"/>
        </w:rPr>
        <w:tab/>
      </w:r>
      <w:r w:rsidR="00CE2E0B">
        <w:rPr>
          <w:u w:val="single"/>
        </w:rPr>
        <w:tab/>
      </w:r>
      <w:r w:rsidRPr="001267A4">
        <w:t>5</w:t>
      </w:r>
    </w:p>
    <w:p w14:paraId="465C6DA9" w14:textId="77777777" w:rsidR="00426104" w:rsidRPr="001267A4" w:rsidRDefault="00426104" w:rsidP="00CE2E0B">
      <w:pPr>
        <w:pStyle w:val="text-indented"/>
      </w:pPr>
      <w:r w:rsidRPr="001267A4">
        <w:t>Otra, ¿cuál?</w:t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Pr="001267A4">
        <w:t>6</w:t>
      </w:r>
    </w:p>
    <w:p w14:paraId="62E7C422" w14:textId="77777777" w:rsidR="00426104" w:rsidRPr="001267A4" w:rsidRDefault="00426104" w:rsidP="00426104">
      <w:pPr>
        <w:tabs>
          <w:tab w:val="num" w:pos="426"/>
        </w:tabs>
        <w:ind w:right="270"/>
        <w:jc w:val="both"/>
        <w:rPr>
          <w:rFonts w:asciiTheme="minorHAnsi" w:hAnsiTheme="minorHAnsi" w:cs="Arial"/>
          <w:spacing w:val="-2"/>
        </w:rPr>
      </w:pPr>
    </w:p>
    <w:p w14:paraId="705C4116" w14:textId="77777777" w:rsidR="00426104" w:rsidRPr="003D5B92" w:rsidRDefault="00F267F5" w:rsidP="003D5B92">
      <w:pPr>
        <w:pStyle w:val="instructions"/>
        <w:jc w:val="center"/>
        <w:rPr>
          <w:b/>
          <w:spacing w:val="-2"/>
        </w:rPr>
      </w:pPr>
      <w:r>
        <w:rPr>
          <w:b/>
        </w:rPr>
        <w:t>PASE A SECCIÓN IV,</w:t>
      </w:r>
      <w:r w:rsidR="003D5B92" w:rsidRPr="003D5B92">
        <w:rPr>
          <w:b/>
        </w:rPr>
        <w:t xml:space="preserve"> PREGUNTA 12</w:t>
      </w:r>
    </w:p>
    <w:p w14:paraId="1E39E90C" w14:textId="77777777" w:rsidR="00426104" w:rsidRPr="001267A4" w:rsidRDefault="00426104" w:rsidP="00F267F5">
      <w:pPr>
        <w:pStyle w:val="E-head"/>
        <w:spacing w:line="480" w:lineRule="auto"/>
        <w:rPr>
          <w:spacing w:val="-2"/>
        </w:rPr>
      </w:pPr>
      <w:r w:rsidRPr="001267A4">
        <w:rPr>
          <w:spacing w:val="-2"/>
        </w:rPr>
        <w:t xml:space="preserve">Sección sobre jóvenes contratados </w:t>
      </w:r>
      <w:r w:rsidRPr="001267A4">
        <w:t>trabajando actualmente en su empresa/institución</w:t>
      </w:r>
    </w:p>
    <w:p w14:paraId="2EAE352C" w14:textId="77777777" w:rsidR="00426104" w:rsidRPr="00F267F5" w:rsidRDefault="00426104" w:rsidP="00F267F5">
      <w:pPr>
        <w:pStyle w:val="numberedlist"/>
      </w:pPr>
      <w:r w:rsidRPr="001267A4">
        <w:t>¿Hace cuánto tiempo está el/l</w:t>
      </w:r>
      <w:r w:rsidR="00F267F5">
        <w:t>a joven con la empresa?</w:t>
      </w:r>
      <w:r w:rsidR="00F267F5">
        <w:rPr>
          <w:u w:val="single"/>
        </w:rPr>
        <w:tab/>
      </w:r>
      <w:r w:rsidR="00F267F5">
        <w:rPr>
          <w:u w:val="single"/>
        </w:rPr>
        <w:tab/>
      </w:r>
      <w:r w:rsidRPr="001267A4">
        <w:t>meses</w:t>
      </w:r>
    </w:p>
    <w:p w14:paraId="6C3A9B38" w14:textId="77777777" w:rsidR="00426104" w:rsidRDefault="00426104" w:rsidP="003D5B92">
      <w:pPr>
        <w:pStyle w:val="numberedlist"/>
      </w:pPr>
      <w:r w:rsidRPr="001267A4">
        <w:rPr>
          <w:rFonts w:eastAsia="Arial Unicode MS"/>
          <w:lang w:val="es-MX"/>
        </w:rPr>
        <w:t>En relación a sus expectativas, califique el desempeño de el/la joven en cada uno de los siguientes aspectos</w:t>
      </w:r>
      <w:r w:rsidRPr="001267A4">
        <w:t xml:space="preserve">: (Nota: Si la empresa contrató a más de un graduado debe dar una calificación </w:t>
      </w:r>
      <w:r>
        <w:t>individual por joven, por la persona que conoce más cercano su desempeño. Si son varios jóvenes, se debe usar hojas separadas.</w:t>
      </w:r>
      <w:r w:rsidRPr="001267A4">
        <w:t>)</w:t>
      </w:r>
    </w:p>
    <w:tbl>
      <w:tblPr>
        <w:tblW w:w="8640" w:type="dxa"/>
        <w:tblInd w:w="82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1585"/>
        <w:gridCol w:w="1565"/>
        <w:gridCol w:w="1800"/>
        <w:gridCol w:w="1620"/>
      </w:tblGrid>
      <w:tr w:rsidR="003D5B92" w:rsidRPr="001267A4" w14:paraId="7F2AD1FD" w14:textId="77777777" w:rsidTr="003D5B92">
        <w:tc>
          <w:tcPr>
            <w:tcW w:w="2070" w:type="dxa"/>
            <w:shd w:val="clear" w:color="auto" w:fill="F79646" w:themeFill="accent6"/>
          </w:tcPr>
          <w:p w14:paraId="1F61A310" w14:textId="77777777" w:rsidR="003D5B92" w:rsidRPr="0060484F" w:rsidRDefault="003D5B92" w:rsidP="003D5B92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</w:p>
        </w:tc>
        <w:tc>
          <w:tcPr>
            <w:tcW w:w="1585" w:type="dxa"/>
            <w:shd w:val="clear" w:color="auto" w:fill="F79646" w:themeFill="accent6"/>
            <w:vAlign w:val="center"/>
          </w:tcPr>
          <w:p w14:paraId="7FB9700E" w14:textId="77777777" w:rsidR="003D5B92" w:rsidRPr="0060484F" w:rsidRDefault="003D5B92" w:rsidP="003D5B92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Satisfactorio</w:t>
            </w:r>
          </w:p>
        </w:tc>
        <w:tc>
          <w:tcPr>
            <w:tcW w:w="1565" w:type="dxa"/>
            <w:shd w:val="clear" w:color="auto" w:fill="F79646" w:themeFill="accent6"/>
            <w:vAlign w:val="center"/>
          </w:tcPr>
          <w:p w14:paraId="080CC1B9" w14:textId="77777777" w:rsidR="003D5B92" w:rsidRPr="0060484F" w:rsidRDefault="003D5B92" w:rsidP="003D5B92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Poco Satisfactorio</w:t>
            </w:r>
          </w:p>
        </w:tc>
        <w:tc>
          <w:tcPr>
            <w:tcW w:w="1800" w:type="dxa"/>
            <w:shd w:val="clear" w:color="auto" w:fill="F79646" w:themeFill="accent6"/>
            <w:vAlign w:val="center"/>
          </w:tcPr>
          <w:p w14:paraId="6C709AC4" w14:textId="77777777" w:rsidR="003D5B92" w:rsidRPr="0060484F" w:rsidRDefault="003D5B92" w:rsidP="003D5B92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Insatisfactorio</w:t>
            </w:r>
          </w:p>
        </w:tc>
        <w:tc>
          <w:tcPr>
            <w:tcW w:w="1620" w:type="dxa"/>
            <w:shd w:val="clear" w:color="auto" w:fill="F79646" w:themeFill="accent6"/>
            <w:vAlign w:val="center"/>
          </w:tcPr>
          <w:p w14:paraId="36EE32C3" w14:textId="77777777" w:rsidR="003D5B92" w:rsidRPr="0060484F" w:rsidRDefault="003D5B92" w:rsidP="003D5B92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No relevante/</w:t>
            </w:r>
          </w:p>
          <w:p w14:paraId="6B1E297F" w14:textId="77777777" w:rsidR="003D5B92" w:rsidRPr="0060484F" w:rsidRDefault="003D5B92" w:rsidP="003D5B92">
            <w:pPr>
              <w:pStyle w:val="tableheading2"/>
              <w:rPr>
                <w:rFonts w:hint="eastAsia"/>
                <w:color w:val="FFFFFF" w:themeColor="background1"/>
                <w:sz w:val="20"/>
                <w:szCs w:val="20"/>
                <w:lang w:val="es-MX"/>
              </w:rPr>
            </w:pPr>
            <w:r w:rsidRPr="0060484F">
              <w:rPr>
                <w:color w:val="FFFFFF" w:themeColor="background1"/>
                <w:sz w:val="20"/>
                <w:szCs w:val="20"/>
                <w:lang w:val="es-MX"/>
              </w:rPr>
              <w:t>Sin opinión</w:t>
            </w:r>
          </w:p>
        </w:tc>
      </w:tr>
      <w:tr w:rsidR="003D5B92" w:rsidRPr="001267A4" w14:paraId="11721E55" w14:textId="77777777" w:rsidTr="003D5B92">
        <w:trPr>
          <w:trHeight w:val="233"/>
        </w:trPr>
        <w:tc>
          <w:tcPr>
            <w:tcW w:w="2070" w:type="dxa"/>
          </w:tcPr>
          <w:p w14:paraId="28C6C3A2" w14:textId="77777777" w:rsidR="003D5B92" w:rsidRPr="001267A4" w:rsidRDefault="003D5B92" w:rsidP="003D5B92">
            <w:pPr>
              <w:pStyle w:val="tabletext"/>
              <w:tabs>
                <w:tab w:val="left" w:pos="252"/>
              </w:tabs>
              <w:ind w:left="260" w:hanging="274"/>
              <w:rPr>
                <w:rFonts w:hint="eastAsia"/>
              </w:rPr>
            </w:pPr>
            <w:r>
              <w:t xml:space="preserve">1.   </w:t>
            </w:r>
            <w:r w:rsidRPr="001267A4">
              <w:t xml:space="preserve">Relaciones </w:t>
            </w:r>
            <w:r>
              <w:br/>
            </w:r>
            <w:r w:rsidRPr="001267A4">
              <w:t>inter-personales</w:t>
            </w:r>
          </w:p>
        </w:tc>
        <w:tc>
          <w:tcPr>
            <w:tcW w:w="1585" w:type="dxa"/>
            <w:vAlign w:val="center"/>
          </w:tcPr>
          <w:p w14:paraId="6C4BE6E7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36E62FF1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37CA0C7D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5D4DEC61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5FCCCFA7" w14:textId="77777777" w:rsidTr="003D5B92">
        <w:trPr>
          <w:trHeight w:val="215"/>
        </w:trPr>
        <w:tc>
          <w:tcPr>
            <w:tcW w:w="2070" w:type="dxa"/>
          </w:tcPr>
          <w:p w14:paraId="6202553B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2.   </w:t>
            </w:r>
            <w:r w:rsidRPr="001267A4">
              <w:t>Desempeño de tareas del oficio</w:t>
            </w:r>
          </w:p>
        </w:tc>
        <w:tc>
          <w:tcPr>
            <w:tcW w:w="1585" w:type="dxa"/>
            <w:vAlign w:val="center"/>
          </w:tcPr>
          <w:p w14:paraId="0E8C94AC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423054F7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53385056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326ECD75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0D1EDBBF" w14:textId="77777777" w:rsidTr="003D5B92">
        <w:tc>
          <w:tcPr>
            <w:tcW w:w="2070" w:type="dxa"/>
          </w:tcPr>
          <w:p w14:paraId="4F4724D1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3.   </w:t>
            </w:r>
            <w:r w:rsidRPr="001267A4">
              <w:t>Domino de paquetes computacionales</w:t>
            </w:r>
          </w:p>
        </w:tc>
        <w:tc>
          <w:tcPr>
            <w:tcW w:w="1585" w:type="dxa"/>
            <w:vAlign w:val="center"/>
          </w:tcPr>
          <w:p w14:paraId="775C3605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279164B0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0FD08BFB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4E96E011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75999BA1" w14:textId="77777777" w:rsidTr="003D5B92">
        <w:tc>
          <w:tcPr>
            <w:tcW w:w="2070" w:type="dxa"/>
          </w:tcPr>
          <w:p w14:paraId="73E0F39E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4.   </w:t>
            </w:r>
            <w:r w:rsidRPr="001267A4">
              <w:t>Hábitos de trabajo</w:t>
            </w:r>
          </w:p>
        </w:tc>
        <w:tc>
          <w:tcPr>
            <w:tcW w:w="1585" w:type="dxa"/>
            <w:vAlign w:val="center"/>
          </w:tcPr>
          <w:p w14:paraId="17EEEE4F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4439148E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5CD66CD7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291A6B78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1EE73B55" w14:textId="77777777" w:rsidTr="003D5B92">
        <w:tc>
          <w:tcPr>
            <w:tcW w:w="2070" w:type="dxa"/>
          </w:tcPr>
          <w:p w14:paraId="20F462CE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5.   Presentación </w:t>
            </w:r>
            <w:r w:rsidRPr="001267A4">
              <w:t>personal</w:t>
            </w:r>
          </w:p>
        </w:tc>
        <w:tc>
          <w:tcPr>
            <w:tcW w:w="1585" w:type="dxa"/>
            <w:vAlign w:val="center"/>
          </w:tcPr>
          <w:p w14:paraId="5A7F414A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5EF8A686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04193913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56AF51F0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1185C15F" w14:textId="77777777" w:rsidTr="003D5B92">
        <w:tc>
          <w:tcPr>
            <w:tcW w:w="2070" w:type="dxa"/>
          </w:tcPr>
          <w:p w14:paraId="27DBE8DF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6.   </w:t>
            </w:r>
            <w:r w:rsidRPr="001267A4">
              <w:t>Trabajo en equipo</w:t>
            </w:r>
          </w:p>
        </w:tc>
        <w:tc>
          <w:tcPr>
            <w:tcW w:w="1585" w:type="dxa"/>
            <w:vAlign w:val="center"/>
          </w:tcPr>
          <w:p w14:paraId="3A81874F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1630A271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62D47A21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0C5E1CDB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539E1794" w14:textId="77777777" w:rsidTr="003D5B92">
        <w:tc>
          <w:tcPr>
            <w:tcW w:w="2070" w:type="dxa"/>
          </w:tcPr>
          <w:p w14:paraId="53581BBF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7.   </w:t>
            </w:r>
            <w:r w:rsidRPr="001267A4">
              <w:t xml:space="preserve">Manejo de conflicto </w:t>
            </w:r>
          </w:p>
        </w:tc>
        <w:tc>
          <w:tcPr>
            <w:tcW w:w="1585" w:type="dxa"/>
            <w:vAlign w:val="center"/>
          </w:tcPr>
          <w:p w14:paraId="762D5E1A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458004FB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5B4BDCA3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085C2FB0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13CC9A38" w14:textId="77777777" w:rsidTr="003D5B92">
        <w:tc>
          <w:tcPr>
            <w:tcW w:w="2070" w:type="dxa"/>
          </w:tcPr>
          <w:p w14:paraId="72FB5BC9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8.   </w:t>
            </w:r>
            <w:r w:rsidRPr="001267A4">
              <w:t xml:space="preserve">Comunicación </w:t>
            </w:r>
          </w:p>
        </w:tc>
        <w:tc>
          <w:tcPr>
            <w:tcW w:w="1585" w:type="dxa"/>
            <w:vAlign w:val="center"/>
          </w:tcPr>
          <w:p w14:paraId="2FFD11C0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1A9EC39A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57C29E0C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6036078D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02D7095C" w14:textId="77777777" w:rsidTr="003D5B92">
        <w:tc>
          <w:tcPr>
            <w:tcW w:w="2070" w:type="dxa"/>
          </w:tcPr>
          <w:p w14:paraId="2B4522B3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9.   </w:t>
            </w:r>
            <w:r w:rsidRPr="001267A4">
              <w:t>Iniciativa propia (sugiere mejoras, ofrece más de la meta indicada)</w:t>
            </w:r>
          </w:p>
        </w:tc>
        <w:tc>
          <w:tcPr>
            <w:tcW w:w="1585" w:type="dxa"/>
            <w:vAlign w:val="center"/>
          </w:tcPr>
          <w:p w14:paraId="1650E407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3848A075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55408005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267C1FA7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  <w:tr w:rsidR="003D5B92" w:rsidRPr="001267A4" w14:paraId="73735848" w14:textId="77777777" w:rsidTr="003D5B92">
        <w:tc>
          <w:tcPr>
            <w:tcW w:w="2070" w:type="dxa"/>
          </w:tcPr>
          <w:p w14:paraId="0E8ED109" w14:textId="77777777" w:rsidR="003D5B92" w:rsidRPr="001267A4" w:rsidRDefault="003D5B92" w:rsidP="003D5B92">
            <w:pPr>
              <w:pStyle w:val="tabletext"/>
              <w:ind w:left="260" w:hanging="274"/>
              <w:rPr>
                <w:rFonts w:hint="eastAsia"/>
              </w:rPr>
            </w:pPr>
            <w:r>
              <w:t xml:space="preserve">10. </w:t>
            </w:r>
            <w:r w:rsidRPr="001267A4">
              <w:t>En general</w:t>
            </w:r>
          </w:p>
        </w:tc>
        <w:tc>
          <w:tcPr>
            <w:tcW w:w="1585" w:type="dxa"/>
            <w:vAlign w:val="center"/>
          </w:tcPr>
          <w:p w14:paraId="17F60C1C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1</w:t>
            </w:r>
          </w:p>
        </w:tc>
        <w:tc>
          <w:tcPr>
            <w:tcW w:w="1565" w:type="dxa"/>
            <w:vAlign w:val="center"/>
          </w:tcPr>
          <w:p w14:paraId="553B3D60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2</w:t>
            </w:r>
          </w:p>
        </w:tc>
        <w:tc>
          <w:tcPr>
            <w:tcW w:w="1800" w:type="dxa"/>
            <w:vAlign w:val="center"/>
          </w:tcPr>
          <w:p w14:paraId="5CAE7659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3</w:t>
            </w:r>
          </w:p>
        </w:tc>
        <w:tc>
          <w:tcPr>
            <w:tcW w:w="1620" w:type="dxa"/>
            <w:vAlign w:val="center"/>
          </w:tcPr>
          <w:p w14:paraId="2BFF1272" w14:textId="77777777" w:rsidR="003D5B92" w:rsidRPr="001267A4" w:rsidRDefault="003D5B92" w:rsidP="003D5B92">
            <w:pPr>
              <w:pStyle w:val="tabletext"/>
              <w:jc w:val="center"/>
              <w:rPr>
                <w:rFonts w:hint="eastAsia"/>
              </w:rPr>
            </w:pPr>
            <w:r w:rsidRPr="001267A4">
              <w:t>4</w:t>
            </w:r>
          </w:p>
        </w:tc>
      </w:tr>
    </w:tbl>
    <w:p w14:paraId="2B0EBD31" w14:textId="77777777" w:rsidR="00426104" w:rsidRPr="001267A4" w:rsidRDefault="00426104" w:rsidP="00426104">
      <w:pPr>
        <w:ind w:right="270"/>
        <w:jc w:val="both"/>
        <w:rPr>
          <w:rFonts w:asciiTheme="minorHAnsi" w:hAnsiTheme="minorHAnsi" w:cs="Arial"/>
          <w:spacing w:val="-2"/>
        </w:rPr>
      </w:pPr>
    </w:p>
    <w:p w14:paraId="6F7CBE2A" w14:textId="77777777" w:rsidR="00426104" w:rsidRPr="001267A4" w:rsidRDefault="00426104" w:rsidP="003D5B92">
      <w:pPr>
        <w:pStyle w:val="numberedlist"/>
        <w:rPr>
          <w:spacing w:val="-2"/>
        </w:rPr>
      </w:pPr>
      <w:r w:rsidRPr="001267A4">
        <w:rPr>
          <w:lang w:val="es-MX"/>
        </w:rPr>
        <w:t>En relación con otros trabajadores en ese mismo cargo, en general, el desempeño del joven egresado del proyecto ha sido</w:t>
      </w:r>
      <w:r w:rsidRPr="001267A4">
        <w:rPr>
          <w:spacing w:val="-2"/>
        </w:rPr>
        <w:t>:</w:t>
      </w:r>
    </w:p>
    <w:p w14:paraId="1F984865" w14:textId="77777777" w:rsidR="00426104" w:rsidRPr="001267A4" w:rsidRDefault="00426104" w:rsidP="003D5B92">
      <w:pPr>
        <w:pStyle w:val="text-indented"/>
      </w:pPr>
      <w:r w:rsidRPr="001267A4">
        <w:t>Mejor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 xml:space="preserve">1 </w:t>
      </w:r>
    </w:p>
    <w:p w14:paraId="301E1D57" w14:textId="77777777" w:rsidR="00426104" w:rsidRPr="001267A4" w:rsidRDefault="00426104" w:rsidP="003D5B92">
      <w:pPr>
        <w:pStyle w:val="text-indented"/>
      </w:pPr>
      <w:r w:rsidRPr="001267A4">
        <w:t>Igual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>2</w:t>
      </w:r>
    </w:p>
    <w:p w14:paraId="0E58537F" w14:textId="77777777" w:rsidR="00426104" w:rsidRPr="00F267F5" w:rsidRDefault="00426104" w:rsidP="00F267F5">
      <w:pPr>
        <w:pStyle w:val="text-indented"/>
        <w:spacing w:line="480" w:lineRule="auto"/>
      </w:pPr>
      <w:r w:rsidRPr="001267A4">
        <w:t>Peor, ¿por qué?</w:t>
      </w:r>
      <w:r w:rsidRPr="001267A4">
        <w:rPr>
          <w:u w:val="single"/>
        </w:rPr>
        <w:tab/>
      </w:r>
      <w:r w:rsidRPr="001267A4">
        <w:t>3</w:t>
      </w:r>
    </w:p>
    <w:p w14:paraId="6D87EE26" w14:textId="77777777" w:rsidR="00426104" w:rsidRPr="001267A4" w:rsidRDefault="00426104" w:rsidP="003D5B92">
      <w:pPr>
        <w:pStyle w:val="numberedlist"/>
        <w:rPr>
          <w:spacing w:val="-2"/>
        </w:rPr>
      </w:pPr>
      <w:r w:rsidRPr="001267A4">
        <w:rPr>
          <w:lang w:val="es-MX"/>
        </w:rPr>
        <w:t>En comparación con otros trabajadores que desempeñan el mismo cargo (los mismos cargos), el potencial para el (los) joven(es) para asumir más responsabilidades es</w:t>
      </w:r>
      <w:r w:rsidRPr="001267A4">
        <w:rPr>
          <w:spacing w:val="-2"/>
        </w:rPr>
        <w:t xml:space="preserve">: </w:t>
      </w:r>
    </w:p>
    <w:p w14:paraId="12C81ECB" w14:textId="77777777" w:rsidR="00426104" w:rsidRPr="001267A4" w:rsidRDefault="00426104" w:rsidP="003D5B92">
      <w:pPr>
        <w:pStyle w:val="text-indented"/>
      </w:pPr>
      <w:r w:rsidRPr="001267A4">
        <w:t>Mejor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 xml:space="preserve">1 </w:t>
      </w:r>
    </w:p>
    <w:p w14:paraId="2252164F" w14:textId="77777777" w:rsidR="00426104" w:rsidRPr="001267A4" w:rsidRDefault="00426104" w:rsidP="003D5B92">
      <w:pPr>
        <w:pStyle w:val="text-indented"/>
      </w:pPr>
      <w:r w:rsidRPr="001267A4">
        <w:t>Igual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>2</w:t>
      </w:r>
    </w:p>
    <w:p w14:paraId="422E8FE5" w14:textId="77777777" w:rsidR="00426104" w:rsidRPr="003D5B92" w:rsidRDefault="00426104" w:rsidP="000464B8">
      <w:pPr>
        <w:pStyle w:val="text-indented"/>
        <w:spacing w:line="480" w:lineRule="auto"/>
      </w:pPr>
      <w:r w:rsidRPr="001267A4">
        <w:t>Menor, ¿por qué?</w:t>
      </w:r>
      <w:r w:rsidRPr="001267A4">
        <w:rPr>
          <w:u w:val="single"/>
        </w:rPr>
        <w:tab/>
      </w:r>
      <w:r w:rsidRPr="001267A4">
        <w:t>3</w:t>
      </w:r>
    </w:p>
    <w:p w14:paraId="0F530AB4" w14:textId="77777777" w:rsidR="00426104" w:rsidRPr="001267A4" w:rsidRDefault="00426104" w:rsidP="00F267F5">
      <w:pPr>
        <w:pStyle w:val="E-head"/>
        <w:spacing w:line="480" w:lineRule="auto"/>
        <w:rPr>
          <w:spacing w:val="-2"/>
        </w:rPr>
      </w:pPr>
      <w:r w:rsidRPr="001267A4">
        <w:rPr>
          <w:spacing w:val="-2"/>
        </w:rPr>
        <w:t xml:space="preserve">Sección sobre </w:t>
      </w:r>
      <w:r w:rsidRPr="001267A4">
        <w:t>percepción del proyecto en general</w:t>
      </w:r>
    </w:p>
    <w:p w14:paraId="7FCE4BF1" w14:textId="77777777" w:rsidR="00426104" w:rsidRPr="001267A4" w:rsidRDefault="00426104" w:rsidP="003D5B92">
      <w:pPr>
        <w:pStyle w:val="numberedlist"/>
        <w:rPr>
          <w:spacing w:val="-2"/>
        </w:rPr>
      </w:pPr>
      <w:r w:rsidRPr="001267A4">
        <w:rPr>
          <w:spacing w:val="-2"/>
        </w:rPr>
        <w:t>¿</w:t>
      </w:r>
      <w:r w:rsidRPr="001267A4">
        <w:rPr>
          <w:lang w:val="es-MX"/>
        </w:rPr>
        <w:t xml:space="preserve">Contrataría en el futuro a otros jóvenes que hayan sido entrenados por </w:t>
      </w:r>
      <w:r>
        <w:rPr>
          <w:lang w:val="es-MX"/>
        </w:rPr>
        <w:t>el programa de empleabilidad juvenil</w:t>
      </w:r>
      <w:r w:rsidRPr="001267A4">
        <w:rPr>
          <w:spacing w:val="-2"/>
        </w:rPr>
        <w:t xml:space="preserve">? </w:t>
      </w:r>
    </w:p>
    <w:p w14:paraId="2844515E" w14:textId="77777777" w:rsidR="00426104" w:rsidRPr="001267A4" w:rsidRDefault="00426104" w:rsidP="003D5B92">
      <w:pPr>
        <w:pStyle w:val="text-indented"/>
      </w:pPr>
      <w:r w:rsidRPr="001267A4">
        <w:t>Sí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="00F267F5">
        <w:t xml:space="preserve">1 </w:t>
      </w:r>
      <w:r w:rsidR="00F267F5" w:rsidRPr="00F267F5">
        <w:rPr>
          <w:i/>
          <w:color w:val="4F81BD" w:themeColor="accent1"/>
        </w:rPr>
        <w:t xml:space="preserve">(Pase a pregunta </w:t>
      </w:r>
      <w:r w:rsidRPr="00F267F5">
        <w:rPr>
          <w:i/>
          <w:color w:val="4F81BD" w:themeColor="accent1"/>
        </w:rPr>
        <w:t>14)</w:t>
      </w:r>
    </w:p>
    <w:p w14:paraId="5FF23D84" w14:textId="77777777" w:rsidR="00426104" w:rsidRPr="001267A4" w:rsidRDefault="00426104" w:rsidP="003D5B92">
      <w:pPr>
        <w:pStyle w:val="text-indented"/>
      </w:pPr>
      <w:r w:rsidRPr="001267A4">
        <w:t>No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>2</w:t>
      </w:r>
    </w:p>
    <w:p w14:paraId="6B2EDDE6" w14:textId="77777777" w:rsidR="00426104" w:rsidRPr="001267A4" w:rsidRDefault="00426104" w:rsidP="00426104">
      <w:pPr>
        <w:ind w:right="270"/>
        <w:jc w:val="both"/>
        <w:rPr>
          <w:rFonts w:asciiTheme="minorHAnsi" w:hAnsiTheme="minorHAnsi" w:cs="Arial"/>
          <w:spacing w:val="-2"/>
        </w:rPr>
      </w:pPr>
    </w:p>
    <w:p w14:paraId="00039E72" w14:textId="77777777" w:rsidR="00426104" w:rsidRPr="001267A4" w:rsidRDefault="00426104" w:rsidP="003D5B92">
      <w:pPr>
        <w:pStyle w:val="numberedlist"/>
        <w:rPr>
          <w:spacing w:val="-2"/>
        </w:rPr>
      </w:pPr>
      <w:r w:rsidRPr="001267A4">
        <w:rPr>
          <w:spacing w:val="-2"/>
        </w:rPr>
        <w:t>¿</w:t>
      </w:r>
      <w:r w:rsidRPr="001267A4">
        <w:rPr>
          <w:lang w:val="es-MX"/>
        </w:rPr>
        <w:t xml:space="preserve">Por qué no los contrataría? </w:t>
      </w:r>
      <w:r w:rsidRPr="00F267F5">
        <w:rPr>
          <w:i/>
          <w:color w:val="4F81BD" w:themeColor="accent1"/>
          <w:lang w:val="es-MX"/>
        </w:rPr>
        <w:t>(Indicar la razón principal, una sola respuesta)</w:t>
      </w:r>
      <w:r w:rsidRPr="001267A4">
        <w:rPr>
          <w:spacing w:val="-2"/>
        </w:rPr>
        <w:t xml:space="preserve"> </w:t>
      </w:r>
    </w:p>
    <w:p w14:paraId="25E21F75" w14:textId="77777777" w:rsidR="00426104" w:rsidRPr="001267A4" w:rsidRDefault="00426104" w:rsidP="003D5B92">
      <w:pPr>
        <w:pStyle w:val="text-indented"/>
      </w:pPr>
      <w:r w:rsidRPr="001267A4">
        <w:t>No son responsables</w:t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Pr="001267A4">
        <w:t>1</w:t>
      </w:r>
    </w:p>
    <w:p w14:paraId="6EDD8D24" w14:textId="77777777" w:rsidR="00426104" w:rsidRPr="001267A4" w:rsidRDefault="00426104" w:rsidP="00F267F5">
      <w:pPr>
        <w:pStyle w:val="text-indented"/>
        <w:rPr>
          <w:lang w:val="es-AR"/>
        </w:rPr>
      </w:pPr>
      <w:r w:rsidRPr="001267A4">
        <w:t>No ayudan a preservar el buen clima laboral de la organización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Pr="001267A4">
        <w:t>2</w:t>
      </w:r>
    </w:p>
    <w:p w14:paraId="447C8A3D" w14:textId="77777777" w:rsidR="00426104" w:rsidRPr="001267A4" w:rsidRDefault="00426104" w:rsidP="003D5B92">
      <w:pPr>
        <w:pStyle w:val="text-indented"/>
      </w:pPr>
      <w:r w:rsidRPr="001267A4">
        <w:t>No se dejan aconsejar, ni tienen en cuenta las instrucciones entregadas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>3</w:t>
      </w:r>
    </w:p>
    <w:p w14:paraId="78D01475" w14:textId="77777777" w:rsidR="00426104" w:rsidRPr="001267A4" w:rsidRDefault="00426104" w:rsidP="003D5B92">
      <w:pPr>
        <w:pStyle w:val="text-indented"/>
        <w:rPr>
          <w:sz w:val="20"/>
          <w:lang w:val="es-AR"/>
        </w:rPr>
      </w:pPr>
      <w:r w:rsidRPr="001267A4">
        <w:rPr>
          <w:sz w:val="20"/>
        </w:rPr>
        <w:t>No hacen bien su trabajo</w:t>
      </w:r>
      <w:r w:rsidRPr="001267A4">
        <w:rPr>
          <w:sz w:val="20"/>
          <w:u w:val="single"/>
        </w:rPr>
        <w:tab/>
      </w:r>
      <w:r w:rsidR="003D5B92">
        <w:rPr>
          <w:sz w:val="20"/>
          <w:u w:val="single"/>
        </w:rPr>
        <w:tab/>
      </w:r>
      <w:r w:rsidR="003D5B92">
        <w:rPr>
          <w:sz w:val="20"/>
          <w:u w:val="single"/>
        </w:rPr>
        <w:tab/>
      </w:r>
      <w:r w:rsidR="003D5B92">
        <w:rPr>
          <w:sz w:val="20"/>
          <w:u w:val="single"/>
        </w:rPr>
        <w:tab/>
      </w:r>
      <w:r w:rsidR="003D5B92">
        <w:rPr>
          <w:sz w:val="20"/>
          <w:u w:val="single"/>
        </w:rPr>
        <w:tab/>
      </w:r>
      <w:r w:rsidR="003D5B92">
        <w:rPr>
          <w:sz w:val="20"/>
          <w:u w:val="single"/>
        </w:rPr>
        <w:tab/>
      </w:r>
      <w:r w:rsidR="003D5B92">
        <w:rPr>
          <w:sz w:val="20"/>
          <w:u w:val="single"/>
        </w:rPr>
        <w:tab/>
      </w:r>
      <w:r w:rsidRPr="001267A4">
        <w:rPr>
          <w:sz w:val="20"/>
        </w:rPr>
        <w:t>4</w:t>
      </w:r>
    </w:p>
    <w:p w14:paraId="61ADC596" w14:textId="77777777" w:rsidR="00426104" w:rsidRDefault="00426104" w:rsidP="00F267F5">
      <w:pPr>
        <w:pStyle w:val="text-indented"/>
        <w:spacing w:line="480" w:lineRule="auto"/>
      </w:pPr>
      <w:r w:rsidRPr="001267A4">
        <w:t>Tenemos que invertir demasiado tiempo para entrenar y/o supervisarlos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>5</w:t>
      </w:r>
    </w:p>
    <w:p w14:paraId="6281F9B6" w14:textId="77777777" w:rsidR="00F267F5" w:rsidRPr="00F267F5" w:rsidRDefault="00F267F5" w:rsidP="00F267F5">
      <w:pPr>
        <w:pStyle w:val="text-indented"/>
        <w:spacing w:line="480" w:lineRule="auto"/>
      </w:pPr>
      <w:r w:rsidRPr="00492909">
        <w:rPr>
          <w:lang w:val="en-US"/>
        </w:rPr>
        <w:drawing>
          <wp:anchor distT="0" distB="0" distL="114300" distR="114300" simplePos="0" relativeHeight="251666432" behindDoc="1" locked="1" layoutInCell="1" allowOverlap="1" wp14:anchorId="6A315712" wp14:editId="01E63F96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559C60" w14:textId="77777777" w:rsidR="00426104" w:rsidRPr="001267A4" w:rsidRDefault="00F267F5" w:rsidP="003D5B92">
      <w:pPr>
        <w:pStyle w:val="numberedlist"/>
        <w:rPr>
          <w:spacing w:val="-2"/>
        </w:rPr>
      </w:pPr>
      <w:r w:rsidRPr="00492909">
        <w:rPr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7921FC22" wp14:editId="27D2AFB9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6104" w:rsidRPr="001267A4">
        <w:rPr>
          <w:spacing w:val="-2"/>
        </w:rPr>
        <w:t>¿</w:t>
      </w:r>
      <w:r w:rsidR="00426104" w:rsidRPr="001267A4">
        <w:rPr>
          <w:lang w:val="es-MX"/>
        </w:rPr>
        <w:t>Tiene alguna recomendación para mejorar la formación de los jóvenes para el trabajo que ofrece este proyecto</w:t>
      </w:r>
      <w:r w:rsidR="00426104" w:rsidRPr="001267A4">
        <w:rPr>
          <w:spacing w:val="-2"/>
        </w:rPr>
        <w:t xml:space="preserve">? </w:t>
      </w:r>
    </w:p>
    <w:p w14:paraId="025CDFE0" w14:textId="77777777" w:rsidR="00426104" w:rsidRPr="001267A4" w:rsidRDefault="00426104" w:rsidP="003D5B92">
      <w:pPr>
        <w:pStyle w:val="text-indented"/>
      </w:pPr>
      <w:r w:rsidRPr="001267A4">
        <w:t>Sí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 xml:space="preserve">1 </w:t>
      </w:r>
      <w:r w:rsidRPr="00F267F5">
        <w:rPr>
          <w:i/>
          <w:color w:val="4F81BD" w:themeColor="accent1"/>
        </w:rPr>
        <w:t>(</w:t>
      </w:r>
      <w:r w:rsidR="003D5B92" w:rsidRPr="00F267F5">
        <w:rPr>
          <w:i/>
          <w:color w:val="4F81BD" w:themeColor="accent1"/>
        </w:rPr>
        <w:t>Pase a pregunta 15</w:t>
      </w:r>
      <w:r w:rsidRPr="00F267F5">
        <w:rPr>
          <w:i/>
          <w:color w:val="4F81BD" w:themeColor="accent1"/>
        </w:rPr>
        <w:t>)</w:t>
      </w:r>
    </w:p>
    <w:p w14:paraId="4005556A" w14:textId="77777777" w:rsidR="00426104" w:rsidRPr="00F267F5" w:rsidRDefault="00426104" w:rsidP="00F267F5">
      <w:pPr>
        <w:pStyle w:val="text-indented"/>
        <w:spacing w:line="480" w:lineRule="auto"/>
      </w:pPr>
      <w:r w:rsidRPr="001267A4">
        <w:t>No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 xml:space="preserve">2 </w:t>
      </w:r>
      <w:r w:rsidRPr="00F267F5">
        <w:rPr>
          <w:i/>
          <w:color w:val="4F81BD" w:themeColor="accent1"/>
        </w:rPr>
        <w:t>(Fin)</w:t>
      </w:r>
    </w:p>
    <w:p w14:paraId="27AA9077" w14:textId="77777777" w:rsidR="00426104" w:rsidRPr="00F267F5" w:rsidRDefault="00426104" w:rsidP="003D5B92">
      <w:pPr>
        <w:pStyle w:val="numberedlist"/>
        <w:rPr>
          <w:b/>
          <w:spacing w:val="-2"/>
        </w:rPr>
      </w:pPr>
      <w:r w:rsidRPr="001267A4">
        <w:rPr>
          <w:spacing w:val="-2"/>
        </w:rPr>
        <w:t>¿</w:t>
      </w:r>
      <w:r w:rsidRPr="001267A4">
        <w:rPr>
          <w:lang w:val="es-MX"/>
        </w:rPr>
        <w:t xml:space="preserve">Qué le recomendaría hacer? </w:t>
      </w:r>
      <w:r w:rsidRPr="00F267F5">
        <w:rPr>
          <w:b/>
          <w:i/>
          <w:color w:val="4F81BD" w:themeColor="accent1"/>
          <w:lang w:val="es-MX"/>
        </w:rPr>
        <w:t>(OJO: No leer. En base a las respuestas, favor codificar la recomendación usando las opc</w:t>
      </w:r>
      <w:r w:rsidR="003D5B92" w:rsidRPr="00F267F5">
        <w:rPr>
          <w:b/>
          <w:i/>
          <w:color w:val="4F81BD" w:themeColor="accent1"/>
          <w:lang w:val="es-MX"/>
        </w:rPr>
        <w:t xml:space="preserve">iones 1-6 (hasta 2 respuestas). </w:t>
      </w:r>
      <w:r w:rsidRPr="00F267F5">
        <w:rPr>
          <w:b/>
          <w:i/>
          <w:color w:val="4F81BD" w:themeColor="accent1"/>
          <w:lang w:val="es-MX"/>
        </w:rPr>
        <w:t>En el espacio que sigue se debe redactar las ideas principales)</w:t>
      </w:r>
    </w:p>
    <w:p w14:paraId="5574DE40" w14:textId="77777777" w:rsidR="00426104" w:rsidRPr="001267A4" w:rsidRDefault="00426104" w:rsidP="00F267F5">
      <w:pPr>
        <w:pStyle w:val="text-indented"/>
      </w:pPr>
      <w:r w:rsidRPr="001267A4">
        <w:t>Darles más formación técnica</w:t>
      </w:r>
      <w:r w:rsidRPr="001267A4">
        <w:rPr>
          <w:u w:val="single"/>
        </w:rPr>
        <w:tab/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Pr="001267A4">
        <w:t>1</w:t>
      </w:r>
    </w:p>
    <w:p w14:paraId="7F7F1FDA" w14:textId="77777777" w:rsidR="00426104" w:rsidRPr="001267A4" w:rsidRDefault="00426104" w:rsidP="00F267F5">
      <w:pPr>
        <w:pStyle w:val="text-indented"/>
      </w:pPr>
      <w:r w:rsidRPr="001267A4">
        <w:t xml:space="preserve">Darles más formación humana (como trabajar en </w:t>
      </w:r>
      <w:r w:rsidRPr="00F267F5">
        <w:t>equipo</w:t>
      </w:r>
      <w:r w:rsidRPr="001267A4">
        <w:t xml:space="preserve">, comunicaciones, </w:t>
      </w:r>
    </w:p>
    <w:p w14:paraId="4AF5EFE5" w14:textId="77777777" w:rsidR="00426104" w:rsidRPr="001267A4" w:rsidRDefault="00426104" w:rsidP="00F267F5">
      <w:pPr>
        <w:pStyle w:val="text-indented"/>
        <w:rPr>
          <w:lang w:val="es-AR"/>
        </w:rPr>
      </w:pPr>
      <w:r w:rsidRPr="001267A4">
        <w:t>organización del tiempo, etc.)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Pr="001267A4">
        <w:t>2</w:t>
      </w:r>
    </w:p>
    <w:p w14:paraId="58010E37" w14:textId="77777777" w:rsidR="00426104" w:rsidRPr="001267A4" w:rsidRDefault="00426104" w:rsidP="00F267F5">
      <w:pPr>
        <w:pStyle w:val="text-indented"/>
      </w:pPr>
      <w:r w:rsidRPr="001267A4">
        <w:t>Darles más formación básica (escritura, lectura, matemáticas)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Pr="001267A4">
        <w:t>3</w:t>
      </w:r>
    </w:p>
    <w:p w14:paraId="3B8B2EA5" w14:textId="77777777" w:rsidR="00426104" w:rsidRPr="001267A4" w:rsidRDefault="00426104" w:rsidP="00F267F5">
      <w:pPr>
        <w:pStyle w:val="text-indented"/>
        <w:rPr>
          <w:sz w:val="20"/>
          <w:lang w:val="es-AR"/>
        </w:rPr>
      </w:pPr>
      <w:r w:rsidRPr="00F267F5">
        <w:t>Involucrar más a la empresa/institución en el proyecto en la formación</w:t>
      </w:r>
      <w:r w:rsidR="00F267F5">
        <w:rPr>
          <w:u w:val="single"/>
        </w:rPr>
        <w:tab/>
      </w:r>
      <w:r w:rsidR="00F267F5">
        <w:rPr>
          <w:u w:val="single"/>
        </w:rPr>
        <w:tab/>
      </w:r>
      <w:r w:rsidRPr="001267A4">
        <w:rPr>
          <w:sz w:val="20"/>
        </w:rPr>
        <w:t>4</w:t>
      </w:r>
    </w:p>
    <w:p w14:paraId="65894189" w14:textId="77777777" w:rsidR="00426104" w:rsidRPr="001267A4" w:rsidRDefault="00426104" w:rsidP="00F267F5">
      <w:pPr>
        <w:pStyle w:val="text-indented"/>
      </w:pPr>
      <w:r w:rsidRPr="001267A4">
        <w:t>Enfocar la formación más en las necesidades del mercado laboral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="003D5B92">
        <w:rPr>
          <w:u w:val="single"/>
        </w:rPr>
        <w:tab/>
      </w:r>
      <w:r w:rsidRPr="001267A4">
        <w:t>5</w:t>
      </w:r>
    </w:p>
    <w:p w14:paraId="5DA41D8D" w14:textId="77777777" w:rsidR="00426104" w:rsidRPr="001267A4" w:rsidRDefault="00426104" w:rsidP="00F267F5">
      <w:pPr>
        <w:pStyle w:val="text-indented"/>
      </w:pPr>
      <w:r w:rsidRPr="001267A4">
        <w:t>Enfocar la formación en jóvenes de más alto nivel educativo o de otro perfil</w:t>
      </w:r>
      <w:r w:rsidRPr="001267A4">
        <w:rPr>
          <w:u w:val="single"/>
        </w:rPr>
        <w:tab/>
      </w:r>
      <w:r w:rsidR="003D5B92">
        <w:rPr>
          <w:u w:val="single"/>
        </w:rPr>
        <w:tab/>
      </w:r>
      <w:r w:rsidRPr="001267A4">
        <w:t>6</w:t>
      </w:r>
    </w:p>
    <w:p w14:paraId="7C0EA2EE" w14:textId="77777777" w:rsidR="00426104" w:rsidRPr="001267A4" w:rsidRDefault="00426104" w:rsidP="00426104">
      <w:pPr>
        <w:ind w:right="270"/>
        <w:jc w:val="both"/>
        <w:rPr>
          <w:rFonts w:asciiTheme="minorHAnsi" w:eastAsia="Arial Unicode MS" w:hAnsiTheme="minorHAnsi" w:cs="Arial" w:hint="eastAsia"/>
          <w:i/>
          <w:u w:val="single"/>
          <w:lang w:val="es-MX"/>
        </w:rPr>
      </w:pPr>
    </w:p>
    <w:p w14:paraId="588D7633" w14:textId="77777777" w:rsidR="00426104" w:rsidRPr="003D5B92" w:rsidRDefault="00426104" w:rsidP="003D5B92">
      <w:pPr>
        <w:pStyle w:val="instructions"/>
        <w:rPr>
          <w:rFonts w:hint="eastAsia"/>
          <w:b/>
          <w:lang w:val="es-MX"/>
        </w:rPr>
      </w:pPr>
      <w:r w:rsidRPr="003D5B92">
        <w:rPr>
          <w:b/>
          <w:lang w:val="es-MX"/>
        </w:rPr>
        <w:t>Redactar el resumen aquí:</w:t>
      </w:r>
    </w:p>
    <w:p w14:paraId="45FC788A" w14:textId="77777777" w:rsidR="00426104" w:rsidRPr="001267A4" w:rsidRDefault="00426104" w:rsidP="00426104">
      <w:pPr>
        <w:ind w:right="270"/>
        <w:jc w:val="both"/>
        <w:rPr>
          <w:rFonts w:asciiTheme="minorHAnsi" w:hAnsiTheme="minorHAnsi" w:cs="Arial"/>
          <w:spacing w:val="-2"/>
        </w:rPr>
      </w:pPr>
    </w:p>
    <w:p w14:paraId="01A92333" w14:textId="77777777" w:rsidR="00426104" w:rsidRPr="001267A4" w:rsidRDefault="00426104" w:rsidP="00426104">
      <w:pPr>
        <w:ind w:right="270"/>
        <w:jc w:val="both"/>
        <w:rPr>
          <w:rFonts w:asciiTheme="minorHAnsi" w:hAnsiTheme="minorHAnsi" w:cs="Arial"/>
          <w:spacing w:val="-2"/>
        </w:rPr>
      </w:pPr>
    </w:p>
    <w:p w14:paraId="50B7FF91" w14:textId="77777777" w:rsidR="00426104" w:rsidRPr="001267A4" w:rsidRDefault="00426104" w:rsidP="00426104">
      <w:pPr>
        <w:ind w:right="270"/>
        <w:jc w:val="both"/>
        <w:rPr>
          <w:rFonts w:asciiTheme="minorHAnsi" w:hAnsiTheme="minorHAnsi" w:cs="Arial"/>
          <w:spacing w:val="-2"/>
        </w:rPr>
      </w:pPr>
    </w:p>
    <w:p w14:paraId="3DD445AE" w14:textId="77777777" w:rsidR="00426104" w:rsidRPr="001267A4" w:rsidRDefault="00426104" w:rsidP="00426104">
      <w:pPr>
        <w:ind w:right="270"/>
        <w:jc w:val="both"/>
        <w:rPr>
          <w:rFonts w:asciiTheme="minorHAnsi" w:hAnsiTheme="minorHAnsi" w:cs="Arial"/>
          <w:spacing w:val="-2"/>
        </w:rPr>
      </w:pPr>
    </w:p>
    <w:p w14:paraId="1381E7A6" w14:textId="77777777" w:rsidR="00426104" w:rsidRPr="001267A4" w:rsidRDefault="00426104" w:rsidP="00426104">
      <w:pPr>
        <w:ind w:right="270"/>
        <w:jc w:val="both"/>
        <w:rPr>
          <w:rFonts w:asciiTheme="minorHAnsi" w:hAnsiTheme="minorHAnsi" w:cs="Arial"/>
          <w:spacing w:val="-2"/>
        </w:rPr>
      </w:pPr>
    </w:p>
    <w:p w14:paraId="79A0910F" w14:textId="77777777" w:rsidR="00426104" w:rsidRPr="001267A4" w:rsidRDefault="00426104" w:rsidP="00426104">
      <w:pPr>
        <w:ind w:right="270"/>
        <w:jc w:val="both"/>
        <w:rPr>
          <w:rFonts w:asciiTheme="minorHAnsi" w:hAnsiTheme="minorHAnsi" w:cs="Arial"/>
          <w:spacing w:val="-2"/>
        </w:rPr>
      </w:pPr>
    </w:p>
    <w:p w14:paraId="1FE9F0C6" w14:textId="77777777" w:rsidR="00426104" w:rsidRDefault="00426104" w:rsidP="00426104">
      <w:pPr>
        <w:jc w:val="both"/>
        <w:rPr>
          <w:rFonts w:asciiTheme="minorHAnsi" w:hAnsiTheme="minorHAnsi" w:cs="Arial"/>
          <w:spacing w:val="-2"/>
        </w:rPr>
      </w:pPr>
    </w:p>
    <w:p w14:paraId="6CC6AD60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1CF626BA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2A3861F2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5012597B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6AFF91FB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69904344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5E7175EC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41C5BFFE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5A634445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2D3EF278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62E8B28B" w14:textId="77777777" w:rsidR="003D5B92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14166D3E" w14:textId="77777777" w:rsidR="00F267F5" w:rsidRDefault="00F267F5" w:rsidP="00426104">
      <w:pPr>
        <w:jc w:val="both"/>
        <w:rPr>
          <w:rFonts w:asciiTheme="minorHAnsi" w:hAnsiTheme="minorHAnsi" w:cs="Arial"/>
          <w:spacing w:val="-2"/>
        </w:rPr>
      </w:pPr>
    </w:p>
    <w:p w14:paraId="3B69A8D5" w14:textId="77777777" w:rsidR="00F267F5" w:rsidRDefault="00F267F5" w:rsidP="00426104">
      <w:pPr>
        <w:jc w:val="both"/>
        <w:rPr>
          <w:rFonts w:asciiTheme="minorHAnsi" w:hAnsiTheme="minorHAnsi" w:cs="Arial"/>
          <w:spacing w:val="-2"/>
        </w:rPr>
      </w:pPr>
    </w:p>
    <w:p w14:paraId="5F7ECDE4" w14:textId="77777777" w:rsidR="00F267F5" w:rsidRPr="001267A4" w:rsidRDefault="00F267F5" w:rsidP="00426104">
      <w:pPr>
        <w:jc w:val="both"/>
        <w:rPr>
          <w:rFonts w:asciiTheme="minorHAnsi" w:hAnsiTheme="minorHAnsi" w:cs="Arial"/>
          <w:spacing w:val="-2"/>
        </w:rPr>
      </w:pPr>
    </w:p>
    <w:p w14:paraId="1EAD8DDB" w14:textId="77777777" w:rsidR="00426104" w:rsidRDefault="00426104" w:rsidP="00426104">
      <w:pPr>
        <w:jc w:val="both"/>
        <w:rPr>
          <w:rFonts w:asciiTheme="minorHAnsi" w:hAnsiTheme="minorHAnsi" w:cs="Arial"/>
          <w:spacing w:val="-2"/>
        </w:rPr>
      </w:pPr>
    </w:p>
    <w:p w14:paraId="0327BEDD" w14:textId="77777777" w:rsidR="003D5B92" w:rsidRPr="001267A4" w:rsidRDefault="003D5B92" w:rsidP="00426104">
      <w:pPr>
        <w:jc w:val="both"/>
        <w:rPr>
          <w:rFonts w:asciiTheme="minorHAnsi" w:hAnsiTheme="minorHAnsi" w:cs="Arial"/>
          <w:spacing w:val="-2"/>
        </w:rPr>
      </w:pPr>
    </w:p>
    <w:p w14:paraId="26D1CF85" w14:textId="77777777" w:rsidR="00964F4A" w:rsidRPr="00492909" w:rsidRDefault="00426104" w:rsidP="00F267F5">
      <w:pPr>
        <w:pStyle w:val="instructions"/>
        <w:jc w:val="center"/>
      </w:pPr>
      <w:r w:rsidRPr="00F267F5">
        <w:rPr>
          <w:b/>
          <w:lang w:val="es-AR"/>
        </w:rPr>
        <w:t>Agradecer al Empresario/Funcionario por su tiempo y respuestas</w:t>
      </w:r>
      <w:r w:rsidR="00964F4A" w:rsidRPr="0049290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8AC1111" wp14:editId="5C17903E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64F4A" w:rsidRPr="00492909" w:rsidSect="00F267F5">
      <w:pgSz w:w="12240" w:h="15840"/>
      <w:pgMar w:top="990" w:right="1080" w:bottom="540" w:left="1710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65451" w14:textId="77777777" w:rsidR="003D5B92" w:rsidRDefault="003D5B92" w:rsidP="00706B23">
      <w:r>
        <w:separator/>
      </w:r>
    </w:p>
  </w:endnote>
  <w:endnote w:type="continuationSeparator" w:id="0">
    <w:p w14:paraId="57864E5C" w14:textId="77777777" w:rsidR="003D5B92" w:rsidRDefault="003D5B92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OT-Bold">
    <w:panose1 w:val="02000503030000020004"/>
    <w:charset w:val="4D"/>
    <w:family w:val="auto"/>
    <w:notTrueType/>
    <w:pitch w:val="default"/>
    <w:sig w:usb0="00000003" w:usb1="00000000" w:usb2="00000000" w:usb3="00000000" w:csb0="00000001" w:csb1="00000000"/>
  </w:font>
  <w:font w:name="DINOT-Regular">
    <w:panose1 w:val="02000503030000020004"/>
    <w:charset w:val="00"/>
    <w:family w:val="auto"/>
    <w:pitch w:val="variable"/>
    <w:sig w:usb0="800000AF" w:usb1="4000206A" w:usb2="00000000" w:usb3="00000000" w:csb0="00000001" w:csb1="00000000"/>
  </w:font>
  <w:font w:name="DINOT-RegularItalic">
    <w:panose1 w:val="02000506040000020004"/>
    <w:charset w:val="4D"/>
    <w:family w:val="auto"/>
    <w:notTrueType/>
    <w:pitch w:val="default"/>
    <w:sig w:usb0="00000003" w:usb1="00000000" w:usb2="00000000" w:usb3="00000000" w:csb0="00000001" w:csb1="00000000"/>
  </w:font>
  <w:font w:name="Bookman Old Style">
    <w:altName w:val="System Font Heavy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576EA" w14:textId="77777777" w:rsidR="003D5B92" w:rsidRDefault="003D5B92" w:rsidP="00706B23">
      <w:r>
        <w:separator/>
      </w:r>
    </w:p>
  </w:footnote>
  <w:footnote w:type="continuationSeparator" w:id="0">
    <w:p w14:paraId="6FC2A32C" w14:textId="77777777" w:rsidR="003D5B92" w:rsidRDefault="003D5B92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30F4F"/>
    <w:multiLevelType w:val="hybridMultilevel"/>
    <w:tmpl w:val="E43218D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F1E73"/>
    <w:multiLevelType w:val="hybridMultilevel"/>
    <w:tmpl w:val="AE64B2A4"/>
    <w:lvl w:ilvl="0" w:tplc="E610A19A">
      <w:start w:val="1"/>
      <w:numFmt w:val="bullet"/>
      <w:pStyle w:val="bulletedlistnested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">
    <w:nsid w:val="22321210"/>
    <w:multiLevelType w:val="hybridMultilevel"/>
    <w:tmpl w:val="6220E7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972DF1"/>
    <w:multiLevelType w:val="hybridMultilevel"/>
    <w:tmpl w:val="6108C3AA"/>
    <w:lvl w:ilvl="0" w:tplc="EF0A19CE">
      <w:start w:val="1"/>
      <w:numFmt w:val="upperRoman"/>
      <w:pStyle w:val="E-head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E10089"/>
    <w:multiLevelType w:val="multilevel"/>
    <w:tmpl w:val="1338BDD2"/>
    <w:lvl w:ilvl="0">
      <w:start w:val="1"/>
      <w:numFmt w:val="lowerLetter"/>
      <w:pStyle w:val="a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614F5E16"/>
    <w:multiLevelType w:val="hybridMultilevel"/>
    <w:tmpl w:val="72605586"/>
    <w:lvl w:ilvl="0" w:tplc="749C0F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6297615"/>
    <w:multiLevelType w:val="hybridMultilevel"/>
    <w:tmpl w:val="DB70F1E8"/>
    <w:lvl w:ilvl="0" w:tplc="0F56C9AC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F862B17"/>
    <w:multiLevelType w:val="hybridMultilevel"/>
    <w:tmpl w:val="65723048"/>
    <w:lvl w:ilvl="0" w:tplc="9C98164A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7B960035"/>
    <w:multiLevelType w:val="hybridMultilevel"/>
    <w:tmpl w:val="6220E7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8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6104"/>
    <w:rsid w:val="00035386"/>
    <w:rsid w:val="000464B8"/>
    <w:rsid w:val="000911F1"/>
    <w:rsid w:val="000B1A18"/>
    <w:rsid w:val="000B2B2E"/>
    <w:rsid w:val="00152662"/>
    <w:rsid w:val="00162B82"/>
    <w:rsid w:val="001B0EB7"/>
    <w:rsid w:val="00204BFC"/>
    <w:rsid w:val="00236738"/>
    <w:rsid w:val="00254EA6"/>
    <w:rsid w:val="002A3D65"/>
    <w:rsid w:val="003D5B92"/>
    <w:rsid w:val="004006EB"/>
    <w:rsid w:val="00401107"/>
    <w:rsid w:val="00423F76"/>
    <w:rsid w:val="00426104"/>
    <w:rsid w:val="00443752"/>
    <w:rsid w:val="00463662"/>
    <w:rsid w:val="004777CE"/>
    <w:rsid w:val="00492909"/>
    <w:rsid w:val="0058466B"/>
    <w:rsid w:val="005C278B"/>
    <w:rsid w:val="005F2BD2"/>
    <w:rsid w:val="005F350B"/>
    <w:rsid w:val="0060484F"/>
    <w:rsid w:val="00615CC0"/>
    <w:rsid w:val="00626A81"/>
    <w:rsid w:val="00652798"/>
    <w:rsid w:val="006750B0"/>
    <w:rsid w:val="00680212"/>
    <w:rsid w:val="007046A6"/>
    <w:rsid w:val="00706B23"/>
    <w:rsid w:val="007B1993"/>
    <w:rsid w:val="00806B5A"/>
    <w:rsid w:val="00876613"/>
    <w:rsid w:val="0090231F"/>
    <w:rsid w:val="00964F4A"/>
    <w:rsid w:val="009712D3"/>
    <w:rsid w:val="009E6C28"/>
    <w:rsid w:val="009F0346"/>
    <w:rsid w:val="009F3824"/>
    <w:rsid w:val="00A037F9"/>
    <w:rsid w:val="00A17117"/>
    <w:rsid w:val="00A24F5C"/>
    <w:rsid w:val="00A90BDD"/>
    <w:rsid w:val="00A94B70"/>
    <w:rsid w:val="00AC4362"/>
    <w:rsid w:val="00B31628"/>
    <w:rsid w:val="00B42569"/>
    <w:rsid w:val="00BE3A34"/>
    <w:rsid w:val="00C34DCC"/>
    <w:rsid w:val="00C52FEA"/>
    <w:rsid w:val="00C71607"/>
    <w:rsid w:val="00CE2E0B"/>
    <w:rsid w:val="00CE6497"/>
    <w:rsid w:val="00D127BC"/>
    <w:rsid w:val="00D33805"/>
    <w:rsid w:val="00D51DCB"/>
    <w:rsid w:val="00D62C9A"/>
    <w:rsid w:val="00DA1656"/>
    <w:rsid w:val="00E2166C"/>
    <w:rsid w:val="00E94F31"/>
    <w:rsid w:val="00EC09CB"/>
    <w:rsid w:val="00F267F5"/>
    <w:rsid w:val="00F457BC"/>
    <w:rsid w:val="00F658CA"/>
    <w:rsid w:val="00F8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879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F457BC"/>
    <w:pPr>
      <w:numPr>
        <w:numId w:val="1"/>
      </w:numPr>
    </w:pPr>
    <w:rPr>
      <w:rFonts w:ascii="Arial Narrow" w:hAnsi="Arial Narrow"/>
      <w:color w:val="auto"/>
      <w:sz w:val="22"/>
    </w:rPr>
  </w:style>
  <w:style w:type="paragraph" w:customStyle="1" w:styleId="numberedlist">
    <w:name w:val="numbered list"/>
    <w:basedOn w:val="Normal"/>
    <w:autoRedefine/>
    <w:qFormat/>
    <w:rsid w:val="00F457BC"/>
    <w:pPr>
      <w:numPr>
        <w:numId w:val="2"/>
      </w:numPr>
      <w:spacing w:before="120" w:after="180"/>
      <w:ind w:left="1080"/>
    </w:pPr>
    <w:rPr>
      <w:rFonts w:ascii="Arial Narrow" w:hAnsi="Arial Narrow"/>
      <w:color w:val="auto"/>
      <w:sz w:val="22"/>
    </w:rPr>
  </w:style>
  <w:style w:type="paragraph" w:customStyle="1" w:styleId="text">
    <w:name w:val="text"/>
    <w:basedOn w:val="Normal"/>
    <w:autoRedefine/>
    <w:qFormat/>
    <w:rsid w:val="00F457BC"/>
    <w:rPr>
      <w:rFonts w:ascii="Arial Narrow" w:hAnsi="Arial Narrow"/>
      <w:sz w:val="22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B1A18"/>
    <w:pPr>
      <w:spacing w:after="0" w:line="240" w:lineRule="auto"/>
    </w:pPr>
    <w:rPr>
      <w:rFonts w:ascii="Arial" w:eastAsia="Arial" w:hAnsi="Arial" w:cs="Arial"/>
      <w:sz w:val="24"/>
    </w:rPr>
  </w:style>
  <w:style w:type="paragraph" w:customStyle="1" w:styleId="bulletedlistnested">
    <w:name w:val="bulleted list nested"/>
    <w:basedOn w:val="bulletedlist"/>
    <w:qFormat/>
    <w:rsid w:val="00F457BC"/>
    <w:pPr>
      <w:numPr>
        <w:numId w:val="3"/>
      </w:numPr>
      <w:tabs>
        <w:tab w:val="clear" w:pos="1296"/>
        <w:tab w:val="num" w:pos="1440"/>
      </w:tabs>
      <w:ind w:left="1350" w:hanging="270"/>
    </w:pPr>
  </w:style>
  <w:style w:type="paragraph" w:customStyle="1" w:styleId="a">
    <w:name w:val="a"/>
    <w:aliases w:val="b,c list"/>
    <w:basedOn w:val="bulletedlist"/>
    <w:qFormat/>
    <w:rsid w:val="00035386"/>
    <w:pPr>
      <w:numPr>
        <w:numId w:val="4"/>
      </w:numPr>
      <w:tabs>
        <w:tab w:val="clear" w:pos="1296"/>
        <w:tab w:val="num" w:pos="1350"/>
      </w:tabs>
      <w:ind w:left="1350" w:hanging="270"/>
    </w:pPr>
  </w:style>
  <w:style w:type="paragraph" w:customStyle="1" w:styleId="C-headtopofpg">
    <w:name w:val="C-head top of pg"/>
    <w:basedOn w:val="C-head"/>
    <w:autoRedefine/>
    <w:qFormat/>
    <w:rsid w:val="000911F1"/>
    <w:pPr>
      <w:spacing w:before="0"/>
    </w:pPr>
  </w:style>
  <w:style w:type="paragraph" w:customStyle="1" w:styleId="instructions">
    <w:name w:val="instructions"/>
    <w:basedOn w:val="text"/>
    <w:qFormat/>
    <w:rsid w:val="00D33805"/>
    <w:pPr>
      <w:spacing w:before="120" w:after="180"/>
    </w:pPr>
    <w:rPr>
      <w:i/>
      <w:color w:val="4F81BD" w:themeColor="accent1"/>
    </w:rPr>
  </w:style>
  <w:style w:type="paragraph" w:customStyle="1" w:styleId="italicized">
    <w:name w:val="italicized"/>
    <w:basedOn w:val="text"/>
    <w:qFormat/>
    <w:rsid w:val="00F457BC"/>
    <w:rPr>
      <w:i/>
    </w:rPr>
  </w:style>
  <w:style w:type="paragraph" w:customStyle="1" w:styleId="instructions-bullets">
    <w:name w:val="instructions - bullets"/>
    <w:basedOn w:val="bulletedlist"/>
    <w:qFormat/>
    <w:rsid w:val="00F457BC"/>
    <w:rPr>
      <w:i/>
      <w:color w:val="4F81BD" w:themeColor="accent1"/>
    </w:rPr>
  </w:style>
  <w:style w:type="paragraph" w:customStyle="1" w:styleId="E-head">
    <w:name w:val="E-head"/>
    <w:basedOn w:val="D-head"/>
    <w:qFormat/>
    <w:rsid w:val="005F2BD2"/>
    <w:pPr>
      <w:numPr>
        <w:numId w:val="5"/>
      </w:numPr>
      <w:ind w:left="900" w:hanging="90"/>
    </w:pPr>
    <w:rPr>
      <w:b w:val="0"/>
      <w:color w:val="F79646" w:themeColor="accent6"/>
    </w:rPr>
  </w:style>
  <w:style w:type="paragraph" w:customStyle="1" w:styleId="text-indented">
    <w:name w:val="text - indented"/>
    <w:basedOn w:val="text"/>
    <w:qFormat/>
    <w:rsid w:val="00D33805"/>
    <w:pPr>
      <w:ind w:left="1080"/>
    </w:pPr>
  </w:style>
  <w:style w:type="paragraph" w:customStyle="1" w:styleId="NoParagraphStyle">
    <w:name w:val="[No Paragraph Style]"/>
    <w:rsid w:val="00423F76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sz w:val="24"/>
      <w:szCs w:val="24"/>
    </w:rPr>
  </w:style>
  <w:style w:type="paragraph" w:customStyle="1" w:styleId="HojadeTrabajoH202BODYWorksheet">
    <w:name w:val="Hoja de Trabajo H2 (02 BODY:Worksheet)"/>
    <w:basedOn w:val="Normal"/>
    <w:uiPriority w:val="99"/>
    <w:rsid w:val="00423F76"/>
    <w:pPr>
      <w:autoSpaceDE w:val="0"/>
      <w:autoSpaceDN w:val="0"/>
      <w:adjustRightInd w:val="0"/>
      <w:spacing w:before="90" w:after="450" w:line="280" w:lineRule="atLeast"/>
      <w:ind w:left="0"/>
      <w:jc w:val="center"/>
      <w:textAlignment w:val="center"/>
    </w:pPr>
    <w:rPr>
      <w:rFonts w:ascii="DINOT-Bold" w:hAnsi="DINOT-Bold" w:cs="DINOT-Bold"/>
      <w:b/>
      <w:bCs/>
      <w:color w:val="32A5FF"/>
      <w:spacing w:val="-2"/>
      <w:sz w:val="24"/>
      <w:szCs w:val="24"/>
      <w:lang w:val="en-US"/>
    </w:rPr>
  </w:style>
  <w:style w:type="paragraph" w:customStyle="1" w:styleId="HojadeTrabajoH302BODYWorksheet">
    <w:name w:val="Hoja de Trabajo H3 (02 BODY:Worksheet)"/>
    <w:basedOn w:val="Normal"/>
    <w:uiPriority w:val="99"/>
    <w:rsid w:val="00423F76"/>
    <w:pPr>
      <w:tabs>
        <w:tab w:val="left" w:pos="360"/>
      </w:tabs>
      <w:autoSpaceDE w:val="0"/>
      <w:autoSpaceDN w:val="0"/>
      <w:adjustRightInd w:val="0"/>
      <w:spacing w:before="240" w:after="0" w:line="300" w:lineRule="atLeast"/>
      <w:ind w:left="0"/>
      <w:textAlignment w:val="center"/>
    </w:pPr>
    <w:rPr>
      <w:rFonts w:ascii="DINOT-Bold" w:hAnsi="DINOT-Bold" w:cs="DINOT-Bold"/>
      <w:b/>
      <w:bCs/>
      <w:color w:val="FF3200"/>
      <w:spacing w:val="-2"/>
      <w:u w:color="000000"/>
      <w:lang w:val="en-US"/>
    </w:rPr>
  </w:style>
  <w:style w:type="paragraph" w:customStyle="1" w:styleId="Hojadetrabajo-bulletedlist02BODYWorksheet">
    <w:name w:val="Hoja de trabajo - bulleted list (02 BODY:Worksheet)"/>
    <w:basedOn w:val="NoParagraphStyle"/>
    <w:uiPriority w:val="99"/>
    <w:rsid w:val="00423F76"/>
    <w:pPr>
      <w:spacing w:after="90" w:line="320" w:lineRule="atLeast"/>
      <w:ind w:left="480" w:hanging="240"/>
    </w:pPr>
    <w:rPr>
      <w:rFonts w:ascii="DINOT-Regular" w:hAnsi="DINOT-Regular" w:cs="DINOT-Regular"/>
      <w:sz w:val="20"/>
      <w:szCs w:val="20"/>
    </w:rPr>
  </w:style>
  <w:style w:type="paragraph" w:customStyle="1" w:styleId="Hojadetrabajo-text02BODYWorksheet">
    <w:name w:val="Hoja de trabajo - text (02 BODY:Worksheet)"/>
    <w:basedOn w:val="NoParagraphStyle"/>
    <w:uiPriority w:val="99"/>
    <w:rsid w:val="00423F76"/>
    <w:pPr>
      <w:spacing w:after="180" w:line="320" w:lineRule="atLeast"/>
      <w:ind w:left="240"/>
    </w:pPr>
    <w:rPr>
      <w:rFonts w:ascii="DINOT-Regular" w:hAnsi="DINOT-Regular" w:cs="DINOT-Regular"/>
      <w:sz w:val="20"/>
      <w:szCs w:val="20"/>
    </w:rPr>
  </w:style>
  <w:style w:type="paragraph" w:customStyle="1" w:styleId="Hojadetrabajo-textnoindent02BODYWorksheet">
    <w:name w:val="Hoja de trabajo - text (no indent) (02 BODY:Worksheet)"/>
    <w:basedOn w:val="Hojadetrabajo-text02BODYWorksheet"/>
    <w:uiPriority w:val="99"/>
    <w:rsid w:val="00423F76"/>
    <w:pPr>
      <w:spacing w:before="180" w:after="0" w:line="280" w:lineRule="atLeast"/>
      <w:ind w:left="0"/>
    </w:pPr>
  </w:style>
  <w:style w:type="paragraph" w:customStyle="1" w:styleId="Hojadetrabajo-asterisknoindent02BODYWorksheet">
    <w:name w:val="Hoja de trabajo - asterisk (no indent) (02 BODY:Worksheet)"/>
    <w:basedOn w:val="Hojadetrabajo-bulletedlist02BODYWorksheet"/>
    <w:uiPriority w:val="99"/>
    <w:rsid w:val="00423F76"/>
    <w:pPr>
      <w:ind w:left="270" w:hanging="270"/>
    </w:pPr>
    <w:rPr>
      <w:rFonts w:ascii="DINOT-RegularItalic" w:hAnsi="DINOT-RegularItalic" w:cs="DINOT-RegularItalic"/>
      <w:i/>
      <w:iCs/>
    </w:rPr>
  </w:style>
  <w:style w:type="paragraph" w:customStyle="1" w:styleId="Hojadetrabajo-numberedlistnoindent02BODYWorksheet">
    <w:name w:val="Hoja de trabajo - numbered list (no indent) (02 BODY:Worksheet)"/>
    <w:basedOn w:val="Hojadetrabajo-text02BODYWorksheet"/>
    <w:uiPriority w:val="99"/>
    <w:rsid w:val="00423F76"/>
    <w:pPr>
      <w:ind w:left="360" w:hanging="360"/>
    </w:pPr>
  </w:style>
  <w:style w:type="paragraph" w:customStyle="1" w:styleId="Hojadetrabajo-textundernumberedlist02BODYWorksheet">
    <w:name w:val="Hoja de trabajo - text under numbered list (02 BODY:Worksheet)"/>
    <w:basedOn w:val="Hojadetrabajo-text02BODYWorksheet"/>
    <w:uiPriority w:val="99"/>
    <w:rsid w:val="00423F76"/>
    <w:pPr>
      <w:tabs>
        <w:tab w:val="left" w:pos="360"/>
      </w:tabs>
      <w:ind w:left="360"/>
    </w:pPr>
  </w:style>
  <w:style w:type="character" w:customStyle="1" w:styleId="MidBlue">
    <w:name w:val="Mid Blue"/>
    <w:uiPriority w:val="99"/>
    <w:rsid w:val="00423F76"/>
    <w:rPr>
      <w:color w:val="32A5FF"/>
    </w:rPr>
  </w:style>
  <w:style w:type="character" w:customStyle="1" w:styleId="Instructions-Dinotblueitalic">
    <w:name w:val="Instructions - Dinot blue italic"/>
    <w:uiPriority w:val="99"/>
    <w:rsid w:val="00423F76"/>
    <w:rPr>
      <w:rFonts w:ascii="DINOT-RegularItalic" w:hAnsi="DINOT-RegularItalic" w:cs="DINOT-RegularItalic"/>
      <w:i/>
      <w:iCs/>
      <w:color w:val="32A5FF"/>
    </w:rPr>
  </w:style>
  <w:style w:type="character" w:customStyle="1" w:styleId="Tablebold">
    <w:name w:val="Table bold"/>
    <w:uiPriority w:val="99"/>
    <w:rsid w:val="00423F76"/>
    <w:rPr>
      <w:b/>
      <w:bCs/>
    </w:rPr>
  </w:style>
  <w:style w:type="character" w:customStyle="1" w:styleId="Dinotregitalic">
    <w:name w:val="Dinot reg italic"/>
    <w:basedOn w:val="DefaultParagraphFont"/>
    <w:uiPriority w:val="99"/>
    <w:rsid w:val="00423F76"/>
    <w:rPr>
      <w:rFonts w:ascii="DINOT-RegularItalic" w:hAnsi="DINOT-RegularItalic" w:cs="DINOT-RegularItalic"/>
      <w:i/>
      <w:iCs/>
    </w:rPr>
  </w:style>
  <w:style w:type="character" w:customStyle="1" w:styleId="Dinotboldblue">
    <w:name w:val="Dinot bold blue"/>
    <w:basedOn w:val="MidBlue"/>
    <w:uiPriority w:val="99"/>
    <w:rsid w:val="00423F76"/>
    <w:rPr>
      <w:b/>
      <w:bCs/>
      <w:color w:val="32A5FF"/>
    </w:rPr>
  </w:style>
  <w:style w:type="paragraph" w:customStyle="1" w:styleId="instructionsindented">
    <w:name w:val="instructions indented"/>
    <w:basedOn w:val="instructions"/>
    <w:qFormat/>
    <w:rsid w:val="006750B0"/>
    <w:pPr>
      <w:ind w:left="1080"/>
    </w:pPr>
  </w:style>
  <w:style w:type="table" w:styleId="TableGrid">
    <w:name w:val="Table Grid"/>
    <w:basedOn w:val="TableNormal"/>
    <w:uiPriority w:val="59"/>
    <w:rsid w:val="00426104"/>
    <w:pPr>
      <w:widowControl/>
      <w:spacing w:after="0" w:line="240" w:lineRule="auto"/>
    </w:pPr>
    <w:rPr>
      <w:rFonts w:ascii="Bookman Old Style" w:eastAsiaTheme="minorHAnsi" w:hAnsi="Bookman Old Style" w:cstheme="minorBidi"/>
      <w:color w:val="auto"/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2">
    <w:name w:val="List 2"/>
    <w:basedOn w:val="Normal"/>
    <w:rsid w:val="00426104"/>
    <w:pPr>
      <w:widowControl/>
      <w:spacing w:after="0" w:line="240" w:lineRule="auto"/>
      <w:ind w:hanging="360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72"/>
    <w:qFormat/>
    <w:rsid w:val="00426104"/>
    <w:pPr>
      <w:widowControl/>
      <w:spacing w:after="0" w:line="240" w:lineRule="auto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customStyle="1" w:styleId="tabletext">
    <w:name w:val="table text"/>
    <w:basedOn w:val="Normal"/>
    <w:qFormat/>
    <w:rsid w:val="00426104"/>
    <w:pPr>
      <w:widowControl/>
      <w:spacing w:after="0" w:line="240" w:lineRule="auto"/>
      <w:ind w:left="0"/>
    </w:pPr>
    <w:rPr>
      <w:rFonts w:ascii="Arial Narrow" w:eastAsia="Cambria" w:hAnsi="Arial Narrow" w:cs="Cambria"/>
      <w:color w:val="808080" w:themeColor="background1" w:themeShade="80"/>
      <w:sz w:val="19"/>
      <w:lang w:val="es-ES"/>
    </w:rPr>
  </w:style>
  <w:style w:type="paragraph" w:customStyle="1" w:styleId="tableheading2">
    <w:name w:val="table heading 2"/>
    <w:qFormat/>
    <w:rsid w:val="00426104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9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_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SpanishYWM_form.dotx</Template>
  <TotalTime>0</TotalTime>
  <Pages>4</Pages>
  <Words>823</Words>
  <Characters>4693</Characters>
  <Application>Microsoft Macintosh Word</Application>
  <DocSecurity>0</DocSecurity>
  <Lines>39</Lines>
  <Paragraphs>11</Paragraphs>
  <ScaleCrop>false</ScaleCrop>
  <Company/>
  <LinksUpToDate>false</LinksUpToDate>
  <CharactersWithSpaces>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2015-04-13T16:18:00Z</dcterms:created>
  <dcterms:modified xsi:type="dcterms:W3CDTF">2015-04-13T16:18:00Z</dcterms:modified>
</cp:coreProperties>
</file>