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ECAB7B0" w14:textId="0CE3A40A" w:rsidR="000A2567" w:rsidRDefault="000A2567" w:rsidP="000A2567">
      <w:pPr>
        <w:pStyle w:val="C-head"/>
        <w:spacing w:before="0"/>
        <w:rPr>
          <w:noProof w:val="0"/>
        </w:rPr>
      </w:pPr>
      <w:r w:rsidRPr="00D51DCB">
        <w:rPr>
          <w:szCs w:val="22"/>
          <w:lang w:val="en-US"/>
        </w:rPr>
        <w:drawing>
          <wp:anchor distT="0" distB="0" distL="114300" distR="114300" simplePos="0" relativeHeight="251659264" behindDoc="1" locked="0" layoutInCell="1" allowOverlap="1" wp14:anchorId="76FA43D0" wp14:editId="7A08732D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 w:val="0"/>
        </w:rPr>
        <w:t xml:space="preserve">Términos de referencia del </w:t>
      </w:r>
      <w:r w:rsidR="00EA322B" w:rsidRPr="00EA322B">
        <w:rPr>
          <w:noProof w:val="0"/>
        </w:rPr>
        <w:t>Consejero</w:t>
      </w:r>
    </w:p>
    <w:p w14:paraId="51F5BE11" w14:textId="712D3639" w:rsidR="000A2567" w:rsidRDefault="000A2567" w:rsidP="000A2567">
      <w:pPr>
        <w:pStyle w:val="D-headafterC-head"/>
      </w:pPr>
      <w:r>
        <w:t xml:space="preserve">Son responsabilidades del </w:t>
      </w:r>
      <w:r w:rsidR="00EA322B" w:rsidRPr="00EA322B">
        <w:t>Consejero</w:t>
      </w:r>
      <w:r>
        <w:t>:</w:t>
      </w:r>
    </w:p>
    <w:p w14:paraId="500AF4BB" w14:textId="77777777" w:rsidR="00EA322B" w:rsidRDefault="00EA322B" w:rsidP="00547BDD">
      <w:pPr>
        <w:pStyle w:val="numberedlist"/>
      </w:pPr>
      <w:r>
        <w:t>Participar en el proceso de selección de los jóvenes que cumplen con los perfiles de ingreso al programa.</w:t>
      </w:r>
    </w:p>
    <w:p w14:paraId="4F5B796F" w14:textId="77777777" w:rsidR="00EA322B" w:rsidRDefault="00EA322B" w:rsidP="00547BDD">
      <w:pPr>
        <w:pStyle w:val="numberedlist"/>
      </w:pPr>
      <w:r>
        <w:t>Brindar consejería durante el taller y hasta cuatro (4) meses posteriores a su terminación a  los jóvenes, por medio de sesiones grupales y/o, individuales utilizando metodología dinámica y práctica, en las sedes de los talleres  y/o a través de medios electrónicos.</w:t>
      </w:r>
    </w:p>
    <w:p w14:paraId="034E6674" w14:textId="77777777" w:rsidR="00EA322B" w:rsidRDefault="00EA322B" w:rsidP="00547BDD">
      <w:pPr>
        <w:pStyle w:val="numberedlist"/>
      </w:pPr>
      <w:r>
        <w:t>Brindar consejería durante el taller de formación en cuanto a elaboración de documentos y desarrollo de entrevistas de trabajo.</w:t>
      </w:r>
    </w:p>
    <w:p w14:paraId="71BD1C6C" w14:textId="77777777" w:rsidR="00EA322B" w:rsidRPr="00547BDD" w:rsidRDefault="00EA322B" w:rsidP="00547BDD">
      <w:pPr>
        <w:pStyle w:val="numberedlist"/>
      </w:pPr>
      <w:r w:rsidRPr="00547BDD">
        <w:t xml:space="preserve">Brindar consejería en la etapa de derivación, para determinar qué empresas son convenientes para el joven de acuerdo a su Plan Formativo Ocupacional (PFO). </w:t>
      </w:r>
    </w:p>
    <w:p w14:paraId="7EF8427C" w14:textId="77777777" w:rsidR="00EA322B" w:rsidRDefault="00EA322B" w:rsidP="00547BDD">
      <w:pPr>
        <w:pStyle w:val="numberedlist"/>
      </w:pPr>
      <w:r>
        <w:t>Brindar a los jóvenes i</w:t>
      </w:r>
      <w:bookmarkStart w:id="0" w:name="_GoBack"/>
      <w:bookmarkEnd w:id="0"/>
      <w:r>
        <w:t>nformación, acompañamiento y asesoría durante el proceso de formación en el taller sobre programas de formación y convocatorias de becas.</w:t>
      </w:r>
    </w:p>
    <w:p w14:paraId="151B8B81" w14:textId="77777777" w:rsidR="00EA322B" w:rsidRDefault="00EA322B" w:rsidP="00547BDD">
      <w:pPr>
        <w:pStyle w:val="numberedlist"/>
      </w:pPr>
      <w:r>
        <w:t>Brindar a los jóvenes asesoría laboral durante su pasantía y procurar para que obtengan una propuesta formal de empleo antes de terminar su pasantía.</w:t>
      </w:r>
    </w:p>
    <w:p w14:paraId="5CC3A276" w14:textId="77777777" w:rsidR="00EA322B" w:rsidRDefault="00EA322B" w:rsidP="00547BDD">
      <w:pPr>
        <w:pStyle w:val="numberedlist"/>
      </w:pPr>
      <w:r>
        <w:t>Derivar a los jóvenes egresados del taller dentro de los cuatro meses posteriores al taller, hacia empresas, instituciones, programas y servicios educativos previamente gestionados por el  consejero, acorde al plan formativo ocupacional del joven.</w:t>
      </w:r>
    </w:p>
    <w:p w14:paraId="583C7776" w14:textId="77777777" w:rsidR="00EA322B" w:rsidRPr="00D90609" w:rsidRDefault="00EA322B" w:rsidP="00547BDD">
      <w:pPr>
        <w:pStyle w:val="a"/>
      </w:pPr>
      <w:r w:rsidRPr="00D90609">
        <w:t>Empresas</w:t>
      </w:r>
    </w:p>
    <w:p w14:paraId="22BFC79B" w14:textId="77777777" w:rsidR="00EA322B" w:rsidRPr="00D90609" w:rsidRDefault="00EA322B" w:rsidP="00547BDD">
      <w:pPr>
        <w:pStyle w:val="a"/>
      </w:pPr>
      <w:r w:rsidRPr="00D90609">
        <w:t xml:space="preserve">Instituciones educativas </w:t>
      </w:r>
    </w:p>
    <w:p w14:paraId="325941B4" w14:textId="77777777" w:rsidR="00EA322B" w:rsidRPr="00547BDD" w:rsidRDefault="00EA322B" w:rsidP="00547BDD">
      <w:pPr>
        <w:pStyle w:val="a"/>
      </w:pPr>
      <w:r w:rsidRPr="00547BDD">
        <w:t>Capacitaciones técnicas</w:t>
      </w:r>
    </w:p>
    <w:p w14:paraId="253A594E" w14:textId="77777777" w:rsidR="00EA322B" w:rsidRPr="00D90609" w:rsidRDefault="00EA322B" w:rsidP="00547BDD">
      <w:pPr>
        <w:pStyle w:val="a"/>
        <w:spacing w:line="360" w:lineRule="auto"/>
      </w:pPr>
      <w:r w:rsidRPr="00D90609">
        <w:t xml:space="preserve">Instituciones de apoyo para el emprendimiento </w:t>
      </w:r>
    </w:p>
    <w:p w14:paraId="4A80C0AE" w14:textId="77777777" w:rsidR="00EA322B" w:rsidRDefault="00EA322B" w:rsidP="00547BDD">
      <w:pPr>
        <w:pStyle w:val="numberedlist"/>
      </w:pPr>
      <w:r>
        <w:t>Derivar a los jóvenes con perfil de emprendedores a ofertas de formación y apoyo de autoempleo.</w:t>
      </w:r>
    </w:p>
    <w:p w14:paraId="486CA7A8" w14:textId="77777777" w:rsidR="00EA322B" w:rsidRDefault="00EA322B" w:rsidP="00547BDD">
      <w:pPr>
        <w:pStyle w:val="numberedlist"/>
      </w:pPr>
      <w:r>
        <w:t>Asegurar que el joven reciba la retroalimentación por parte del empleador al final de la pasantía.</w:t>
      </w:r>
    </w:p>
    <w:p w14:paraId="0B68A6B6" w14:textId="77777777" w:rsidR="00EA322B" w:rsidRDefault="00EA322B" w:rsidP="00547BDD">
      <w:pPr>
        <w:pStyle w:val="numberedlist"/>
      </w:pPr>
      <w:r>
        <w:t>Brindar a los jóvenes información en torno a oportunidades de pasantía y colaborar en la obtención de una  afín a su plan formativo ocupacional.</w:t>
      </w:r>
    </w:p>
    <w:p w14:paraId="48D03CF4" w14:textId="77777777" w:rsidR="00EA322B" w:rsidRDefault="00EA322B" w:rsidP="00547BDD">
      <w:pPr>
        <w:pStyle w:val="numberedlist"/>
      </w:pPr>
      <w:r>
        <w:t xml:space="preserve">Mantener contacto con el empleador o escuela donde se ha colocado al joven para recibir retroalimentación sobre su desempeño y el programa e intervenir para ayudar a resolver situaciones que interfieren en el buen desenvolvimiento del joven. </w:t>
      </w:r>
    </w:p>
    <w:p w14:paraId="77BF3640" w14:textId="77777777" w:rsidR="00EA322B" w:rsidRDefault="00EA322B" w:rsidP="00547BDD">
      <w:pPr>
        <w:pStyle w:val="numberedlist"/>
      </w:pPr>
      <w:r>
        <w:t>Asegurar que:</w:t>
      </w:r>
    </w:p>
    <w:p w14:paraId="7D913EBD" w14:textId="77777777" w:rsidR="00EA322B" w:rsidRDefault="00EA322B" w:rsidP="00547BDD">
      <w:pPr>
        <w:pStyle w:val="bulletedlistnested"/>
      </w:pPr>
      <w:r>
        <w:t>Los jóvenes reciban retroalimentación sobre su desempeño de parte de las empresas o escuelas.</w:t>
      </w:r>
    </w:p>
    <w:p w14:paraId="4820E4DA" w14:textId="77777777" w:rsidR="00EA322B" w:rsidRDefault="00EA322B" w:rsidP="00547BDD">
      <w:pPr>
        <w:pStyle w:val="bulletedlistnested"/>
      </w:pPr>
      <w:r>
        <w:t>Los jóvenes egresados están satisfechos con los servicios de consejería.</w:t>
      </w:r>
    </w:p>
    <w:p w14:paraId="30F85357" w14:textId="77777777" w:rsidR="00EA322B" w:rsidRPr="00547BDD" w:rsidRDefault="00EA322B" w:rsidP="00547BDD">
      <w:pPr>
        <w:pStyle w:val="bulletedlistnested"/>
      </w:pPr>
      <w:r w:rsidRPr="00547BDD">
        <w:t>Los jóvenes egresados están satisfechos con el servicio de derivación.</w:t>
      </w:r>
    </w:p>
    <w:p w14:paraId="41A209C5" w14:textId="77777777" w:rsidR="00EA322B" w:rsidRDefault="00EA322B" w:rsidP="00547BDD">
      <w:pPr>
        <w:pStyle w:val="bulletedlistnested"/>
      </w:pPr>
      <w:r>
        <w:t>Los jóvenes egresados demuestren incremento en la aplicación de sus habilidades para la vida y la empleabilidad.</w:t>
      </w:r>
    </w:p>
    <w:p w14:paraId="005DAA41" w14:textId="77777777" w:rsidR="00EA322B" w:rsidRDefault="00EA322B" w:rsidP="00547BDD">
      <w:pPr>
        <w:pStyle w:val="bulletedlistnested"/>
        <w:spacing w:line="360" w:lineRule="auto"/>
      </w:pPr>
      <w:r>
        <w:t>Los jóvenes demuestren mayor optimismo y mayor nivel de aspiración sobre su futuro.</w:t>
      </w:r>
    </w:p>
    <w:p w14:paraId="2459315E" w14:textId="77777777" w:rsidR="00EA322B" w:rsidRDefault="00EA322B" w:rsidP="00547BDD">
      <w:pPr>
        <w:pStyle w:val="numberedlist"/>
      </w:pPr>
      <w:r>
        <w:t>Realizar un testimonio por cohorte y entregarlo a su coordinador de manera electrónica (email) en la última semana del taller, acordando con su facilitador para que en conjunto por centro se tenga 1 testimonio de un hombre y 1 de una mujer.</w:t>
      </w:r>
    </w:p>
    <w:p w14:paraId="0CC7AE02" w14:textId="77777777" w:rsidR="00EA322B" w:rsidRDefault="00EA322B" w:rsidP="00547BDD">
      <w:pPr>
        <w:pStyle w:val="numberedlist"/>
      </w:pPr>
      <w:r>
        <w:t xml:space="preserve">Actualizar bases de datos de forma semanal (registro de oportunidades, registro de derivación, registro de actividades, </w:t>
      </w:r>
      <w:proofErr w:type="spellStart"/>
      <w:r>
        <w:t>etc</w:t>
      </w:r>
      <w:proofErr w:type="spellEnd"/>
      <w:r>
        <w:t>…).</w:t>
      </w:r>
    </w:p>
    <w:p w14:paraId="636B2FD5" w14:textId="77777777" w:rsidR="00EA322B" w:rsidRDefault="00EA322B" w:rsidP="00547BDD">
      <w:pPr>
        <w:pStyle w:val="numberedlist"/>
      </w:pPr>
      <w:r>
        <w:t>Convocar, organizar y liderar sesiones de Club de Empleo, 1 vez cada dos semanas a partir del inicio de la derivación y seguimiento durante los primeros 2 meses, como parte de las actividades de seguimiento a los jóvenes egresados.</w:t>
      </w:r>
    </w:p>
    <w:p w14:paraId="2216E58F" w14:textId="77777777" w:rsidR="00EA322B" w:rsidRDefault="00EA322B" w:rsidP="00547BDD">
      <w:pPr>
        <w:pStyle w:val="numberedlist"/>
      </w:pPr>
      <w:bookmarkStart w:id="1" w:name="h.gjdgxs" w:colFirst="0" w:colLast="0"/>
      <w:bookmarkEnd w:id="1"/>
      <w:r>
        <w:t>Participar activamente en la organización de ferias de empleo, graduación y otros eventos.</w:t>
      </w:r>
    </w:p>
    <w:p w14:paraId="637156FE" w14:textId="77777777" w:rsidR="00EA322B" w:rsidRDefault="00EA322B" w:rsidP="00547BDD">
      <w:pPr>
        <w:pStyle w:val="numberedlist"/>
      </w:pPr>
      <w:r>
        <w:lastRenderedPageBreak/>
        <w:t>Acudir a reuniones convocadas por la coordinación y por la dirección de la organización.</w:t>
      </w:r>
    </w:p>
    <w:p w14:paraId="083511D8" w14:textId="45842C03" w:rsidR="004006EB" w:rsidRDefault="00EA322B" w:rsidP="00547BDD">
      <w:pPr>
        <w:pStyle w:val="numberedlist"/>
      </w:pPr>
      <w:r>
        <w:t>Cualquier otra actividad que solicite la coordinación y dirección de la organización.</w:t>
      </w:r>
    </w:p>
    <w:p w14:paraId="62298100" w14:textId="0CB7051A" w:rsidR="00EA322B" w:rsidRPr="00EA322B" w:rsidRDefault="00EA322B" w:rsidP="00EA322B">
      <w:pPr>
        <w:pStyle w:val="text"/>
      </w:pPr>
      <w:r w:rsidRPr="00D51DCB">
        <w:rPr>
          <w:noProof/>
          <w:szCs w:val="22"/>
          <w:lang w:val="en-US"/>
        </w:rPr>
        <w:drawing>
          <wp:anchor distT="0" distB="0" distL="114300" distR="114300" simplePos="0" relativeHeight="251661312" behindDoc="1" locked="0" layoutInCell="1" allowOverlap="1" wp14:anchorId="644B7CA7" wp14:editId="3F16CFDA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A322B" w:rsidRPr="00EA322B" w:rsidSect="00EA322B">
      <w:pgSz w:w="12240" w:h="15840"/>
      <w:pgMar w:top="990" w:right="1350" w:bottom="720" w:left="1701" w:header="54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3BF7D" w14:textId="77777777" w:rsidR="000A2567" w:rsidRDefault="000A2567" w:rsidP="00706B23">
      <w:r>
        <w:separator/>
      </w:r>
    </w:p>
  </w:endnote>
  <w:endnote w:type="continuationSeparator" w:id="0">
    <w:p w14:paraId="09BBE69E" w14:textId="77777777" w:rsidR="000A2567" w:rsidRDefault="000A2567" w:rsidP="0070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libri">
    <w:altName w:val="Helvetica"/>
    <w:panose1 w:val="020F050202020403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altName w:val="Arial Unicode MS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3785DA" w14:textId="77777777" w:rsidR="000A2567" w:rsidRDefault="000A2567" w:rsidP="00706B23">
      <w:r>
        <w:separator/>
      </w:r>
    </w:p>
  </w:footnote>
  <w:footnote w:type="continuationSeparator" w:id="0">
    <w:p w14:paraId="16550904" w14:textId="77777777" w:rsidR="000A2567" w:rsidRDefault="000A2567" w:rsidP="00706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1">
    <w:nsid w:val="0A8B2AF1"/>
    <w:multiLevelType w:val="hybridMultilevel"/>
    <w:tmpl w:val="57700002"/>
    <w:lvl w:ilvl="0" w:tplc="CEBEE686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">
    <w:nsid w:val="0E003C43"/>
    <w:multiLevelType w:val="multilevel"/>
    <w:tmpl w:val="19D67162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">
    <w:nsid w:val="0E016E00"/>
    <w:multiLevelType w:val="multilevel"/>
    <w:tmpl w:val="AF000B56"/>
    <w:lvl w:ilvl="0">
      <w:start w:val="1"/>
      <w:numFmt w:val="lowerLetter"/>
      <w:lvlText w:val="%1)"/>
      <w:lvlJc w:val="left"/>
      <w:pPr>
        <w:ind w:left="1440" w:firstLine="1080"/>
      </w:pPr>
    </w:lvl>
    <w:lvl w:ilvl="1">
      <w:start w:val="1"/>
      <w:numFmt w:val="lowerLetter"/>
      <w:lvlText w:val="%2."/>
      <w:lvlJc w:val="left"/>
      <w:pPr>
        <w:ind w:left="2160" w:firstLine="1800"/>
      </w:pPr>
    </w:lvl>
    <w:lvl w:ilvl="2">
      <w:start w:val="1"/>
      <w:numFmt w:val="lowerRoman"/>
      <w:lvlText w:val="%3."/>
      <w:lvlJc w:val="right"/>
      <w:pPr>
        <w:ind w:left="2880" w:firstLine="2700"/>
      </w:pPr>
    </w:lvl>
    <w:lvl w:ilvl="3">
      <w:start w:val="1"/>
      <w:numFmt w:val="decimal"/>
      <w:lvlText w:val="%4."/>
      <w:lvlJc w:val="left"/>
      <w:pPr>
        <w:ind w:left="3600" w:firstLine="3240"/>
      </w:pPr>
    </w:lvl>
    <w:lvl w:ilvl="4">
      <w:start w:val="1"/>
      <w:numFmt w:val="lowerLetter"/>
      <w:lvlText w:val="%5."/>
      <w:lvlJc w:val="left"/>
      <w:pPr>
        <w:ind w:left="4320" w:firstLine="3960"/>
      </w:pPr>
    </w:lvl>
    <w:lvl w:ilvl="5">
      <w:start w:val="1"/>
      <w:numFmt w:val="lowerRoman"/>
      <w:lvlText w:val="%6."/>
      <w:lvlJc w:val="right"/>
      <w:pPr>
        <w:ind w:left="5040" w:firstLine="4860"/>
      </w:pPr>
    </w:lvl>
    <w:lvl w:ilvl="6">
      <w:start w:val="1"/>
      <w:numFmt w:val="decimal"/>
      <w:lvlText w:val="%7."/>
      <w:lvlJc w:val="left"/>
      <w:pPr>
        <w:ind w:left="5760" w:firstLine="5400"/>
      </w:pPr>
    </w:lvl>
    <w:lvl w:ilvl="7">
      <w:start w:val="1"/>
      <w:numFmt w:val="lowerLetter"/>
      <w:lvlText w:val="%8."/>
      <w:lvlJc w:val="left"/>
      <w:pPr>
        <w:ind w:left="6480" w:firstLine="6120"/>
      </w:pPr>
    </w:lvl>
    <w:lvl w:ilvl="8">
      <w:start w:val="1"/>
      <w:numFmt w:val="lowerRoman"/>
      <w:lvlText w:val="%9."/>
      <w:lvlJc w:val="right"/>
      <w:pPr>
        <w:ind w:left="7200" w:firstLine="7020"/>
      </w:pPr>
    </w:lvl>
  </w:abstractNum>
  <w:abstractNum w:abstractNumId="4">
    <w:nsid w:val="0ED234D4"/>
    <w:multiLevelType w:val="multilevel"/>
    <w:tmpl w:val="C1C6452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nsid w:val="0EEA58B8"/>
    <w:multiLevelType w:val="multilevel"/>
    <w:tmpl w:val="7F988DA8"/>
    <w:lvl w:ilvl="0">
      <w:start w:val="1"/>
      <w:numFmt w:val="bullet"/>
      <w:lvlText w:val="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6">
    <w:nsid w:val="168E6F08"/>
    <w:multiLevelType w:val="multilevel"/>
    <w:tmpl w:val="2A4AAE96"/>
    <w:lvl w:ilvl="0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7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9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10">
    <w:nsid w:val="2BBE46B0"/>
    <w:multiLevelType w:val="multilevel"/>
    <w:tmpl w:val="19E277A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>
    <w:nsid w:val="331B5B80"/>
    <w:multiLevelType w:val="multilevel"/>
    <w:tmpl w:val="52364B42"/>
    <w:lvl w:ilvl="0">
      <w:start w:val="1"/>
      <w:numFmt w:val="lowerLetter"/>
      <w:pStyle w:val="a"/>
      <w:lvlText w:val="%1)"/>
      <w:lvlJc w:val="left"/>
      <w:pPr>
        <w:tabs>
          <w:tab w:val="num" w:pos="-144"/>
        </w:tabs>
        <w:ind w:left="-144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-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-3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0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800" w:hanging="360"/>
      </w:pPr>
      <w:rPr>
        <w:rFonts w:hint="default"/>
      </w:rPr>
    </w:lvl>
  </w:abstractNum>
  <w:abstractNum w:abstractNumId="12">
    <w:nsid w:val="33406BC8"/>
    <w:multiLevelType w:val="hybridMultilevel"/>
    <w:tmpl w:val="6E7E59F4"/>
    <w:lvl w:ilvl="0" w:tplc="CEBEE686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3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14">
    <w:nsid w:val="3E770F6B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5">
    <w:nsid w:val="3F44559F"/>
    <w:multiLevelType w:val="hybridMultilevel"/>
    <w:tmpl w:val="FF88B190"/>
    <w:lvl w:ilvl="0" w:tplc="CEBEE686">
      <w:start w:val="1"/>
      <w:numFmt w:val="bullet"/>
      <w:lvlText w:val="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6">
    <w:nsid w:val="477A4EEC"/>
    <w:multiLevelType w:val="multilevel"/>
    <w:tmpl w:val="57700002"/>
    <w:lvl w:ilvl="0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7">
    <w:nsid w:val="47973660"/>
    <w:multiLevelType w:val="hybridMultilevel"/>
    <w:tmpl w:val="680033C4"/>
    <w:lvl w:ilvl="0" w:tplc="03029E1A">
      <w:start w:val="1"/>
      <w:numFmt w:val="bullet"/>
      <w:lvlText w:val="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8">
    <w:nsid w:val="4BF54B68"/>
    <w:multiLevelType w:val="multilevel"/>
    <w:tmpl w:val="1E4835C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0">
    <w:nsid w:val="53471C5B"/>
    <w:multiLevelType w:val="hybridMultilevel"/>
    <w:tmpl w:val="2A4AAE96"/>
    <w:lvl w:ilvl="0" w:tplc="A3DCD004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1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22">
    <w:nsid w:val="5400597D"/>
    <w:multiLevelType w:val="hybridMultilevel"/>
    <w:tmpl w:val="CC2C3D58"/>
    <w:lvl w:ilvl="0" w:tplc="A2CACEDA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3">
    <w:nsid w:val="56693685"/>
    <w:multiLevelType w:val="multilevel"/>
    <w:tmpl w:val="680033C4"/>
    <w:lvl w:ilvl="0">
      <w:start w:val="1"/>
      <w:numFmt w:val="bullet"/>
      <w:lvlText w:val="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4">
    <w:nsid w:val="59C4005D"/>
    <w:multiLevelType w:val="hybridMultilevel"/>
    <w:tmpl w:val="187A636C"/>
    <w:lvl w:ilvl="0" w:tplc="503A3F56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5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26">
    <w:nsid w:val="66297615"/>
    <w:multiLevelType w:val="hybridMultilevel"/>
    <w:tmpl w:val="FAB45FF4"/>
    <w:lvl w:ilvl="0" w:tplc="AD926B80">
      <w:start w:val="1"/>
      <w:numFmt w:val="decimal"/>
      <w:pStyle w:val="numberedlist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8C4033C"/>
    <w:multiLevelType w:val="multilevel"/>
    <w:tmpl w:val="187A636C"/>
    <w:lvl w:ilvl="0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8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9">
    <w:nsid w:val="6D812AA0"/>
    <w:multiLevelType w:val="multilevel"/>
    <w:tmpl w:val="52F85BFA"/>
    <w:lvl w:ilvl="0">
      <w:start w:val="1"/>
      <w:numFmt w:val="bullet"/>
      <w:lvlText w:val=""/>
      <w:lvlJc w:val="left"/>
      <w:pPr>
        <w:tabs>
          <w:tab w:val="num" w:pos="1368"/>
        </w:tabs>
        <w:ind w:left="13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0">
    <w:nsid w:val="6F862B17"/>
    <w:multiLevelType w:val="hybridMultilevel"/>
    <w:tmpl w:val="E528EF72"/>
    <w:lvl w:ilvl="0" w:tplc="A5E49F7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1">
    <w:nsid w:val="70AB161C"/>
    <w:multiLevelType w:val="hybridMultilevel"/>
    <w:tmpl w:val="827A0D60"/>
    <w:lvl w:ilvl="0" w:tplc="70026006">
      <w:start w:val="1"/>
      <w:numFmt w:val="bullet"/>
      <w:pStyle w:val="bulletedlistnested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2">
    <w:nsid w:val="72086CDC"/>
    <w:multiLevelType w:val="multilevel"/>
    <w:tmpl w:val="F41A50EE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33">
    <w:nsid w:val="730148DB"/>
    <w:multiLevelType w:val="hybridMultilevel"/>
    <w:tmpl w:val="7F988DA8"/>
    <w:lvl w:ilvl="0" w:tplc="CEBEE686">
      <w:start w:val="1"/>
      <w:numFmt w:val="bullet"/>
      <w:lvlText w:val="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4">
    <w:nsid w:val="7D1B40C8"/>
    <w:multiLevelType w:val="multilevel"/>
    <w:tmpl w:val="0ACECB0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5">
    <w:nsid w:val="7EC81A52"/>
    <w:multiLevelType w:val="hybridMultilevel"/>
    <w:tmpl w:val="EA66F8BA"/>
    <w:lvl w:ilvl="0" w:tplc="D4D8F998">
      <w:start w:val="1"/>
      <w:numFmt w:val="bullet"/>
      <w:lvlText w:val=""/>
      <w:lvlJc w:val="left"/>
      <w:pPr>
        <w:tabs>
          <w:tab w:val="num" w:pos="1368"/>
        </w:tabs>
        <w:ind w:left="13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8"/>
  </w:num>
  <w:num w:numId="3">
    <w:abstractNumId w:val="8"/>
  </w:num>
  <w:num w:numId="4">
    <w:abstractNumId w:val="19"/>
  </w:num>
  <w:num w:numId="5">
    <w:abstractNumId w:val="25"/>
  </w:num>
  <w:num w:numId="6">
    <w:abstractNumId w:val="7"/>
  </w:num>
  <w:num w:numId="7">
    <w:abstractNumId w:val="30"/>
  </w:num>
  <w:num w:numId="8">
    <w:abstractNumId w:val="9"/>
  </w:num>
  <w:num w:numId="9">
    <w:abstractNumId w:val="26"/>
  </w:num>
  <w:num w:numId="10">
    <w:abstractNumId w:val="21"/>
  </w:num>
  <w:num w:numId="11">
    <w:abstractNumId w:val="13"/>
  </w:num>
  <w:num w:numId="12">
    <w:abstractNumId w:val="18"/>
  </w:num>
  <w:num w:numId="13">
    <w:abstractNumId w:val="10"/>
  </w:num>
  <w:num w:numId="14">
    <w:abstractNumId w:val="4"/>
  </w:num>
  <w:num w:numId="15">
    <w:abstractNumId w:val="34"/>
  </w:num>
  <w:num w:numId="16">
    <w:abstractNumId w:val="12"/>
  </w:num>
  <w:num w:numId="17">
    <w:abstractNumId w:val="33"/>
  </w:num>
  <w:num w:numId="18">
    <w:abstractNumId w:val="5"/>
  </w:num>
  <w:num w:numId="19">
    <w:abstractNumId w:val="24"/>
  </w:num>
  <w:num w:numId="20">
    <w:abstractNumId w:val="27"/>
  </w:num>
  <w:num w:numId="21">
    <w:abstractNumId w:val="17"/>
  </w:num>
  <w:num w:numId="22">
    <w:abstractNumId w:val="23"/>
  </w:num>
  <w:num w:numId="23">
    <w:abstractNumId w:val="20"/>
  </w:num>
  <w:num w:numId="24">
    <w:abstractNumId w:val="6"/>
  </w:num>
  <w:num w:numId="25">
    <w:abstractNumId w:val="22"/>
  </w:num>
  <w:num w:numId="26">
    <w:abstractNumId w:val="15"/>
  </w:num>
  <w:num w:numId="27">
    <w:abstractNumId w:val="35"/>
  </w:num>
  <w:num w:numId="28">
    <w:abstractNumId w:val="1"/>
  </w:num>
  <w:num w:numId="29">
    <w:abstractNumId w:val="16"/>
  </w:num>
  <w:num w:numId="30">
    <w:abstractNumId w:val="31"/>
  </w:num>
  <w:num w:numId="31">
    <w:abstractNumId w:val="32"/>
  </w:num>
  <w:num w:numId="32">
    <w:abstractNumId w:val="3"/>
  </w:num>
  <w:num w:numId="33">
    <w:abstractNumId w:val="2"/>
  </w:num>
  <w:num w:numId="34">
    <w:abstractNumId w:val="14"/>
  </w:num>
  <w:num w:numId="35">
    <w:abstractNumId w:val="11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5"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2567"/>
    <w:rsid w:val="000A2567"/>
    <w:rsid w:val="00152662"/>
    <w:rsid w:val="001B0EB7"/>
    <w:rsid w:val="00204BFC"/>
    <w:rsid w:val="00304599"/>
    <w:rsid w:val="004006EB"/>
    <w:rsid w:val="00547BDD"/>
    <w:rsid w:val="005F350B"/>
    <w:rsid w:val="00626A81"/>
    <w:rsid w:val="00706B23"/>
    <w:rsid w:val="00806B5A"/>
    <w:rsid w:val="0090231F"/>
    <w:rsid w:val="0098620C"/>
    <w:rsid w:val="009E6C28"/>
    <w:rsid w:val="009F0346"/>
    <w:rsid w:val="00CE6497"/>
    <w:rsid w:val="00D51DCB"/>
    <w:rsid w:val="00D90609"/>
    <w:rsid w:val="00E2166C"/>
    <w:rsid w:val="00E94F31"/>
    <w:rsid w:val="00EA322B"/>
    <w:rsid w:val="00F6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7C40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20C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semiHidden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706B23"/>
    <w:pPr>
      <w:spacing w:before="160" w:after="120"/>
      <w:ind w:left="720"/>
    </w:pPr>
    <w:rPr>
      <w:rFonts w:ascii="Arial Narrow" w:hAnsi="Arial Narrow"/>
      <w:b/>
      <w:noProof/>
      <w:color w:val="E36C0A" w:themeColor="accent6" w:themeShade="BF"/>
      <w:sz w:val="28"/>
      <w:szCs w:val="28"/>
      <w:lang w:val="es-ES_tradnl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98620C"/>
    <w:pPr>
      <w:numPr>
        <w:numId w:val="7"/>
      </w:numPr>
      <w:ind w:left="994" w:hanging="274"/>
    </w:pPr>
    <w:rPr>
      <w:color w:val="auto"/>
    </w:rPr>
  </w:style>
  <w:style w:type="paragraph" w:customStyle="1" w:styleId="numberedlist">
    <w:name w:val="numbered list"/>
    <w:basedOn w:val="Normal"/>
    <w:autoRedefine/>
    <w:qFormat/>
    <w:rsid w:val="00547BDD"/>
    <w:pPr>
      <w:numPr>
        <w:numId w:val="9"/>
      </w:numPr>
      <w:ind w:left="1080"/>
    </w:pPr>
    <w:rPr>
      <w:color w:val="auto"/>
    </w:rPr>
  </w:style>
  <w:style w:type="paragraph" w:customStyle="1" w:styleId="text">
    <w:name w:val="text"/>
    <w:basedOn w:val="Normal"/>
    <w:autoRedefine/>
    <w:qFormat/>
    <w:rsid w:val="0098620C"/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bulletedlistnested">
    <w:name w:val="bulleted list nested"/>
    <w:basedOn w:val="bulletedlist"/>
    <w:autoRedefine/>
    <w:qFormat/>
    <w:rsid w:val="00547BDD"/>
    <w:pPr>
      <w:numPr>
        <w:numId w:val="30"/>
      </w:numPr>
    </w:pPr>
  </w:style>
  <w:style w:type="paragraph" w:customStyle="1" w:styleId="normal0">
    <w:name w:val="normal"/>
    <w:rsid w:val="00EA322B"/>
    <w:pPr>
      <w:spacing w:after="0"/>
    </w:pPr>
    <w:rPr>
      <w:rFonts w:ascii="Arial" w:eastAsia="Arial" w:hAnsi="Arial" w:cs="Arial"/>
    </w:rPr>
  </w:style>
  <w:style w:type="paragraph" w:customStyle="1" w:styleId="a">
    <w:name w:val="a"/>
    <w:aliases w:val="b,c list"/>
    <w:basedOn w:val="bulletedlist"/>
    <w:qFormat/>
    <w:rsid w:val="00547BDD"/>
    <w:pPr>
      <w:numPr>
        <w:numId w:val="35"/>
      </w:numPr>
      <w:tabs>
        <w:tab w:val="left" w:pos="1440"/>
      </w:tabs>
      <w:ind w:left="1440" w:hanging="3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valerie:Library:Application%20Support:Microsoft:Office:User%20Templates:My%20Templates:SpanishYWM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SpanishYWM_template.dotx</Template>
  <TotalTime>10</TotalTime>
  <Pages>2</Pages>
  <Words>492</Words>
  <Characters>2806</Characters>
  <Application>Microsoft Macintosh Word</Application>
  <DocSecurity>0</DocSecurity>
  <Lines>23</Lines>
  <Paragraphs>6</Paragraphs>
  <ScaleCrop>false</ScaleCrop>
  <Company/>
  <LinksUpToDate>false</LinksUpToDate>
  <CharactersWithSpaces>3292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Valerie Anderson</dc:creator>
  <cp:lastModifiedBy>Valerie Anderson</cp:lastModifiedBy>
  <cp:revision>4</cp:revision>
  <dcterms:created xsi:type="dcterms:W3CDTF">2015-03-05T05:52:00Z</dcterms:created>
  <dcterms:modified xsi:type="dcterms:W3CDTF">2015-03-08T02:14:00Z</dcterms:modified>
</cp:coreProperties>
</file>