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ECAB7B0" w14:textId="7F802A62" w:rsidR="000A2567" w:rsidRDefault="000A2567" w:rsidP="00CB0FBD">
      <w:pPr>
        <w:pStyle w:val="C-head"/>
        <w:rPr>
          <w:noProof w:val="0"/>
        </w:rPr>
      </w:pPr>
      <w:r w:rsidRPr="0039776F">
        <w:rPr>
          <w:noProof w:val="0"/>
          <w:szCs w:val="22"/>
          <w:lang w:val="en-US"/>
        </w:rPr>
        <w:drawing>
          <wp:anchor distT="0" distB="0" distL="114300" distR="114300" simplePos="0" relativeHeight="251659264" behindDoc="1" locked="0" layoutInCell="1" allowOverlap="1" wp14:anchorId="76FA43D0" wp14:editId="7A08732D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9776F">
        <w:rPr>
          <w:noProof w:val="0"/>
        </w:rPr>
        <w:t xml:space="preserve">Términos de referencia del </w:t>
      </w:r>
      <w:r w:rsidR="0039776F" w:rsidRPr="0039776F">
        <w:rPr>
          <w:noProof w:val="0"/>
        </w:rPr>
        <w:t xml:space="preserve">Coordinador de Facilitadores </w:t>
      </w:r>
    </w:p>
    <w:p w14:paraId="51F5BE11" w14:textId="72E6DBD9" w:rsidR="000A2567" w:rsidRDefault="0039776F" w:rsidP="000A2567">
      <w:pPr>
        <w:pStyle w:val="D-headafterC-head"/>
      </w:pPr>
      <w:r>
        <w:t>R</w:t>
      </w:r>
      <w:r w:rsidR="000A2567">
        <w:t xml:space="preserve">esponsabilidades del </w:t>
      </w:r>
      <w:r>
        <w:t>Puesto</w:t>
      </w:r>
      <w:bookmarkStart w:id="0" w:name="_GoBack"/>
      <w:bookmarkEnd w:id="0"/>
    </w:p>
    <w:p w14:paraId="6013237D" w14:textId="6C84B75F" w:rsidR="0039776F" w:rsidRDefault="0039776F" w:rsidP="0039776F">
      <w:pPr>
        <w:pStyle w:val="numberedlist"/>
      </w:pPr>
      <w:r>
        <w:t>Garantizar la calidad de las actividades del programa, incluyendo la supervisión directa, coordinación y entrenamiento de facilitadores y mentores contratados.</w:t>
      </w:r>
    </w:p>
    <w:p w14:paraId="59455AB6" w14:textId="7F3E56BC" w:rsidR="0039776F" w:rsidRDefault="0039776F" w:rsidP="0039776F">
      <w:pPr>
        <w:pStyle w:val="numberedlist"/>
      </w:pPr>
      <w:r>
        <w:t>Observación continua del desempeño de los facilitadores para asegurar la adecuada gerencia del taller, implementación de la Guía de formación para empleabilidad juvenil, retroalimentación y modelación de sesiones del taller de formación. A considerar:</w:t>
      </w:r>
    </w:p>
    <w:p w14:paraId="54B5CBF6" w14:textId="77777777" w:rsidR="0039776F" w:rsidRDefault="0039776F" w:rsidP="0039776F">
      <w:pPr>
        <w:pStyle w:val="bulletedlistnested"/>
      </w:pPr>
      <w:r>
        <w:t>Correcta ejecución metodológica</w:t>
      </w:r>
    </w:p>
    <w:p w14:paraId="5D5E8005" w14:textId="77777777" w:rsidR="0039776F" w:rsidRDefault="0039776F" w:rsidP="0039776F">
      <w:pPr>
        <w:pStyle w:val="bulletedlistnested"/>
      </w:pPr>
      <w:r>
        <w:t>Concordancia con cronograma</w:t>
      </w:r>
    </w:p>
    <w:p w14:paraId="0D622FFD" w14:textId="77777777" w:rsidR="0039776F" w:rsidRDefault="0039776F" w:rsidP="0039776F">
      <w:pPr>
        <w:pStyle w:val="bulletedlistnested"/>
      </w:pPr>
      <w:r>
        <w:t>Ejecución de roles</w:t>
      </w:r>
    </w:p>
    <w:p w14:paraId="0AD7AD2B" w14:textId="77777777" w:rsidR="0039776F" w:rsidRDefault="0039776F" w:rsidP="0039776F">
      <w:pPr>
        <w:pStyle w:val="bulletedlistnested"/>
      </w:pPr>
      <w:r>
        <w:t>Dinámica y control grupal</w:t>
      </w:r>
    </w:p>
    <w:p w14:paraId="0F1AFD33" w14:textId="77777777" w:rsidR="0039776F" w:rsidRDefault="0039776F" w:rsidP="0039776F">
      <w:pPr>
        <w:pStyle w:val="bulletedlistnested"/>
      </w:pPr>
      <w:r>
        <w:t>Uso de recursos y materiales</w:t>
      </w:r>
    </w:p>
    <w:p w14:paraId="1970584F" w14:textId="77777777" w:rsidR="0039776F" w:rsidRDefault="0039776F" w:rsidP="0039776F">
      <w:pPr>
        <w:pStyle w:val="bulletedlistnested"/>
      </w:pPr>
      <w:r>
        <w:t>Aplicación de instrumentos</w:t>
      </w:r>
    </w:p>
    <w:p w14:paraId="2B3EF7A8" w14:textId="3697022C" w:rsidR="0039776F" w:rsidRDefault="0039776F" w:rsidP="006D2681">
      <w:pPr>
        <w:pStyle w:val="bulletedlistnested"/>
        <w:spacing w:line="360" w:lineRule="auto"/>
      </w:pPr>
      <w:r>
        <w:t>Comunicación con la oficina</w:t>
      </w:r>
    </w:p>
    <w:p w14:paraId="29AFB7AF" w14:textId="7E60DCEB" w:rsidR="0039776F" w:rsidRDefault="0039776F" w:rsidP="0039776F">
      <w:pPr>
        <w:pStyle w:val="numberedlist"/>
      </w:pPr>
      <w:r>
        <w:t>Coordinación de Mentores</w:t>
      </w:r>
    </w:p>
    <w:p w14:paraId="55266B45" w14:textId="77777777" w:rsidR="0039776F" w:rsidRDefault="0039776F" w:rsidP="0039776F">
      <w:pPr>
        <w:pStyle w:val="bulletedlistnested"/>
      </w:pPr>
      <w:r>
        <w:t>Responsable de reclutamiento y selección de Mentores, de acuerdo al perfil establecido en los términos de referencia del puesto y las necesidades del programa.</w:t>
      </w:r>
    </w:p>
    <w:p w14:paraId="3DEE26D5" w14:textId="77777777" w:rsidR="0039776F" w:rsidRDefault="0039776F" w:rsidP="0039776F">
      <w:pPr>
        <w:pStyle w:val="bulletedlistnested"/>
      </w:pPr>
      <w:r>
        <w:t xml:space="preserve">Liderar sesiones de acompañamiento y formación de Mentores. </w:t>
      </w:r>
    </w:p>
    <w:p w14:paraId="7454A160" w14:textId="77777777" w:rsidR="0039776F" w:rsidRDefault="0039776F" w:rsidP="0039776F">
      <w:pPr>
        <w:pStyle w:val="bulletedlistnested"/>
      </w:pPr>
      <w:r>
        <w:t>Supervisar la operatividad de Mentores en campo; acudir a sesiones de trabajo y revisión de base de datos actividades reportadas.</w:t>
      </w:r>
    </w:p>
    <w:p w14:paraId="75B0A940" w14:textId="5A3B259A" w:rsidR="0039776F" w:rsidRPr="0039776F" w:rsidRDefault="0039776F" w:rsidP="00CB0FBD">
      <w:pPr>
        <w:pStyle w:val="bulletedlistnested"/>
        <w:spacing w:after="120"/>
      </w:pPr>
      <w:r>
        <w:t>Realizar mensualmente un reporte de actividades de mentores, para determinar la cantidad de horas laboradas y el detalle de las actividades realizadas.</w:t>
      </w:r>
    </w:p>
    <w:p w14:paraId="36A451FE" w14:textId="6508224C" w:rsidR="0039776F" w:rsidRDefault="0039776F" w:rsidP="0039776F">
      <w:pPr>
        <w:pStyle w:val="numberedlist"/>
      </w:pPr>
      <w:r>
        <w:t>Elaboración de reportes semanales sobre la observación de Facilitadores en la implementación del taller de formación y la correspondiente minuta de retroalimentación y acuerdos con los facilitadores.</w:t>
      </w:r>
    </w:p>
    <w:p w14:paraId="58EA5F21" w14:textId="05C545CF" w:rsidR="0039776F" w:rsidRDefault="0039776F" w:rsidP="0039776F">
      <w:pPr>
        <w:pStyle w:val="numberedlist"/>
      </w:pPr>
      <w:r>
        <w:t xml:space="preserve">Elaboración de control de documentos y materiales necesarios para la implementación del taller de formación. Aseguramiento de la oportuna entrega, recepción y control de documentos requeridos para monitoreo y evaluación del programa: </w:t>
      </w:r>
    </w:p>
    <w:p w14:paraId="3250575F" w14:textId="77777777" w:rsidR="0039776F" w:rsidRDefault="0039776F" w:rsidP="0039776F">
      <w:pPr>
        <w:pStyle w:val="bulletedlistnested"/>
      </w:pPr>
      <w:r>
        <w:t xml:space="preserve">Fichas de registro en la primera semana del taller </w:t>
      </w:r>
    </w:p>
    <w:p w14:paraId="4F349DF2" w14:textId="77777777" w:rsidR="0039776F" w:rsidRDefault="0039776F" w:rsidP="0039776F">
      <w:pPr>
        <w:pStyle w:val="bulletedlistnested"/>
      </w:pPr>
      <w:r>
        <w:t>Formularios de Línea de base (en la primera semana del taller)</w:t>
      </w:r>
    </w:p>
    <w:p w14:paraId="309C1CDD" w14:textId="77777777" w:rsidR="0039776F" w:rsidRDefault="0039776F" w:rsidP="0039776F">
      <w:pPr>
        <w:pStyle w:val="bulletedlistnested"/>
      </w:pPr>
      <w:r>
        <w:t>Hojas de asistencia semanal</w:t>
      </w:r>
    </w:p>
    <w:p w14:paraId="700C1CDB" w14:textId="77777777" w:rsidR="0039776F" w:rsidRDefault="0039776F" w:rsidP="0039776F">
      <w:pPr>
        <w:pStyle w:val="bulletedlistnested"/>
      </w:pPr>
      <w:r>
        <w:t>Formulario de Egreso cuando abandona el/la joven (a finales de la semana que deja de asistir)</w:t>
      </w:r>
    </w:p>
    <w:p w14:paraId="1BBBDDD8" w14:textId="77777777" w:rsidR="0039776F" w:rsidRDefault="0039776F" w:rsidP="0039776F">
      <w:pPr>
        <w:pStyle w:val="bulletedlistnested"/>
      </w:pPr>
      <w:r>
        <w:t>Formulario de Egreso (último día del taller).</w:t>
      </w:r>
    </w:p>
    <w:p w14:paraId="091B6C6E" w14:textId="6E3D679D" w:rsidR="0039776F" w:rsidRDefault="0039776F" w:rsidP="006D2681">
      <w:pPr>
        <w:pStyle w:val="bulletedlistnested"/>
        <w:spacing w:line="360" w:lineRule="auto"/>
      </w:pPr>
      <w:r>
        <w:t>Informe de hoja de trabajo para evaluación (de la sesión #15)</w:t>
      </w:r>
    </w:p>
    <w:p w14:paraId="456DDCE8" w14:textId="2A50B4DD" w:rsidR="0039776F" w:rsidRDefault="0039776F" w:rsidP="0039776F">
      <w:pPr>
        <w:pStyle w:val="numberedlist"/>
      </w:pPr>
      <w:r>
        <w:t>Aseguramiento de la correcta aplicación de instrumentos de monitoreo  y los captura  en la base de datos establecida por la  organización.</w:t>
      </w:r>
    </w:p>
    <w:p w14:paraId="51908123" w14:textId="1B35833F" w:rsidR="0039776F" w:rsidRDefault="0039776F" w:rsidP="0039776F">
      <w:pPr>
        <w:pStyle w:val="numberedlist"/>
      </w:pPr>
      <w:r>
        <w:t>Trabajar en estrecha colaboración con otros miembros del equipo para garantizar una buena coordinación entre las actividades de formación y las de intermediación laboral implementados en la localidad.</w:t>
      </w:r>
    </w:p>
    <w:p w14:paraId="1A3ECB84" w14:textId="16BA7AA0" w:rsidR="0039776F" w:rsidRDefault="0039776F" w:rsidP="0039776F">
      <w:pPr>
        <w:pStyle w:val="numberedlist"/>
      </w:pPr>
      <w:r>
        <w:t>Coordinación de recepción de testimonios elaborados por Facilitadores, revisión,  elaboración de archivo y canalización a supervisor del programa.</w:t>
      </w:r>
    </w:p>
    <w:p w14:paraId="761256E6" w14:textId="7E91BCC4" w:rsidR="0039776F" w:rsidRDefault="0039776F" w:rsidP="0039776F">
      <w:pPr>
        <w:pStyle w:val="numberedlist"/>
      </w:pPr>
      <w:r>
        <w:t xml:space="preserve">Coordinación de entrega de minutas de campo elaboradas por Facilitadores, revisión y elaboración de un sistema de archivo para identificar necesidades a atender en el rol de observación. </w:t>
      </w:r>
    </w:p>
    <w:p w14:paraId="6DDED1D7" w14:textId="3D99C18D" w:rsidR="0039776F" w:rsidRDefault="0039776F" w:rsidP="006D2681">
      <w:pPr>
        <w:pStyle w:val="numberedlist"/>
        <w:ind w:left="1080" w:hanging="360"/>
      </w:pPr>
      <w:r>
        <w:lastRenderedPageBreak/>
        <w:t>Se entrevista semanalmente con el Supervisor del programa para comunicar las necesidades a atender en el equipo de Facilitadores.</w:t>
      </w:r>
    </w:p>
    <w:p w14:paraId="22D5DA34" w14:textId="26B30A2A" w:rsidR="0039776F" w:rsidRDefault="0039776F" w:rsidP="006D2681">
      <w:pPr>
        <w:pStyle w:val="numberedlist"/>
        <w:ind w:left="1080" w:hanging="360"/>
      </w:pPr>
      <w:r>
        <w:t xml:space="preserve">Otras funciones que le sean asignadas por el director (a) y/o  supervisor (a) del programa. </w:t>
      </w:r>
    </w:p>
    <w:p w14:paraId="0120BF6E" w14:textId="77777777" w:rsidR="0039776F" w:rsidRDefault="0039776F" w:rsidP="0039776F">
      <w:pPr>
        <w:pStyle w:val="D-head"/>
      </w:pPr>
      <w:r>
        <w:t>REQUERIMIENTOS</w:t>
      </w:r>
    </w:p>
    <w:p w14:paraId="605C9DD3" w14:textId="77777777" w:rsidR="0039776F" w:rsidRDefault="0039776F" w:rsidP="006D2681">
      <w:pPr>
        <w:pStyle w:val="numberedlist"/>
        <w:numPr>
          <w:ilvl w:val="0"/>
          <w:numId w:val="41"/>
        </w:numPr>
        <w:ind w:left="990" w:hanging="270"/>
      </w:pPr>
      <w:r>
        <w:t>Estudios completados a nivel de licenciatura en áreas sociales y/o humanidades.</w:t>
      </w:r>
    </w:p>
    <w:p w14:paraId="41FF21A8" w14:textId="7F457815" w:rsidR="0039776F" w:rsidRDefault="0039776F" w:rsidP="006D2681">
      <w:pPr>
        <w:pStyle w:val="numberedlist"/>
        <w:numPr>
          <w:ilvl w:val="0"/>
          <w:numId w:val="41"/>
        </w:numPr>
        <w:ind w:left="990" w:hanging="270"/>
      </w:pPr>
      <w:r>
        <w:t xml:space="preserve">Mínimo de dos años de experiencia laboral, incluyendo experiencia en capacitación de jóvenes en situación de riesgo. </w:t>
      </w:r>
    </w:p>
    <w:p w14:paraId="6868157E" w14:textId="699C1E20" w:rsidR="0039776F" w:rsidRDefault="0039776F" w:rsidP="006D2681">
      <w:pPr>
        <w:pStyle w:val="numberedlist"/>
        <w:numPr>
          <w:ilvl w:val="0"/>
          <w:numId w:val="41"/>
        </w:numPr>
        <w:ind w:left="990" w:hanging="270"/>
      </w:pPr>
      <w:r>
        <w:t>Experiencia mínima de seis meses como facilitador(a) o consejero(a) de una sede de servicios de orientación para la empleabilidad juvenil (preferentemente).</w:t>
      </w:r>
    </w:p>
    <w:p w14:paraId="2A7B241E" w14:textId="2B562013" w:rsidR="0039776F" w:rsidRDefault="0039776F" w:rsidP="006D2681">
      <w:pPr>
        <w:pStyle w:val="numberedlist"/>
        <w:numPr>
          <w:ilvl w:val="0"/>
          <w:numId w:val="41"/>
        </w:numPr>
        <w:ind w:left="990" w:hanging="270"/>
      </w:pPr>
      <w:r>
        <w:t>Recibir la capacitación inicial para la implementación del programa en la localidad, con 100% de asistencia.</w:t>
      </w:r>
    </w:p>
    <w:p w14:paraId="62298100" w14:textId="0CB7051A" w:rsidR="00EA322B" w:rsidRPr="00EA322B" w:rsidRDefault="00EA322B" w:rsidP="0039776F">
      <w:pPr>
        <w:pStyle w:val="text"/>
      </w:pPr>
      <w:r w:rsidRPr="00D51DCB">
        <w:rPr>
          <w:szCs w:val="22"/>
          <w:lang w:val="en-US"/>
        </w:rPr>
        <w:drawing>
          <wp:anchor distT="0" distB="0" distL="114300" distR="114300" simplePos="0" relativeHeight="251661312" behindDoc="1" locked="0" layoutInCell="1" allowOverlap="1" wp14:anchorId="644B7CA7" wp14:editId="3F16CFDA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A322B" w:rsidRPr="00EA322B" w:rsidSect="00EA322B">
      <w:pgSz w:w="12240" w:h="15840"/>
      <w:pgMar w:top="990" w:right="1350" w:bottom="720" w:left="1701" w:header="54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53BF7D" w14:textId="77777777" w:rsidR="006D2681" w:rsidRDefault="006D2681" w:rsidP="00706B23">
      <w:r>
        <w:separator/>
      </w:r>
    </w:p>
  </w:endnote>
  <w:endnote w:type="continuationSeparator" w:id="0">
    <w:p w14:paraId="09BBE69E" w14:textId="77777777" w:rsidR="006D2681" w:rsidRDefault="006D2681" w:rsidP="00706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altName w:val="Helvetica"/>
    <w:panose1 w:val="020F0502020204030204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no Pro">
    <w:panose1 w:val="02020502040506020403"/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3785DA" w14:textId="77777777" w:rsidR="006D2681" w:rsidRDefault="006D2681" w:rsidP="00706B23">
      <w:r>
        <w:separator/>
      </w:r>
    </w:p>
  </w:footnote>
  <w:footnote w:type="continuationSeparator" w:id="0">
    <w:p w14:paraId="16550904" w14:textId="77777777" w:rsidR="006D2681" w:rsidRDefault="006D2681" w:rsidP="00706B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619D"/>
    <w:multiLevelType w:val="multilevel"/>
    <w:tmpl w:val="255227DE"/>
    <w:lvl w:ilvl="0">
      <w:start w:val="1"/>
      <w:numFmt w:val="decimal"/>
      <w:lvlText w:val="%1."/>
      <w:lvlJc w:val="left"/>
      <w:pPr>
        <w:ind w:left="36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firstLine="2520"/>
      </w:pPr>
    </w:lvl>
    <w:lvl w:ilvl="2">
      <w:start w:val="1"/>
      <w:numFmt w:val="lowerRoman"/>
      <w:lvlText w:val="%3."/>
      <w:lvlJc w:val="right"/>
      <w:pPr>
        <w:ind w:left="1800" w:firstLine="4140"/>
      </w:pPr>
    </w:lvl>
    <w:lvl w:ilvl="3">
      <w:start w:val="1"/>
      <w:numFmt w:val="decimal"/>
      <w:lvlText w:val="%4."/>
      <w:lvlJc w:val="left"/>
      <w:pPr>
        <w:ind w:left="2520" w:firstLine="5400"/>
      </w:pPr>
    </w:lvl>
    <w:lvl w:ilvl="4">
      <w:start w:val="1"/>
      <w:numFmt w:val="lowerLetter"/>
      <w:lvlText w:val="%5."/>
      <w:lvlJc w:val="left"/>
      <w:pPr>
        <w:ind w:left="3240" w:firstLine="6840"/>
      </w:pPr>
    </w:lvl>
    <w:lvl w:ilvl="5">
      <w:start w:val="1"/>
      <w:numFmt w:val="lowerRoman"/>
      <w:lvlText w:val="%6."/>
      <w:lvlJc w:val="right"/>
      <w:pPr>
        <w:ind w:left="3960" w:firstLine="8460"/>
      </w:pPr>
    </w:lvl>
    <w:lvl w:ilvl="6">
      <w:start w:val="1"/>
      <w:numFmt w:val="decimal"/>
      <w:lvlText w:val="%7."/>
      <w:lvlJc w:val="left"/>
      <w:pPr>
        <w:ind w:left="4680" w:firstLine="9720"/>
      </w:pPr>
    </w:lvl>
    <w:lvl w:ilvl="7">
      <w:start w:val="1"/>
      <w:numFmt w:val="lowerLetter"/>
      <w:lvlText w:val="%8."/>
      <w:lvlJc w:val="left"/>
      <w:pPr>
        <w:ind w:left="5400" w:firstLine="11160"/>
      </w:pPr>
    </w:lvl>
    <w:lvl w:ilvl="8">
      <w:start w:val="1"/>
      <w:numFmt w:val="lowerRoman"/>
      <w:lvlText w:val="%9."/>
      <w:lvlJc w:val="right"/>
      <w:pPr>
        <w:ind w:left="6120" w:firstLine="12780"/>
      </w:pPr>
    </w:lvl>
  </w:abstractNum>
  <w:abstractNum w:abstractNumId="1">
    <w:nsid w:val="0A8B2AF1"/>
    <w:multiLevelType w:val="hybridMultilevel"/>
    <w:tmpl w:val="57700002"/>
    <w:lvl w:ilvl="0" w:tplc="CEBEE686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">
    <w:nsid w:val="0E003C43"/>
    <w:multiLevelType w:val="multilevel"/>
    <w:tmpl w:val="19D67162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">
    <w:nsid w:val="0E016E00"/>
    <w:multiLevelType w:val="multilevel"/>
    <w:tmpl w:val="AF000B56"/>
    <w:lvl w:ilvl="0">
      <w:start w:val="1"/>
      <w:numFmt w:val="lowerLetter"/>
      <w:lvlText w:val="%1)"/>
      <w:lvlJc w:val="left"/>
      <w:pPr>
        <w:ind w:left="1440" w:firstLine="1080"/>
      </w:pPr>
    </w:lvl>
    <w:lvl w:ilvl="1">
      <w:start w:val="1"/>
      <w:numFmt w:val="lowerLetter"/>
      <w:lvlText w:val="%2."/>
      <w:lvlJc w:val="left"/>
      <w:pPr>
        <w:ind w:left="2160" w:firstLine="1800"/>
      </w:pPr>
    </w:lvl>
    <w:lvl w:ilvl="2">
      <w:start w:val="1"/>
      <w:numFmt w:val="lowerRoman"/>
      <w:lvlText w:val="%3."/>
      <w:lvlJc w:val="right"/>
      <w:pPr>
        <w:ind w:left="2880" w:firstLine="2700"/>
      </w:pPr>
    </w:lvl>
    <w:lvl w:ilvl="3">
      <w:start w:val="1"/>
      <w:numFmt w:val="decimal"/>
      <w:lvlText w:val="%4."/>
      <w:lvlJc w:val="left"/>
      <w:pPr>
        <w:ind w:left="3600" w:firstLine="3240"/>
      </w:pPr>
    </w:lvl>
    <w:lvl w:ilvl="4">
      <w:start w:val="1"/>
      <w:numFmt w:val="lowerLetter"/>
      <w:lvlText w:val="%5."/>
      <w:lvlJc w:val="left"/>
      <w:pPr>
        <w:ind w:left="4320" w:firstLine="3960"/>
      </w:pPr>
    </w:lvl>
    <w:lvl w:ilvl="5">
      <w:start w:val="1"/>
      <w:numFmt w:val="lowerRoman"/>
      <w:lvlText w:val="%6."/>
      <w:lvlJc w:val="right"/>
      <w:pPr>
        <w:ind w:left="5040" w:firstLine="4860"/>
      </w:pPr>
    </w:lvl>
    <w:lvl w:ilvl="6">
      <w:start w:val="1"/>
      <w:numFmt w:val="decimal"/>
      <w:lvlText w:val="%7."/>
      <w:lvlJc w:val="left"/>
      <w:pPr>
        <w:ind w:left="5760" w:firstLine="5400"/>
      </w:pPr>
    </w:lvl>
    <w:lvl w:ilvl="7">
      <w:start w:val="1"/>
      <w:numFmt w:val="lowerLetter"/>
      <w:lvlText w:val="%8."/>
      <w:lvlJc w:val="left"/>
      <w:pPr>
        <w:ind w:left="6480" w:firstLine="6120"/>
      </w:pPr>
    </w:lvl>
    <w:lvl w:ilvl="8">
      <w:start w:val="1"/>
      <w:numFmt w:val="lowerRoman"/>
      <w:lvlText w:val="%9."/>
      <w:lvlJc w:val="right"/>
      <w:pPr>
        <w:ind w:left="7200" w:firstLine="7020"/>
      </w:pPr>
    </w:lvl>
  </w:abstractNum>
  <w:abstractNum w:abstractNumId="4">
    <w:nsid w:val="0ED234D4"/>
    <w:multiLevelType w:val="multilevel"/>
    <w:tmpl w:val="C1C6452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nsid w:val="0EEA58B8"/>
    <w:multiLevelType w:val="multilevel"/>
    <w:tmpl w:val="7F988DA8"/>
    <w:lvl w:ilvl="0">
      <w:start w:val="1"/>
      <w:numFmt w:val="bullet"/>
      <w:lvlText w:val="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6">
    <w:nsid w:val="168E6F08"/>
    <w:multiLevelType w:val="multilevel"/>
    <w:tmpl w:val="2A4AAE96"/>
    <w:lvl w:ilvl="0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7">
    <w:nsid w:val="1FF234E6"/>
    <w:multiLevelType w:val="hybridMultilevel"/>
    <w:tmpl w:val="3C18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>
    <w:nsid w:val="201030D4"/>
    <w:multiLevelType w:val="multilevel"/>
    <w:tmpl w:val="CF14EEE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9">
    <w:nsid w:val="2B2C714E"/>
    <w:multiLevelType w:val="hybridMultilevel"/>
    <w:tmpl w:val="01927A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10">
    <w:nsid w:val="2BBE46B0"/>
    <w:multiLevelType w:val="multilevel"/>
    <w:tmpl w:val="19E277A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1">
    <w:nsid w:val="2DB24C02"/>
    <w:multiLevelType w:val="multilevel"/>
    <w:tmpl w:val="446EA27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>
    <w:nsid w:val="331B5B80"/>
    <w:multiLevelType w:val="multilevel"/>
    <w:tmpl w:val="8C145FA4"/>
    <w:lvl w:ilvl="0">
      <w:start w:val="1"/>
      <w:numFmt w:val="lowerLetter"/>
      <w:lvlText w:val="%1)"/>
      <w:lvlJc w:val="left"/>
      <w:pPr>
        <w:tabs>
          <w:tab w:val="num" w:pos="1296"/>
        </w:tabs>
        <w:ind w:left="1296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33406BC8"/>
    <w:multiLevelType w:val="hybridMultilevel"/>
    <w:tmpl w:val="6E7E59F4"/>
    <w:lvl w:ilvl="0" w:tplc="CEBEE686">
      <w:start w:val="1"/>
      <w:numFmt w:val="bullet"/>
      <w:lvlText w:val="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4">
    <w:nsid w:val="38C51F89"/>
    <w:multiLevelType w:val="hybridMultilevel"/>
    <w:tmpl w:val="12966E6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15">
    <w:nsid w:val="3E770F6B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6">
    <w:nsid w:val="3F44559F"/>
    <w:multiLevelType w:val="hybridMultilevel"/>
    <w:tmpl w:val="FF88B190"/>
    <w:lvl w:ilvl="0" w:tplc="CEBEE686">
      <w:start w:val="1"/>
      <w:numFmt w:val="bullet"/>
      <w:lvlText w:val="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7">
    <w:nsid w:val="477A4EEC"/>
    <w:multiLevelType w:val="multilevel"/>
    <w:tmpl w:val="57700002"/>
    <w:lvl w:ilvl="0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8">
    <w:nsid w:val="47973660"/>
    <w:multiLevelType w:val="hybridMultilevel"/>
    <w:tmpl w:val="680033C4"/>
    <w:lvl w:ilvl="0" w:tplc="03029E1A">
      <w:start w:val="1"/>
      <w:numFmt w:val="bullet"/>
      <w:lvlText w:val="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9">
    <w:nsid w:val="4BF54B68"/>
    <w:multiLevelType w:val="multilevel"/>
    <w:tmpl w:val="1E4835C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0">
    <w:nsid w:val="4E7407C6"/>
    <w:multiLevelType w:val="multilevel"/>
    <w:tmpl w:val="F482E93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1">
    <w:nsid w:val="4EA263DA"/>
    <w:multiLevelType w:val="hybridMultilevel"/>
    <w:tmpl w:val="F0F6943A"/>
    <w:lvl w:ilvl="0" w:tplc="01102470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3471C5B"/>
    <w:multiLevelType w:val="hybridMultilevel"/>
    <w:tmpl w:val="2A4AAE96"/>
    <w:lvl w:ilvl="0" w:tplc="A3DCD004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3">
    <w:nsid w:val="539969E9"/>
    <w:multiLevelType w:val="hybridMultilevel"/>
    <w:tmpl w:val="E160E31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24">
    <w:nsid w:val="5400597D"/>
    <w:multiLevelType w:val="hybridMultilevel"/>
    <w:tmpl w:val="CC2C3D58"/>
    <w:lvl w:ilvl="0" w:tplc="A2CACEDA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5">
    <w:nsid w:val="56693685"/>
    <w:multiLevelType w:val="multilevel"/>
    <w:tmpl w:val="680033C4"/>
    <w:lvl w:ilvl="0">
      <w:start w:val="1"/>
      <w:numFmt w:val="bullet"/>
      <w:lvlText w:val="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6">
    <w:nsid w:val="59C4005D"/>
    <w:multiLevelType w:val="hybridMultilevel"/>
    <w:tmpl w:val="187A636C"/>
    <w:lvl w:ilvl="0" w:tplc="503A3F56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7">
    <w:nsid w:val="615723DD"/>
    <w:multiLevelType w:val="multilevel"/>
    <w:tmpl w:val="255227DE"/>
    <w:lvl w:ilvl="0">
      <w:start w:val="1"/>
      <w:numFmt w:val="decimal"/>
      <w:lvlText w:val="%1.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abstractNum w:abstractNumId="28">
    <w:nsid w:val="66297615"/>
    <w:multiLevelType w:val="hybridMultilevel"/>
    <w:tmpl w:val="F0F6943A"/>
    <w:lvl w:ilvl="0" w:tplc="01102470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656422B"/>
    <w:multiLevelType w:val="multilevel"/>
    <w:tmpl w:val="414C67F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0">
    <w:nsid w:val="68C4033C"/>
    <w:multiLevelType w:val="multilevel"/>
    <w:tmpl w:val="187A636C"/>
    <w:lvl w:ilvl="0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1">
    <w:nsid w:val="6A116BFB"/>
    <w:multiLevelType w:val="multilevel"/>
    <w:tmpl w:val="7B34049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2">
    <w:nsid w:val="6E267AE9"/>
    <w:multiLevelType w:val="multilevel"/>
    <w:tmpl w:val="133EB138"/>
    <w:lvl w:ilvl="0">
      <w:start w:val="1"/>
      <w:numFmt w:val="decimal"/>
      <w:lvlText w:val="%1-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720"/>
      </w:pPr>
    </w:lvl>
    <w:lvl w:ilvl="2">
      <w:start w:val="1"/>
      <w:numFmt w:val="lowerRoman"/>
      <w:lvlText w:val="%3."/>
      <w:lvlJc w:val="right"/>
      <w:pPr>
        <w:ind w:left="1800" w:firstLine="162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lowerLetter"/>
      <w:lvlText w:val="%5."/>
      <w:lvlJc w:val="left"/>
      <w:pPr>
        <w:ind w:left="3240" w:firstLine="2880"/>
      </w:pPr>
    </w:lvl>
    <w:lvl w:ilvl="5">
      <w:start w:val="1"/>
      <w:numFmt w:val="lowerRoman"/>
      <w:lvlText w:val="%6."/>
      <w:lvlJc w:val="right"/>
      <w:pPr>
        <w:ind w:left="3960" w:firstLine="378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lowerLetter"/>
      <w:lvlText w:val="%8."/>
      <w:lvlJc w:val="left"/>
      <w:pPr>
        <w:ind w:left="5400" w:firstLine="5040"/>
      </w:pPr>
    </w:lvl>
    <w:lvl w:ilvl="8">
      <w:start w:val="1"/>
      <w:numFmt w:val="lowerRoman"/>
      <w:lvlText w:val="%9."/>
      <w:lvlJc w:val="right"/>
      <w:pPr>
        <w:ind w:left="6120" w:firstLine="5940"/>
      </w:pPr>
    </w:lvl>
  </w:abstractNum>
  <w:abstractNum w:abstractNumId="33">
    <w:nsid w:val="6F862B17"/>
    <w:multiLevelType w:val="hybridMultilevel"/>
    <w:tmpl w:val="E528EF72"/>
    <w:lvl w:ilvl="0" w:tplc="A5E49F7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4">
    <w:nsid w:val="70511964"/>
    <w:multiLevelType w:val="multilevel"/>
    <w:tmpl w:val="69A077AE"/>
    <w:lvl w:ilvl="0">
      <w:start w:val="1"/>
      <w:numFmt w:val="bullet"/>
      <w:lvlText w:val="●"/>
      <w:lvlJc w:val="left"/>
      <w:pPr>
        <w:ind w:left="1080" w:firstLine="72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</w:rPr>
    </w:lvl>
  </w:abstractNum>
  <w:abstractNum w:abstractNumId="35">
    <w:nsid w:val="70AB161C"/>
    <w:multiLevelType w:val="hybridMultilevel"/>
    <w:tmpl w:val="52F85BFA"/>
    <w:lvl w:ilvl="0" w:tplc="DFB02086">
      <w:start w:val="1"/>
      <w:numFmt w:val="bullet"/>
      <w:pStyle w:val="bulletedlistnested"/>
      <w:lvlText w:val=""/>
      <w:lvlJc w:val="left"/>
      <w:pPr>
        <w:tabs>
          <w:tab w:val="num" w:pos="1368"/>
        </w:tabs>
        <w:ind w:left="13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6">
    <w:nsid w:val="72086CDC"/>
    <w:multiLevelType w:val="multilevel"/>
    <w:tmpl w:val="F41A50EE"/>
    <w:lvl w:ilvl="0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Arial" w:hAnsi="Arial" w:cs="Arial"/>
      </w:rPr>
    </w:lvl>
  </w:abstractNum>
  <w:abstractNum w:abstractNumId="37">
    <w:nsid w:val="730148DB"/>
    <w:multiLevelType w:val="hybridMultilevel"/>
    <w:tmpl w:val="7F988DA8"/>
    <w:lvl w:ilvl="0" w:tplc="CEBEE686">
      <w:start w:val="1"/>
      <w:numFmt w:val="bullet"/>
      <w:lvlText w:val="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8">
    <w:nsid w:val="79520AF6"/>
    <w:multiLevelType w:val="multilevel"/>
    <w:tmpl w:val="71CE765C"/>
    <w:lvl w:ilvl="0">
      <w:start w:val="4"/>
      <w:numFmt w:val="bullet"/>
      <w:lvlText w:val="-"/>
      <w:lvlJc w:val="left"/>
      <w:pPr>
        <w:ind w:left="1065" w:firstLine="70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785" w:firstLine="1425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05" w:firstLine="2145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225" w:firstLine="2865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945" w:firstLine="3585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665" w:firstLine="4305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385" w:firstLine="5025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05" w:firstLine="5745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825" w:firstLine="6465"/>
      </w:pPr>
      <w:rPr>
        <w:rFonts w:ascii="Arial" w:eastAsia="Arial" w:hAnsi="Arial" w:cs="Arial"/>
      </w:rPr>
    </w:lvl>
  </w:abstractNum>
  <w:abstractNum w:abstractNumId="39">
    <w:nsid w:val="7D1B40C8"/>
    <w:multiLevelType w:val="multilevel"/>
    <w:tmpl w:val="0ACECB0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0">
    <w:nsid w:val="7EC81A52"/>
    <w:multiLevelType w:val="hybridMultilevel"/>
    <w:tmpl w:val="EA66F8BA"/>
    <w:lvl w:ilvl="0" w:tplc="D4D8F998">
      <w:start w:val="1"/>
      <w:numFmt w:val="bullet"/>
      <w:lvlText w:val=""/>
      <w:lvlJc w:val="left"/>
      <w:pPr>
        <w:tabs>
          <w:tab w:val="num" w:pos="1368"/>
        </w:tabs>
        <w:ind w:left="13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31"/>
  </w:num>
  <w:num w:numId="3">
    <w:abstractNumId w:val="8"/>
  </w:num>
  <w:num w:numId="4">
    <w:abstractNumId w:val="20"/>
  </w:num>
  <w:num w:numId="5">
    <w:abstractNumId w:val="27"/>
  </w:num>
  <w:num w:numId="6">
    <w:abstractNumId w:val="7"/>
  </w:num>
  <w:num w:numId="7">
    <w:abstractNumId w:val="33"/>
  </w:num>
  <w:num w:numId="8">
    <w:abstractNumId w:val="9"/>
  </w:num>
  <w:num w:numId="9">
    <w:abstractNumId w:val="28"/>
  </w:num>
  <w:num w:numId="10">
    <w:abstractNumId w:val="23"/>
  </w:num>
  <w:num w:numId="11">
    <w:abstractNumId w:val="14"/>
  </w:num>
  <w:num w:numId="12">
    <w:abstractNumId w:val="19"/>
  </w:num>
  <w:num w:numId="13">
    <w:abstractNumId w:val="10"/>
  </w:num>
  <w:num w:numId="14">
    <w:abstractNumId w:val="4"/>
  </w:num>
  <w:num w:numId="15">
    <w:abstractNumId w:val="39"/>
  </w:num>
  <w:num w:numId="16">
    <w:abstractNumId w:val="13"/>
  </w:num>
  <w:num w:numId="17">
    <w:abstractNumId w:val="37"/>
  </w:num>
  <w:num w:numId="18">
    <w:abstractNumId w:val="5"/>
  </w:num>
  <w:num w:numId="19">
    <w:abstractNumId w:val="26"/>
  </w:num>
  <w:num w:numId="20">
    <w:abstractNumId w:val="30"/>
  </w:num>
  <w:num w:numId="21">
    <w:abstractNumId w:val="18"/>
  </w:num>
  <w:num w:numId="22">
    <w:abstractNumId w:val="25"/>
  </w:num>
  <w:num w:numId="23">
    <w:abstractNumId w:val="22"/>
  </w:num>
  <w:num w:numId="24">
    <w:abstractNumId w:val="6"/>
  </w:num>
  <w:num w:numId="25">
    <w:abstractNumId w:val="24"/>
  </w:num>
  <w:num w:numId="26">
    <w:abstractNumId w:val="16"/>
  </w:num>
  <w:num w:numId="27">
    <w:abstractNumId w:val="40"/>
  </w:num>
  <w:num w:numId="28">
    <w:abstractNumId w:val="1"/>
  </w:num>
  <w:num w:numId="29">
    <w:abstractNumId w:val="17"/>
  </w:num>
  <w:num w:numId="30">
    <w:abstractNumId w:val="35"/>
  </w:num>
  <w:num w:numId="31">
    <w:abstractNumId w:val="36"/>
  </w:num>
  <w:num w:numId="32">
    <w:abstractNumId w:val="3"/>
  </w:num>
  <w:num w:numId="33">
    <w:abstractNumId w:val="2"/>
  </w:num>
  <w:num w:numId="34">
    <w:abstractNumId w:val="15"/>
  </w:num>
  <w:num w:numId="35">
    <w:abstractNumId w:val="12"/>
  </w:num>
  <w:num w:numId="36">
    <w:abstractNumId w:val="34"/>
  </w:num>
  <w:num w:numId="37">
    <w:abstractNumId w:val="29"/>
  </w:num>
  <w:num w:numId="38">
    <w:abstractNumId w:val="32"/>
  </w:num>
  <w:num w:numId="39">
    <w:abstractNumId w:val="11"/>
  </w:num>
  <w:num w:numId="40">
    <w:abstractNumId w:val="38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15"/>
  <w:displayBackgroundShape/>
  <w:activeWritingStyle w:appName="MSWord" w:lang="en-US" w:vendorID="64" w:dllVersion="131078" w:nlCheck="1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2567"/>
    <w:rsid w:val="000A2567"/>
    <w:rsid w:val="00152662"/>
    <w:rsid w:val="001B0EB7"/>
    <w:rsid w:val="00204BFC"/>
    <w:rsid w:val="00304599"/>
    <w:rsid w:val="0039776F"/>
    <w:rsid w:val="004006EB"/>
    <w:rsid w:val="005E6F97"/>
    <w:rsid w:val="005F350B"/>
    <w:rsid w:val="00626A81"/>
    <w:rsid w:val="006D2681"/>
    <w:rsid w:val="00706B23"/>
    <w:rsid w:val="00806B5A"/>
    <w:rsid w:val="0090231F"/>
    <w:rsid w:val="0098620C"/>
    <w:rsid w:val="009E6C28"/>
    <w:rsid w:val="009F0346"/>
    <w:rsid w:val="00CB0FBD"/>
    <w:rsid w:val="00CE6497"/>
    <w:rsid w:val="00D51DCB"/>
    <w:rsid w:val="00E2166C"/>
    <w:rsid w:val="00E94F31"/>
    <w:rsid w:val="00EA322B"/>
    <w:rsid w:val="00F6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7C40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20C"/>
    <w:pPr>
      <w:spacing w:after="60"/>
      <w:ind w:left="720"/>
    </w:pPr>
    <w:rPr>
      <w:rFonts w:ascii="Times" w:hAnsi="Times"/>
      <w:sz w:val="20"/>
      <w:lang w:val="es-ES_tradnl"/>
    </w:rPr>
  </w:style>
  <w:style w:type="paragraph" w:styleId="Heading1">
    <w:name w:val="heading 1"/>
    <w:basedOn w:val="Normal"/>
    <w:next w:val="Normal"/>
    <w:rsid w:val="00706B23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rsid w:val="00706B23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rsid w:val="00706B23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rsid w:val="00706B23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rsid w:val="00706B23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rsid w:val="001B0EB7"/>
    <w:pPr>
      <w:keepNext/>
      <w:keepLines/>
      <w:spacing w:before="200" w:after="40"/>
      <w:contextualSpacing/>
      <w:outlineLvl w:val="5"/>
    </w:pPr>
    <w:rPr>
      <w:rFonts w:ascii="Arno Pro" w:hAnsi="Arno Pro"/>
      <w:b/>
      <w:sz w:val="20"/>
      <w:lang w:val="es-ES_tradnl"/>
    </w:rPr>
  </w:style>
  <w:style w:type="paragraph" w:styleId="Heading7">
    <w:name w:val="heading 7"/>
    <w:link w:val="Heading7Char"/>
    <w:uiPriority w:val="9"/>
    <w:semiHidden/>
    <w:unhideWhenUsed/>
    <w:qFormat/>
    <w:rsid w:val="001B0EB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81"/>
    <w:rPr>
      <w:rFonts w:ascii="Tahoma" w:hAnsi="Tahoma" w:cs="Tahoma"/>
      <w:sz w:val="16"/>
      <w:szCs w:val="16"/>
    </w:rPr>
  </w:style>
  <w:style w:type="paragraph" w:customStyle="1" w:styleId="C-head">
    <w:name w:val="C-head"/>
    <w:qFormat/>
    <w:rsid w:val="00706B23"/>
    <w:pPr>
      <w:spacing w:before="160" w:after="120"/>
      <w:ind w:left="720"/>
    </w:pPr>
    <w:rPr>
      <w:rFonts w:ascii="Arial Narrow" w:hAnsi="Arial Narrow"/>
      <w:b/>
      <w:noProof/>
      <w:color w:val="E36C0A" w:themeColor="accent6" w:themeShade="BF"/>
      <w:sz w:val="28"/>
      <w:szCs w:val="28"/>
      <w:lang w:val="es-ES_tradnl"/>
    </w:rPr>
  </w:style>
  <w:style w:type="paragraph" w:customStyle="1" w:styleId="D-head">
    <w:name w:val="D-head"/>
    <w:qFormat/>
    <w:rsid w:val="00E94F31"/>
    <w:pPr>
      <w:spacing w:before="360" w:after="120"/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customStyle="1" w:styleId="bulletedlist">
    <w:name w:val="bulleted list"/>
    <w:basedOn w:val="Normal"/>
    <w:autoRedefine/>
    <w:qFormat/>
    <w:rsid w:val="0098620C"/>
    <w:pPr>
      <w:numPr>
        <w:numId w:val="7"/>
      </w:numPr>
      <w:ind w:left="994" w:hanging="274"/>
    </w:pPr>
    <w:rPr>
      <w:color w:val="auto"/>
    </w:rPr>
  </w:style>
  <w:style w:type="paragraph" w:customStyle="1" w:styleId="numberedlist">
    <w:name w:val="numbered list"/>
    <w:basedOn w:val="Normal"/>
    <w:autoRedefine/>
    <w:qFormat/>
    <w:rsid w:val="006D2681"/>
    <w:pPr>
      <w:numPr>
        <w:numId w:val="9"/>
      </w:numPr>
      <w:ind w:left="1152" w:hanging="432"/>
    </w:pPr>
    <w:rPr>
      <w:color w:val="auto"/>
    </w:rPr>
  </w:style>
  <w:style w:type="paragraph" w:customStyle="1" w:styleId="text">
    <w:name w:val="text"/>
    <w:basedOn w:val="Normal"/>
    <w:autoRedefine/>
    <w:qFormat/>
    <w:rsid w:val="0098620C"/>
  </w:style>
  <w:style w:type="paragraph" w:customStyle="1" w:styleId="D-headafterC-head">
    <w:name w:val="D-head after C-head"/>
    <w:qFormat/>
    <w:rsid w:val="00E94F31"/>
    <w:pPr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styleId="Header">
    <w:name w:val="header"/>
    <w:basedOn w:val="text"/>
    <w:next w:val="text"/>
    <w:link w:val="HeaderChar"/>
    <w:uiPriority w:val="99"/>
    <w:unhideWhenUsed/>
    <w:qFormat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F31"/>
    <w:rPr>
      <w:rFonts w:ascii="Arno Pro" w:hAnsi="Arno Pro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F31"/>
    <w:rPr>
      <w:rFonts w:ascii="Arno Pro" w:hAnsi="Arno Pro"/>
      <w:lang w:val="es-ES_trad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0EB7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customStyle="1" w:styleId="bulletedlistnested">
    <w:name w:val="bulleted list nested"/>
    <w:basedOn w:val="bulletedlist"/>
    <w:autoRedefine/>
    <w:qFormat/>
    <w:rsid w:val="006D2681"/>
    <w:pPr>
      <w:numPr>
        <w:numId w:val="30"/>
      </w:numPr>
      <w:tabs>
        <w:tab w:val="clear" w:pos="1368"/>
        <w:tab w:val="num" w:leader="none" w:pos="1440"/>
        <w:tab w:val="num" w:leader="none" w:pos="1728"/>
      </w:tabs>
      <w:ind w:left="1440" w:hanging="288"/>
    </w:pPr>
  </w:style>
  <w:style w:type="paragraph" w:customStyle="1" w:styleId="normal0">
    <w:name w:val="normal"/>
    <w:rsid w:val="00EA322B"/>
    <w:pPr>
      <w:spacing w:after="0"/>
    </w:pPr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valerie:Library:Application%20Support:Microsoft:Office:User%20Templates:My%20Templates:SpanishYWM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SpanishYWM_template.dotx</Template>
  <TotalTime>2</TotalTime>
  <Pages>2</Pages>
  <Words>509</Words>
  <Characters>2866</Characters>
  <Application>Microsoft Macintosh Word</Application>
  <DocSecurity>0</DocSecurity>
  <Lines>2866</Lines>
  <Paragraphs>224</Paragraphs>
  <ScaleCrop>false</ScaleCrop>
  <Company/>
  <LinksUpToDate>false</LinksUpToDate>
  <CharactersWithSpaces>3151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gestión de sedes.docx</dc:title>
  <dc:creator>Valerie Anderson</dc:creator>
  <cp:lastModifiedBy>Valerie Anderson</cp:lastModifiedBy>
  <cp:revision>2</cp:revision>
  <dcterms:created xsi:type="dcterms:W3CDTF">2015-03-05T06:45:00Z</dcterms:created>
  <dcterms:modified xsi:type="dcterms:W3CDTF">2015-03-05T06:45:00Z</dcterms:modified>
</cp:coreProperties>
</file>